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7.xml" ContentType="application/vnd.openxmlformats-officedocument.wordprocessingml.header+xml"/>
  <Override PartName="/word/footer20.xml" ContentType="application/vnd.openxmlformats-officedocument.wordprocessingml.footer+xml"/>
  <Override PartName="/word/header18.xml" ContentType="application/vnd.openxmlformats-officedocument.wordprocessingml.header+xml"/>
  <Override PartName="/word/footer2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1.xml" ContentType="application/vnd.openxmlformats-officedocument.wordprocessingml.header+xml"/>
  <Override PartName="/word/footer24.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30.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header31.xml" ContentType="application/vnd.openxmlformats-officedocument.wordprocessingml.header+xml"/>
  <Override PartName="/word/footer34.xml" ContentType="application/vnd.openxmlformats-officedocument.wordprocessingml.footer+xml"/>
  <Override PartName="/word/header32.xml" ContentType="application/vnd.openxmlformats-officedocument.wordprocessingml.header+xml"/>
  <Override PartName="/word/footer35.xml" ContentType="application/vnd.openxmlformats-officedocument.wordprocessingml.footer+xml"/>
  <Override PartName="/word/header33.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header34.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5.xml" ContentType="application/vnd.openxmlformats-officedocument.wordprocessingml.header+xml"/>
  <Override PartName="/word/footer42.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38.xml" ContentType="application/vnd.openxmlformats-officedocument.wordprocessingml.header+xml"/>
  <Override PartName="/word/footer45.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1.xml" ContentType="application/vnd.openxmlformats-officedocument.wordprocessingml.header+xml"/>
  <Override PartName="/word/footer48.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44.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45.xml" ContentType="application/vnd.openxmlformats-officedocument.wordprocessingml.header+xml"/>
  <Override PartName="/word/footer5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EA3AF1" w14:textId="2FC09292" w:rsidR="009D1D8B" w:rsidRPr="005D4EBA" w:rsidRDefault="00266217" w:rsidP="002D02B8">
      <w:pPr>
        <w:spacing w:before="2900"/>
        <w:ind w:left="1468"/>
        <w:rPr>
          <w:rFonts w:ascii="Roboto Light" w:hAnsi="Roboto Light"/>
          <w:color w:val="FFFFFF" w:themeColor="background1"/>
          <w:sz w:val="48"/>
          <w:szCs w:val="48"/>
        </w:rPr>
      </w:pPr>
      <w:r>
        <w:rPr>
          <w:noProof/>
        </w:rPr>
        <mc:AlternateContent>
          <mc:Choice Requires="wps">
            <w:drawing>
              <wp:anchor distT="0" distB="0" distL="114300" distR="114300" simplePos="0" relativeHeight="251663872" behindDoc="0" locked="0" layoutInCell="0" allowOverlap="1" wp14:anchorId="09C3C3E8" wp14:editId="363F5F18">
                <wp:simplePos x="0" y="0"/>
                <wp:positionH relativeFrom="page">
                  <wp:posOffset>-105410</wp:posOffset>
                </wp:positionH>
                <wp:positionV relativeFrom="page">
                  <wp:posOffset>0</wp:posOffset>
                </wp:positionV>
                <wp:extent cx="7772400" cy="442595"/>
                <wp:effectExtent l="0" t="0" r="0" b="14605"/>
                <wp:wrapNone/>
                <wp:docPr id="55" name="MSIPCM0c0a4b21961bf8fbd77a3e1a"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F14FC8" w14:textId="77777777" w:rsidR="00266217" w:rsidRPr="0018771F" w:rsidRDefault="00266217" w:rsidP="00266217">
                            <w:pPr>
                              <w:jc w:val="center"/>
                              <w:rPr>
                                <w:rFonts w:cs="Arial"/>
                                <w:color w:val="A80000"/>
                                <w:sz w:val="24"/>
                              </w:rPr>
                            </w:pPr>
                            <w:r w:rsidRPr="0018771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9C3C3E8" id="_x0000_t202" coordsize="21600,21600" o:spt="202" path="m,l,21600r21600,l21600,xe">
                <v:stroke joinstyle="miter"/>
                <v:path gradientshapeok="t" o:connecttype="rect"/>
              </v:shapetype>
              <v:shape id="MSIPCM0c0a4b21961bf8fbd77a3e1a" o:spid="_x0000_s1026" type="#_x0000_t202" alt="{&quot;HashCode&quot;:1178062039,&quot;Height&quot;:9999999.0,&quot;Width&quot;:9999999.0,&quot;Placement&quot;:&quot;Header&quot;,&quot;Index&quot;:&quot;Primary&quot;,&quot;Section&quot;:3,&quot;Top&quot;:0.0,&quot;Left&quot;:0.0}" style="position:absolute;left:0;text-align:left;margin-left:-8.3pt;margin-top:0;width:612pt;height:34.85pt;z-index:25166387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" o:allowincell="f" filled="f" stroked="f" strokeweight=".5pt">
                <v:textbox inset=",0,,0">
                  <w:txbxContent>
                    <w:p w14:paraId="6BF14FC8" w14:textId="77777777" w:rsidR="00266217" w:rsidRPr="0018771F" w:rsidRDefault="00266217" w:rsidP="00266217">
                      <w:pPr>
                        <w:jc w:val="center"/>
                        <w:rPr>
                          <w:rFonts w:cs="Arial"/>
                          <w:color w:val="A80000"/>
                          <w:sz w:val="24"/>
                        </w:rPr>
                      </w:pPr>
                      <w:r w:rsidRPr="0018771F">
                        <w:rPr>
                          <w:rFonts w:cs="Arial"/>
                          <w:color w:val="A80000"/>
                          <w:sz w:val="24"/>
                        </w:rPr>
                        <w:t>OFFICIAL</w:t>
                      </w:r>
                    </w:p>
                  </w:txbxContent>
                </v:textbox>
                <w10:wrap anchorx="page" anchory="page"/>
              </v:shape>
            </w:pict>
          </mc:Fallback>
        </mc:AlternateContent>
      </w:r>
      <w:r w:rsidR="009D1D8B">
        <w:rPr>
          <w:rFonts w:ascii="Roboto Light" w:hAnsi="Roboto Light"/>
          <w:noProof/>
          <w:color w:val="FFFFFF" w:themeColor="background1"/>
          <w:sz w:val="48"/>
          <w:szCs w:val="48"/>
          <w:lang w:eastAsia="en-AU"/>
        </w:rPr>
        <w:drawing>
          <wp:anchor distT="0" distB="0" distL="114300" distR="114300" simplePos="0" relativeHeight="251649536" behindDoc="1" locked="1" layoutInCell="1" allowOverlap="1" wp14:anchorId="41265071" wp14:editId="75E8C362">
            <wp:simplePos x="0" y="0"/>
            <wp:positionH relativeFrom="page">
              <wp:posOffset>-857250</wp:posOffset>
            </wp:positionH>
            <wp:positionV relativeFrom="page">
              <wp:posOffset>-15875</wp:posOffset>
            </wp:positionV>
            <wp:extent cx="8408160" cy="10710720"/>
            <wp:effectExtent l="0" t="0" r="0" b="0"/>
            <wp:wrapNone/>
            <wp:docPr id="1" name="Picture 1" descr="2019 Subject Outline Stage 1 and Stage 2. SACE Board and Government of South Australia logos with an image of the SACE Board brand illustration. " title="Interstate Assessed Arabic Continuers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 page_final [low].jpg"/>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sidR="002D02B8">
        <w:rPr>
          <w:rFonts w:ascii="Roboto Light" w:hAnsi="Roboto Light"/>
          <w:color w:val="FFFFFF" w:themeColor="background1"/>
          <w:sz w:val="48"/>
          <w:szCs w:val="48"/>
        </w:rPr>
        <w:t>Interstate Assessed Arabic</w:t>
      </w:r>
      <w:r w:rsidR="002D02B8">
        <w:rPr>
          <w:rFonts w:ascii="Roboto Light" w:hAnsi="Roboto Light"/>
          <w:color w:val="FFFFFF" w:themeColor="background1"/>
          <w:sz w:val="48"/>
          <w:szCs w:val="48"/>
        </w:rPr>
        <w:br/>
        <w:t>Continuers Level</w:t>
      </w:r>
    </w:p>
    <w:p w14:paraId="26E3E607" w14:textId="115E85F5" w:rsidR="009D1D8B" w:rsidRDefault="00893F91" w:rsidP="00691988">
      <w:pPr>
        <w:spacing w:before="200"/>
        <w:ind w:left="1468"/>
        <w:rPr>
          <w:rFonts w:ascii="Roboto Light" w:hAnsi="Roboto Light"/>
          <w:color w:val="FFFFFF" w:themeColor="background1"/>
          <w:sz w:val="28"/>
          <w:szCs w:val="28"/>
        </w:rPr>
      </w:pPr>
      <w:r>
        <w:rPr>
          <w:rFonts w:ascii="Roboto Light" w:hAnsi="Roboto Light"/>
          <w:color w:val="FFFFFF" w:themeColor="background1"/>
          <w:sz w:val="28"/>
          <w:szCs w:val="28"/>
        </w:rPr>
        <w:t>202</w:t>
      </w:r>
      <w:r w:rsidR="00EE2403">
        <w:rPr>
          <w:rFonts w:ascii="Roboto Light" w:hAnsi="Roboto Light"/>
          <w:color w:val="FFFFFF" w:themeColor="background1"/>
          <w:sz w:val="28"/>
          <w:szCs w:val="28"/>
        </w:rPr>
        <w:t>3</w:t>
      </w:r>
      <w:r w:rsidR="009D1D8B">
        <w:rPr>
          <w:rFonts w:ascii="Roboto Light" w:hAnsi="Roboto Light"/>
          <w:color w:val="FFFFFF" w:themeColor="background1"/>
          <w:sz w:val="28"/>
          <w:szCs w:val="28"/>
        </w:rPr>
        <w:t xml:space="preserve"> Subject Outline | </w:t>
      </w:r>
      <w:r w:rsidR="002D02B8">
        <w:rPr>
          <w:rFonts w:ascii="Roboto Light" w:hAnsi="Roboto Light"/>
          <w:color w:val="FFFFFF" w:themeColor="background1"/>
          <w:sz w:val="28"/>
          <w:szCs w:val="28"/>
        </w:rPr>
        <w:t xml:space="preserve">Stage 1 and </w:t>
      </w:r>
      <w:r w:rsidR="009D1D8B">
        <w:rPr>
          <w:rFonts w:ascii="Roboto Light" w:hAnsi="Roboto Light"/>
          <w:color w:val="FFFFFF" w:themeColor="background1"/>
          <w:sz w:val="28"/>
          <w:szCs w:val="28"/>
        </w:rPr>
        <w:t>Stage 2</w:t>
      </w:r>
    </w:p>
    <w:p w14:paraId="0FFC500C" w14:textId="77777777" w:rsidR="009D1D8B" w:rsidRPr="00E92F4A" w:rsidRDefault="009D1D8B" w:rsidP="009D1D8B">
      <w:pPr>
        <w:ind w:left="1468"/>
        <w:rPr>
          <w:color w:val="FFFFFF" w:themeColor="background1"/>
        </w:rPr>
      </w:pPr>
    </w:p>
    <w:p w14:paraId="263A1F2D" w14:textId="77777777" w:rsidR="003A24C4" w:rsidRPr="0022084B" w:rsidRDefault="003A24C4">
      <w:pPr>
        <w:sectPr w:rsidR="003A24C4" w:rsidRPr="0022084B" w:rsidSect="009D1D8B">
          <w:headerReference w:type="even" r:id="rId10"/>
          <w:headerReference w:type="default" r:id="rId11"/>
          <w:footerReference w:type="even" r:id="rId12"/>
          <w:footerReference w:type="default" r:id="rId13"/>
          <w:headerReference w:type="first" r:id="rId14"/>
          <w:footerReference w:type="first" r:id="rId15"/>
          <w:pgSz w:w="11901" w:h="16857" w:code="210"/>
          <w:pgMar w:top="720" w:right="720" w:bottom="720" w:left="720" w:header="720" w:footer="2143" w:gutter="0"/>
          <w:cols w:space="708"/>
          <w:docGrid w:linePitch="360"/>
        </w:sectPr>
      </w:pPr>
    </w:p>
    <w:p w14:paraId="1ECABABF" w14:textId="77777777" w:rsidR="000C1DA9" w:rsidRPr="00F10397" w:rsidRDefault="004B3E2B" w:rsidP="002644C0">
      <w:pPr>
        <w:pStyle w:val="SOFinalBodyText"/>
        <w:spacing w:line="240" w:lineRule="exact"/>
      </w:pPr>
      <w:r>
        <w:lastRenderedPageBreak/>
        <w:t>This</w:t>
      </w:r>
      <w:r w:rsidR="00813541" w:rsidRPr="00F10397">
        <w:t xml:space="preserve"> subject outline is based on the </w:t>
      </w:r>
      <w:r w:rsidR="00813541" w:rsidRPr="002644C0">
        <w:rPr>
          <w:rStyle w:val="SOFinalItalicText10pt"/>
          <w:rFonts w:ascii="Roboto Light" w:hAnsi="Roboto Light" w:cs="Arial"/>
          <w:szCs w:val="20"/>
        </w:rPr>
        <w:t>Arabic Victorian Certificate of Education Study Design</w:t>
      </w:r>
      <w:r w:rsidR="00813541" w:rsidRPr="00F10397">
        <w:t>, which was developed and published by the Victorian Curriculum and Assessment Authority (VCAA) and accredited by the Victorian Qualifications Authority from 20</w:t>
      </w:r>
      <w:r>
        <w:t xml:space="preserve">19 (Stage 1) and 2020 (Stage 2) </w:t>
      </w:r>
      <w:r w:rsidR="00813541" w:rsidRPr="00F10397">
        <w:t>to 20</w:t>
      </w:r>
      <w:r>
        <w:t>23</w:t>
      </w:r>
      <w:r w:rsidR="00813541" w:rsidRPr="00F10397">
        <w:t>.</w:t>
      </w:r>
      <w:r w:rsidR="00611CCE" w:rsidRPr="00F10397">
        <w:t xml:space="preserve"> </w:t>
      </w:r>
      <w:r w:rsidR="00813541" w:rsidRPr="00F10397">
        <w:t>Refer to the VCAA website (www.vcaa.vic.edu.au) for past examination papers and associated material.</w:t>
      </w:r>
    </w:p>
    <w:p w14:paraId="626AEA1B" w14:textId="77DD172E" w:rsidR="00813541" w:rsidRPr="00691988" w:rsidRDefault="00813541" w:rsidP="002644C0">
      <w:pPr>
        <w:pStyle w:val="SOFinalImprintText"/>
        <w:spacing w:before="9720"/>
      </w:pPr>
      <w:r w:rsidRPr="00691988">
        <w:t>Published by the SACE Board of South Australia,</w:t>
      </w:r>
      <w:r w:rsidRPr="00691988">
        <w:br/>
      </w:r>
      <w:r w:rsidR="0018771F">
        <w:t>11 Waymouth Street, Adelaide, South Australia 5000</w:t>
      </w:r>
    </w:p>
    <w:p w14:paraId="3AA3FAE8" w14:textId="77777777" w:rsidR="00813541" w:rsidRPr="00691988" w:rsidRDefault="00813541" w:rsidP="00813541">
      <w:pPr>
        <w:pStyle w:val="SOFinalImprintText"/>
      </w:pPr>
      <w:r w:rsidRPr="00691988">
        <w:t>Copyright © SACE Board of South Australia 2010</w:t>
      </w:r>
    </w:p>
    <w:p w14:paraId="3FDD5BBD" w14:textId="77777777" w:rsidR="00813541" w:rsidRPr="00691988" w:rsidRDefault="00813541" w:rsidP="00813541">
      <w:pPr>
        <w:pStyle w:val="SOFinalImprintText"/>
      </w:pPr>
      <w:r w:rsidRPr="00691988">
        <w:t>First published 2010</w:t>
      </w:r>
    </w:p>
    <w:p w14:paraId="2A154A1D" w14:textId="317E7E4A" w:rsidR="00813541" w:rsidRPr="00691988" w:rsidRDefault="00813541" w:rsidP="00F773D6">
      <w:pPr>
        <w:pStyle w:val="SOFinalImprintText"/>
      </w:pPr>
      <w:r w:rsidRPr="00691988">
        <w:t>Reissued for 2011 (printed and published online January 2011),</w:t>
      </w:r>
      <w:r w:rsidR="00F773D6" w:rsidRPr="00691988">
        <w:br/>
      </w:r>
      <w:r w:rsidRPr="00691988">
        <w:t>2012, 2013, 2014, 2015</w:t>
      </w:r>
      <w:r w:rsidR="0012418C" w:rsidRPr="00691988">
        <w:t>, 2016</w:t>
      </w:r>
      <w:r w:rsidR="00D05633" w:rsidRPr="00691988">
        <w:t>, 2017</w:t>
      </w:r>
      <w:r w:rsidR="000620C6" w:rsidRPr="00691988">
        <w:t>, 2018</w:t>
      </w:r>
      <w:r w:rsidR="00F773D6" w:rsidRPr="00691988">
        <w:t>, 2019</w:t>
      </w:r>
      <w:r w:rsidR="00911398">
        <w:t>, 2020</w:t>
      </w:r>
      <w:r w:rsidR="00893F91">
        <w:t>, 2021</w:t>
      </w:r>
      <w:r w:rsidR="0018771F">
        <w:t>, 2022</w:t>
      </w:r>
      <w:r w:rsidR="00EE2403">
        <w:t>, 2023</w:t>
      </w:r>
    </w:p>
    <w:p w14:paraId="0DC8F5F5" w14:textId="77777777" w:rsidR="009D1D8B" w:rsidRPr="00691988" w:rsidRDefault="009D1D8B" w:rsidP="00813541">
      <w:pPr>
        <w:pStyle w:val="SOFinalImprintText"/>
      </w:pPr>
      <w:r w:rsidRPr="00691988">
        <w:t>ISBN 978 1 74102 703 7 (online Microsoft Word version)</w:t>
      </w:r>
    </w:p>
    <w:p w14:paraId="71906D0D" w14:textId="77777777" w:rsidR="00813541" w:rsidRPr="00691988" w:rsidRDefault="00813541" w:rsidP="00813541">
      <w:pPr>
        <w:pStyle w:val="SOFinalImprintText"/>
      </w:pPr>
      <w:r w:rsidRPr="00691988">
        <w:t>ISBN 978 1 74102 702 0 (online Acrobat PDF version)</w:t>
      </w:r>
    </w:p>
    <w:p w14:paraId="4CB47CA4" w14:textId="2A7FD965" w:rsidR="00813541" w:rsidRPr="00691988" w:rsidRDefault="00813541" w:rsidP="00813541">
      <w:pPr>
        <w:pStyle w:val="SOFinalImprintTextObjID"/>
        <w:rPr>
          <w:rFonts w:ascii="Roboto Light" w:hAnsi="Roboto Light"/>
        </w:rPr>
      </w:pPr>
      <w:r w:rsidRPr="00691988">
        <w:rPr>
          <w:rFonts w:ascii="Roboto Light" w:hAnsi="Roboto Light"/>
        </w:rPr>
        <w:t xml:space="preserve">ref: </w:t>
      </w:r>
      <w:r w:rsidR="00B9770E">
        <w:rPr>
          <w:rFonts w:ascii="Roboto Light" w:hAnsi="Roboto Light"/>
        </w:rPr>
        <w:t>A</w:t>
      </w:r>
      <w:r w:rsidR="00EE2403">
        <w:rPr>
          <w:rFonts w:ascii="Roboto Light" w:hAnsi="Roboto Light"/>
        </w:rPr>
        <w:t>1095186</w:t>
      </w:r>
    </w:p>
    <w:p w14:paraId="431E6F3A" w14:textId="77777777" w:rsidR="000C1DA9" w:rsidRPr="00691988" w:rsidRDefault="00813541" w:rsidP="006C78F1">
      <w:pPr>
        <w:pStyle w:val="SOFinalBodyTextItalicBeforeBullet"/>
        <w:spacing w:before="700"/>
      </w:pPr>
      <w:r w:rsidRPr="00691988">
        <w:t xml:space="preserve">This </w:t>
      </w:r>
      <w:r w:rsidRPr="00F90423">
        <w:t xml:space="preserve">subject </w:t>
      </w:r>
      <w:r w:rsidRPr="00691988">
        <w:t>outline is accredited for teaching at Stage 1 from 201</w:t>
      </w:r>
      <w:r w:rsidR="004B3E2B">
        <w:t>9</w:t>
      </w:r>
      <w:r w:rsidRPr="00691988">
        <w:t xml:space="preserve"> and at Stage 2 from 20</w:t>
      </w:r>
      <w:r w:rsidR="004B3E2B">
        <w:t>20</w:t>
      </w:r>
    </w:p>
    <w:p w14:paraId="2C7996B6" w14:textId="77777777" w:rsidR="00B00C02" w:rsidRPr="0022084B" w:rsidRDefault="00B00C02" w:rsidP="000C1DA9">
      <w:pPr>
        <w:sectPr w:rsidR="00B00C02" w:rsidRPr="0022084B" w:rsidSect="00D9185C">
          <w:headerReference w:type="even" r:id="rId16"/>
          <w:footerReference w:type="even" r:id="rId17"/>
          <w:footerReference w:type="default" r:id="rId18"/>
          <w:pgSz w:w="11901" w:h="16857" w:code="210"/>
          <w:pgMar w:top="1418" w:right="1418" w:bottom="1418" w:left="1418" w:header="1134" w:footer="567" w:gutter="0"/>
          <w:cols w:space="708"/>
          <w:docGrid w:linePitch="360"/>
        </w:sectPr>
      </w:pPr>
    </w:p>
    <w:p w14:paraId="4F979F74" w14:textId="06B690BB" w:rsidR="00F23F6B" w:rsidRPr="004B3E2B" w:rsidRDefault="008B2868" w:rsidP="00F90423">
      <w:pPr>
        <w:pStyle w:val="SOFinalCONTENTSHeading"/>
        <w:rPr>
          <w:lang w:val="fr-FR"/>
        </w:rPr>
      </w:pPr>
      <w:r>
        <w:rPr>
          <w:noProof/>
        </w:rPr>
        <w:lastRenderedPageBreak/>
        <mc:AlternateContent>
          <mc:Choice Requires="wps">
            <w:drawing>
              <wp:anchor distT="0" distB="0" distL="114300" distR="114300" simplePos="0" relativeHeight="251655680" behindDoc="0" locked="0" layoutInCell="0" allowOverlap="1" wp14:anchorId="24DAF6FB" wp14:editId="0FD58105">
                <wp:simplePos x="0" y="0"/>
                <wp:positionH relativeFrom="page">
                  <wp:posOffset>-105410</wp:posOffset>
                </wp:positionH>
                <wp:positionV relativeFrom="page">
                  <wp:posOffset>0</wp:posOffset>
                </wp:positionV>
                <wp:extent cx="7772400" cy="442595"/>
                <wp:effectExtent l="0" t="0" r="0" b="14605"/>
                <wp:wrapNone/>
                <wp:docPr id="69" name="MSIPCM0c0a4b21961bf8fbd77a3e1a"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218103" w14:textId="77777777" w:rsidR="008B2868" w:rsidRPr="0018771F" w:rsidRDefault="008B2868" w:rsidP="008B2868">
                            <w:pPr>
                              <w:jc w:val="center"/>
                              <w:rPr>
                                <w:rFonts w:cs="Arial"/>
                                <w:color w:val="A80000"/>
                                <w:sz w:val="24"/>
                              </w:rPr>
                            </w:pPr>
                            <w:r w:rsidRPr="0018771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24DAF6FB" id="_x0000_s1027" type="#_x0000_t202" alt="{&quot;HashCode&quot;:1178062039,&quot;Height&quot;:9999999.0,&quot;Width&quot;:9999999.0,&quot;Placement&quot;:&quot;Header&quot;,&quot;Index&quot;:&quot;Primary&quot;,&quot;Section&quot;:3,&quot;Top&quot;:0.0,&quot;Left&quot;:0.0}" style="position:absolute;margin-left:-8.3pt;margin-top:0;width:612pt;height:34.85pt;z-index:25165568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" o:allowincell="f" filled="f" stroked="f" strokeweight=".5pt">
                <v:textbox inset=",0,,0">
                  <w:txbxContent>
                    <w:p w14:paraId="25218103" w14:textId="77777777" w:rsidR="008B2868" w:rsidRPr="0018771F" w:rsidRDefault="008B2868" w:rsidP="008B2868">
                      <w:pPr>
                        <w:jc w:val="center"/>
                        <w:rPr>
                          <w:rFonts w:cs="Arial"/>
                          <w:color w:val="A80000"/>
                          <w:sz w:val="24"/>
                        </w:rPr>
                      </w:pPr>
                      <w:r w:rsidRPr="0018771F">
                        <w:rPr>
                          <w:rFonts w:cs="Arial"/>
                          <w:color w:val="A80000"/>
                          <w:sz w:val="24"/>
                        </w:rPr>
                        <w:t>OFFICIAL</w:t>
                      </w:r>
                    </w:p>
                  </w:txbxContent>
                </v:textbox>
                <w10:wrap anchorx="page" anchory="page"/>
              </v:shape>
            </w:pict>
          </mc:Fallback>
        </mc:AlternateContent>
      </w:r>
      <w:r w:rsidR="00F23F6B" w:rsidRPr="004B3E2B">
        <w:rPr>
          <w:lang w:val="fr-FR"/>
        </w:rPr>
        <w:t>contents</w:t>
      </w:r>
    </w:p>
    <w:p w14:paraId="06CD0F18" w14:textId="4797F07D" w:rsidR="00354C28" w:rsidRPr="004B3E2B" w:rsidRDefault="003A24C4">
      <w:pPr>
        <w:pStyle w:val="TOC1"/>
        <w:tabs>
          <w:tab w:val="right" w:leader="dot" w:pos="9055"/>
        </w:tabs>
        <w:rPr>
          <w:rFonts w:ascii="Roboto Light" w:eastAsiaTheme="minorEastAsia" w:hAnsi="Roboto Light" w:cstheme="minorBidi"/>
          <w:noProof/>
          <w:sz w:val="22"/>
          <w:szCs w:val="22"/>
          <w:lang w:val="fr-FR"/>
        </w:rPr>
      </w:pPr>
      <w:r w:rsidRPr="00911398">
        <w:rPr>
          <w:rFonts w:ascii="Roboto Light" w:hAnsi="Roboto Light"/>
        </w:rPr>
        <w:fldChar w:fldCharType="begin"/>
      </w:r>
      <w:r w:rsidRPr="004B3E2B">
        <w:rPr>
          <w:rFonts w:ascii="Roboto Light" w:hAnsi="Roboto Light"/>
          <w:lang w:val="fr-FR"/>
        </w:rPr>
        <w:instrText xml:space="preserve"> TOC \t "SO Final Head 1 TOP,1,SO Final Head 1,1,SO Final Head 2 After Head 1,2,SO Final Head 2,2,SO Final Head 2 TOP,2,So Final Section Head,4" </w:instrText>
      </w:r>
      <w:r w:rsidRPr="00911398">
        <w:rPr>
          <w:rFonts w:ascii="Roboto Light" w:hAnsi="Roboto Light"/>
        </w:rPr>
        <w:fldChar w:fldCharType="separate"/>
      </w:r>
      <w:r w:rsidR="00354C28" w:rsidRPr="004B3E2B">
        <w:rPr>
          <w:rFonts w:ascii="Roboto Light" w:hAnsi="Roboto Light"/>
          <w:noProof/>
          <w:lang w:val="fr-FR"/>
        </w:rPr>
        <w:t>Introduction</w:t>
      </w:r>
      <w:r w:rsidR="00354C28" w:rsidRPr="004B3E2B">
        <w:rPr>
          <w:rFonts w:ascii="Roboto Light" w:hAnsi="Roboto Light"/>
          <w:noProof/>
          <w:lang w:val="fr-FR"/>
        </w:rPr>
        <w:tab/>
      </w:r>
      <w:r w:rsidR="00354C28" w:rsidRPr="00911398">
        <w:rPr>
          <w:rFonts w:ascii="Roboto Light" w:hAnsi="Roboto Light"/>
          <w:noProof/>
        </w:rPr>
        <w:fldChar w:fldCharType="begin"/>
      </w:r>
      <w:r w:rsidR="00354C28" w:rsidRPr="004B3E2B">
        <w:rPr>
          <w:rFonts w:ascii="Roboto Light" w:hAnsi="Roboto Light"/>
          <w:noProof/>
          <w:lang w:val="fr-FR"/>
        </w:rPr>
        <w:instrText xml:space="preserve"> PAGEREF _Toc428446532 \h </w:instrText>
      </w:r>
      <w:r w:rsidR="00354C28" w:rsidRPr="00911398">
        <w:rPr>
          <w:rFonts w:ascii="Roboto Light" w:hAnsi="Roboto Light"/>
          <w:noProof/>
        </w:rPr>
      </w:r>
      <w:r w:rsidR="00354C28" w:rsidRPr="00911398">
        <w:rPr>
          <w:rFonts w:ascii="Roboto Light" w:hAnsi="Roboto Light"/>
          <w:noProof/>
        </w:rPr>
        <w:fldChar w:fldCharType="separate"/>
      </w:r>
      <w:r w:rsidR="00EE2403">
        <w:rPr>
          <w:rFonts w:ascii="Roboto Light" w:hAnsi="Roboto Light"/>
          <w:noProof/>
          <w:lang w:val="fr-FR"/>
        </w:rPr>
        <w:t>1</w:t>
      </w:r>
      <w:r w:rsidR="00354C28" w:rsidRPr="00911398">
        <w:rPr>
          <w:rFonts w:ascii="Roboto Light" w:hAnsi="Roboto Light"/>
          <w:noProof/>
        </w:rPr>
        <w:fldChar w:fldCharType="end"/>
      </w:r>
    </w:p>
    <w:p w14:paraId="03C8B90E" w14:textId="15E4540C" w:rsidR="00354C28" w:rsidRPr="004B3E2B" w:rsidRDefault="00354C28">
      <w:pPr>
        <w:pStyle w:val="TOC2"/>
        <w:tabs>
          <w:tab w:val="right" w:leader="dot" w:pos="9055"/>
        </w:tabs>
        <w:rPr>
          <w:rFonts w:ascii="Roboto Light" w:eastAsiaTheme="minorEastAsia" w:hAnsi="Roboto Light" w:cstheme="minorBidi"/>
          <w:noProof/>
          <w:sz w:val="22"/>
          <w:szCs w:val="22"/>
          <w:lang w:val="fr-FR"/>
        </w:rPr>
      </w:pPr>
      <w:r w:rsidRPr="004B3E2B">
        <w:rPr>
          <w:rFonts w:ascii="Roboto Light" w:hAnsi="Roboto Light"/>
          <w:noProof/>
          <w:lang w:val="fr-FR"/>
        </w:rPr>
        <w:t>Subject Description</w:t>
      </w:r>
      <w:r w:rsidRPr="004B3E2B">
        <w:rPr>
          <w:rFonts w:ascii="Roboto Light" w:hAnsi="Roboto Light"/>
          <w:noProof/>
          <w:lang w:val="fr-FR"/>
        </w:rPr>
        <w:tab/>
      </w:r>
      <w:r w:rsidRPr="00911398">
        <w:rPr>
          <w:rFonts w:ascii="Roboto Light" w:hAnsi="Roboto Light"/>
          <w:noProof/>
        </w:rPr>
        <w:fldChar w:fldCharType="begin"/>
      </w:r>
      <w:r w:rsidRPr="004B3E2B">
        <w:rPr>
          <w:rFonts w:ascii="Roboto Light" w:hAnsi="Roboto Light"/>
          <w:noProof/>
          <w:lang w:val="fr-FR"/>
        </w:rPr>
        <w:instrText xml:space="preserve"> PAGEREF _Toc428446533 \h </w:instrText>
      </w:r>
      <w:r w:rsidRPr="00911398">
        <w:rPr>
          <w:rFonts w:ascii="Roboto Light" w:hAnsi="Roboto Light"/>
          <w:noProof/>
        </w:rPr>
      </w:r>
      <w:r w:rsidRPr="00911398">
        <w:rPr>
          <w:rFonts w:ascii="Roboto Light" w:hAnsi="Roboto Light"/>
          <w:noProof/>
        </w:rPr>
        <w:fldChar w:fldCharType="separate"/>
      </w:r>
      <w:r w:rsidR="00EE2403">
        <w:rPr>
          <w:rFonts w:ascii="Roboto Light" w:hAnsi="Roboto Light"/>
          <w:noProof/>
          <w:lang w:val="fr-FR"/>
        </w:rPr>
        <w:t>1</w:t>
      </w:r>
      <w:r w:rsidRPr="00911398">
        <w:rPr>
          <w:rFonts w:ascii="Roboto Light" w:hAnsi="Roboto Light"/>
          <w:noProof/>
        </w:rPr>
        <w:fldChar w:fldCharType="end"/>
      </w:r>
    </w:p>
    <w:p w14:paraId="466FFD71" w14:textId="0888CCE5" w:rsidR="00354C28" w:rsidRPr="004B3E2B" w:rsidRDefault="00354C28">
      <w:pPr>
        <w:pStyle w:val="TOC2"/>
        <w:tabs>
          <w:tab w:val="right" w:leader="dot" w:pos="9055"/>
        </w:tabs>
        <w:rPr>
          <w:rFonts w:ascii="Roboto Light" w:eastAsiaTheme="minorEastAsia" w:hAnsi="Roboto Light" w:cstheme="minorBidi"/>
          <w:noProof/>
          <w:sz w:val="22"/>
          <w:szCs w:val="22"/>
          <w:lang w:val="fr-FR"/>
        </w:rPr>
      </w:pPr>
      <w:r w:rsidRPr="004B3E2B">
        <w:rPr>
          <w:rFonts w:ascii="Roboto Light" w:hAnsi="Roboto Light"/>
          <w:noProof/>
          <w:lang w:val="fr-FR"/>
        </w:rPr>
        <w:t>Capabilities</w:t>
      </w:r>
      <w:r w:rsidRPr="004B3E2B">
        <w:rPr>
          <w:rFonts w:ascii="Roboto Light" w:hAnsi="Roboto Light"/>
          <w:noProof/>
          <w:lang w:val="fr-FR"/>
        </w:rPr>
        <w:tab/>
      </w:r>
      <w:r w:rsidRPr="00911398">
        <w:rPr>
          <w:rFonts w:ascii="Roboto Light" w:hAnsi="Roboto Light"/>
          <w:noProof/>
        </w:rPr>
        <w:fldChar w:fldCharType="begin"/>
      </w:r>
      <w:r w:rsidRPr="004B3E2B">
        <w:rPr>
          <w:rFonts w:ascii="Roboto Light" w:hAnsi="Roboto Light"/>
          <w:noProof/>
          <w:lang w:val="fr-FR"/>
        </w:rPr>
        <w:instrText xml:space="preserve"> PAGEREF _Toc428446534 \h </w:instrText>
      </w:r>
      <w:r w:rsidRPr="00911398">
        <w:rPr>
          <w:rFonts w:ascii="Roboto Light" w:hAnsi="Roboto Light"/>
          <w:noProof/>
        </w:rPr>
      </w:r>
      <w:r w:rsidRPr="00911398">
        <w:rPr>
          <w:rFonts w:ascii="Roboto Light" w:hAnsi="Roboto Light"/>
          <w:noProof/>
        </w:rPr>
        <w:fldChar w:fldCharType="separate"/>
      </w:r>
      <w:r w:rsidR="00EE2403">
        <w:rPr>
          <w:rFonts w:ascii="Roboto Light" w:hAnsi="Roboto Light"/>
          <w:noProof/>
          <w:lang w:val="fr-FR"/>
        </w:rPr>
        <w:t>2</w:t>
      </w:r>
      <w:r w:rsidRPr="00911398">
        <w:rPr>
          <w:rFonts w:ascii="Roboto Light" w:hAnsi="Roboto Light"/>
          <w:noProof/>
        </w:rPr>
        <w:fldChar w:fldCharType="end"/>
      </w:r>
    </w:p>
    <w:p w14:paraId="515AAA19" w14:textId="5CDF85E5" w:rsidR="00354C28" w:rsidRPr="00911398" w:rsidRDefault="00354C28">
      <w:pPr>
        <w:pStyle w:val="TOC2"/>
        <w:tabs>
          <w:tab w:val="right" w:leader="dot" w:pos="9055"/>
        </w:tabs>
        <w:rPr>
          <w:rFonts w:ascii="Roboto Light" w:eastAsiaTheme="minorEastAsia" w:hAnsi="Roboto Light" w:cstheme="minorBidi"/>
          <w:noProof/>
          <w:sz w:val="22"/>
          <w:szCs w:val="22"/>
        </w:rPr>
      </w:pPr>
      <w:r w:rsidRPr="00911398">
        <w:rPr>
          <w:rFonts w:ascii="Roboto Light" w:hAnsi="Roboto Light"/>
          <w:noProof/>
        </w:rPr>
        <w:t>Literacy in Interstate Assessed Arabic at Continuers Level</w:t>
      </w:r>
      <w:r w:rsidRPr="00911398">
        <w:rPr>
          <w:rFonts w:ascii="Roboto Light" w:hAnsi="Roboto Light"/>
          <w:noProof/>
        </w:rPr>
        <w:tab/>
      </w:r>
      <w:r w:rsidRPr="00911398">
        <w:rPr>
          <w:rFonts w:ascii="Roboto Light" w:hAnsi="Roboto Light"/>
          <w:noProof/>
        </w:rPr>
        <w:fldChar w:fldCharType="begin"/>
      </w:r>
      <w:r w:rsidRPr="00911398">
        <w:rPr>
          <w:rFonts w:ascii="Roboto Light" w:hAnsi="Roboto Light"/>
          <w:noProof/>
        </w:rPr>
        <w:instrText xml:space="preserve"> PAGEREF _Toc428446535 \h </w:instrText>
      </w:r>
      <w:r w:rsidRPr="00911398">
        <w:rPr>
          <w:rFonts w:ascii="Roboto Light" w:hAnsi="Roboto Light"/>
          <w:noProof/>
        </w:rPr>
      </w:r>
      <w:r w:rsidRPr="00911398">
        <w:rPr>
          <w:rFonts w:ascii="Roboto Light" w:hAnsi="Roboto Light"/>
          <w:noProof/>
        </w:rPr>
        <w:fldChar w:fldCharType="separate"/>
      </w:r>
      <w:r w:rsidR="00EE2403">
        <w:rPr>
          <w:rFonts w:ascii="Roboto Light" w:hAnsi="Roboto Light"/>
          <w:noProof/>
        </w:rPr>
        <w:t>4</w:t>
      </w:r>
      <w:r w:rsidRPr="00911398">
        <w:rPr>
          <w:rFonts w:ascii="Roboto Light" w:hAnsi="Roboto Light"/>
          <w:noProof/>
        </w:rPr>
        <w:fldChar w:fldCharType="end"/>
      </w:r>
    </w:p>
    <w:p w14:paraId="1E3C56F4" w14:textId="27DE6099" w:rsidR="00354C28" w:rsidRPr="00911398" w:rsidRDefault="00354C28">
      <w:pPr>
        <w:pStyle w:val="TOC2"/>
        <w:tabs>
          <w:tab w:val="right" w:leader="dot" w:pos="9055"/>
        </w:tabs>
        <w:rPr>
          <w:rFonts w:ascii="Roboto Light" w:eastAsiaTheme="minorEastAsia" w:hAnsi="Roboto Light" w:cstheme="minorBidi"/>
          <w:noProof/>
          <w:sz w:val="22"/>
          <w:szCs w:val="22"/>
        </w:rPr>
      </w:pPr>
      <w:r w:rsidRPr="00911398">
        <w:rPr>
          <w:rFonts w:ascii="Roboto Light" w:hAnsi="Roboto Light"/>
          <w:noProof/>
        </w:rPr>
        <w:t>Numeracy in Interstate Assessed Arabic at Continuers Level</w:t>
      </w:r>
      <w:r w:rsidRPr="00911398">
        <w:rPr>
          <w:rFonts w:ascii="Roboto Light" w:hAnsi="Roboto Light"/>
          <w:noProof/>
        </w:rPr>
        <w:tab/>
      </w:r>
      <w:r w:rsidRPr="00911398">
        <w:rPr>
          <w:rFonts w:ascii="Roboto Light" w:hAnsi="Roboto Light"/>
          <w:noProof/>
        </w:rPr>
        <w:fldChar w:fldCharType="begin"/>
      </w:r>
      <w:r w:rsidRPr="00911398">
        <w:rPr>
          <w:rFonts w:ascii="Roboto Light" w:hAnsi="Roboto Light"/>
          <w:noProof/>
        </w:rPr>
        <w:instrText xml:space="preserve"> PAGEREF _Toc428446536 \h </w:instrText>
      </w:r>
      <w:r w:rsidRPr="00911398">
        <w:rPr>
          <w:rFonts w:ascii="Roboto Light" w:hAnsi="Roboto Light"/>
          <w:noProof/>
        </w:rPr>
      </w:r>
      <w:r w:rsidRPr="00911398">
        <w:rPr>
          <w:rFonts w:ascii="Roboto Light" w:hAnsi="Roboto Light"/>
          <w:noProof/>
        </w:rPr>
        <w:fldChar w:fldCharType="separate"/>
      </w:r>
      <w:r w:rsidR="00EE2403">
        <w:rPr>
          <w:rFonts w:ascii="Roboto Light" w:hAnsi="Roboto Light"/>
          <w:noProof/>
        </w:rPr>
        <w:t>4</w:t>
      </w:r>
      <w:r w:rsidRPr="00911398">
        <w:rPr>
          <w:rFonts w:ascii="Roboto Light" w:hAnsi="Roboto Light"/>
          <w:noProof/>
        </w:rPr>
        <w:fldChar w:fldCharType="end"/>
      </w:r>
    </w:p>
    <w:p w14:paraId="0BE08844" w14:textId="60D7CF23" w:rsidR="00354C28" w:rsidRPr="00911398" w:rsidRDefault="00354C28">
      <w:pPr>
        <w:pStyle w:val="TOC2"/>
        <w:tabs>
          <w:tab w:val="right" w:leader="dot" w:pos="9055"/>
        </w:tabs>
        <w:rPr>
          <w:rFonts w:ascii="Roboto Light" w:eastAsiaTheme="minorEastAsia" w:hAnsi="Roboto Light" w:cstheme="minorBidi"/>
          <w:noProof/>
          <w:sz w:val="22"/>
          <w:szCs w:val="22"/>
        </w:rPr>
      </w:pPr>
      <w:r w:rsidRPr="00911398">
        <w:rPr>
          <w:rFonts w:ascii="Roboto Light" w:hAnsi="Roboto Light"/>
          <w:noProof/>
        </w:rPr>
        <w:t>Aboriginal and Torres Strait Islander Knowledge, Cultures, and Perspectives</w:t>
      </w:r>
      <w:r w:rsidRPr="00911398">
        <w:rPr>
          <w:rFonts w:ascii="Roboto Light" w:hAnsi="Roboto Light"/>
          <w:noProof/>
        </w:rPr>
        <w:tab/>
      </w:r>
      <w:r w:rsidRPr="00911398">
        <w:rPr>
          <w:rFonts w:ascii="Roboto Light" w:hAnsi="Roboto Light"/>
          <w:noProof/>
        </w:rPr>
        <w:fldChar w:fldCharType="begin"/>
      </w:r>
      <w:r w:rsidRPr="00911398">
        <w:rPr>
          <w:rFonts w:ascii="Roboto Light" w:hAnsi="Roboto Light"/>
          <w:noProof/>
        </w:rPr>
        <w:instrText xml:space="preserve"> PAGEREF _Toc428446537 \h </w:instrText>
      </w:r>
      <w:r w:rsidRPr="00911398">
        <w:rPr>
          <w:rFonts w:ascii="Roboto Light" w:hAnsi="Roboto Light"/>
          <w:noProof/>
        </w:rPr>
      </w:r>
      <w:r w:rsidRPr="00911398">
        <w:rPr>
          <w:rFonts w:ascii="Roboto Light" w:hAnsi="Roboto Light"/>
          <w:noProof/>
        </w:rPr>
        <w:fldChar w:fldCharType="separate"/>
      </w:r>
      <w:r w:rsidR="00EE2403">
        <w:rPr>
          <w:rFonts w:ascii="Roboto Light" w:hAnsi="Roboto Light"/>
          <w:noProof/>
        </w:rPr>
        <w:t>4</w:t>
      </w:r>
      <w:r w:rsidRPr="00911398">
        <w:rPr>
          <w:rFonts w:ascii="Roboto Light" w:hAnsi="Roboto Light"/>
          <w:noProof/>
        </w:rPr>
        <w:fldChar w:fldCharType="end"/>
      </w:r>
    </w:p>
    <w:p w14:paraId="3FD83FF7" w14:textId="72690BA3" w:rsidR="00354C28" w:rsidRPr="00911398" w:rsidRDefault="00354C28" w:rsidP="00F90423">
      <w:pPr>
        <w:pStyle w:val="TOC4"/>
        <w:rPr>
          <w:rFonts w:eastAsiaTheme="minorEastAsia" w:cstheme="minorBidi"/>
          <w:b/>
          <w:sz w:val="22"/>
          <w:szCs w:val="22"/>
        </w:rPr>
      </w:pPr>
      <w:r w:rsidRPr="00F90423">
        <w:rPr>
          <w:rFonts w:ascii="Roboto Medium" w:hAnsi="Roboto Medium"/>
        </w:rPr>
        <w:t>Stage 1 Interstate Assessed Arabic Continuers Level</w:t>
      </w:r>
      <w:r w:rsidRPr="006C78F1">
        <w:tab/>
      </w:r>
      <w:r w:rsidRPr="006C78F1">
        <w:fldChar w:fldCharType="begin"/>
      </w:r>
      <w:r w:rsidRPr="006C78F1">
        <w:instrText xml:space="preserve"> PAGEREF _Toc428446538 \h </w:instrText>
      </w:r>
      <w:r w:rsidRPr="006C78F1">
        <w:fldChar w:fldCharType="separate"/>
      </w:r>
      <w:r w:rsidR="00EE2403">
        <w:t>5</w:t>
      </w:r>
      <w:r w:rsidRPr="006C78F1">
        <w:fldChar w:fldCharType="end"/>
      </w:r>
    </w:p>
    <w:p w14:paraId="661AC776" w14:textId="1C11BB7B" w:rsidR="00354C28" w:rsidRPr="00911398" w:rsidRDefault="00354C28">
      <w:pPr>
        <w:pStyle w:val="TOC1"/>
        <w:tabs>
          <w:tab w:val="right" w:leader="dot" w:pos="9055"/>
        </w:tabs>
        <w:rPr>
          <w:rFonts w:ascii="Roboto Light" w:eastAsiaTheme="minorEastAsia" w:hAnsi="Roboto Light" w:cstheme="minorBidi"/>
          <w:noProof/>
          <w:sz w:val="22"/>
          <w:szCs w:val="22"/>
        </w:rPr>
      </w:pPr>
      <w:r w:rsidRPr="00911398">
        <w:rPr>
          <w:rFonts w:ascii="Roboto Light" w:hAnsi="Roboto Light"/>
          <w:noProof/>
        </w:rPr>
        <w:t>Learning Scope and Requirements</w:t>
      </w:r>
      <w:r w:rsidRPr="00911398">
        <w:rPr>
          <w:rFonts w:ascii="Roboto Light" w:hAnsi="Roboto Light"/>
          <w:noProof/>
        </w:rPr>
        <w:tab/>
      </w:r>
      <w:r w:rsidRPr="00911398">
        <w:rPr>
          <w:rFonts w:ascii="Roboto Light" w:hAnsi="Roboto Light"/>
          <w:noProof/>
        </w:rPr>
        <w:fldChar w:fldCharType="begin"/>
      </w:r>
      <w:r w:rsidRPr="00911398">
        <w:rPr>
          <w:rFonts w:ascii="Roboto Light" w:hAnsi="Roboto Light"/>
          <w:noProof/>
        </w:rPr>
        <w:instrText xml:space="preserve"> PAGEREF _Toc428446539 \h </w:instrText>
      </w:r>
      <w:r w:rsidRPr="00911398">
        <w:rPr>
          <w:rFonts w:ascii="Roboto Light" w:hAnsi="Roboto Light"/>
          <w:noProof/>
        </w:rPr>
      </w:r>
      <w:r w:rsidRPr="00911398">
        <w:rPr>
          <w:rFonts w:ascii="Roboto Light" w:hAnsi="Roboto Light"/>
          <w:noProof/>
        </w:rPr>
        <w:fldChar w:fldCharType="separate"/>
      </w:r>
      <w:r w:rsidR="00EE2403">
        <w:rPr>
          <w:rFonts w:ascii="Roboto Light" w:hAnsi="Roboto Light"/>
          <w:noProof/>
        </w:rPr>
        <w:t>6</w:t>
      </w:r>
      <w:r w:rsidRPr="00911398">
        <w:rPr>
          <w:rFonts w:ascii="Roboto Light" w:hAnsi="Roboto Light"/>
          <w:noProof/>
        </w:rPr>
        <w:fldChar w:fldCharType="end"/>
      </w:r>
    </w:p>
    <w:p w14:paraId="2C62E6D0" w14:textId="3C492DF8" w:rsidR="00354C28" w:rsidRPr="00911398" w:rsidRDefault="00354C28">
      <w:pPr>
        <w:pStyle w:val="TOC2"/>
        <w:tabs>
          <w:tab w:val="right" w:leader="dot" w:pos="9055"/>
        </w:tabs>
        <w:rPr>
          <w:rFonts w:ascii="Roboto Light" w:eastAsiaTheme="minorEastAsia" w:hAnsi="Roboto Light" w:cstheme="minorBidi"/>
          <w:noProof/>
          <w:sz w:val="22"/>
          <w:szCs w:val="22"/>
        </w:rPr>
      </w:pPr>
      <w:r w:rsidRPr="00911398">
        <w:rPr>
          <w:rFonts w:ascii="Roboto Light" w:hAnsi="Roboto Light"/>
          <w:noProof/>
        </w:rPr>
        <w:t>Learning Requirements</w:t>
      </w:r>
      <w:r w:rsidRPr="00911398">
        <w:rPr>
          <w:rFonts w:ascii="Roboto Light" w:hAnsi="Roboto Light"/>
          <w:noProof/>
        </w:rPr>
        <w:tab/>
      </w:r>
      <w:r w:rsidRPr="00911398">
        <w:rPr>
          <w:rFonts w:ascii="Roboto Light" w:hAnsi="Roboto Light"/>
          <w:noProof/>
        </w:rPr>
        <w:fldChar w:fldCharType="begin"/>
      </w:r>
      <w:r w:rsidRPr="00911398">
        <w:rPr>
          <w:rFonts w:ascii="Roboto Light" w:hAnsi="Roboto Light"/>
          <w:noProof/>
        </w:rPr>
        <w:instrText xml:space="preserve"> PAGEREF _Toc428446540 \h </w:instrText>
      </w:r>
      <w:r w:rsidRPr="00911398">
        <w:rPr>
          <w:rFonts w:ascii="Roboto Light" w:hAnsi="Roboto Light"/>
          <w:noProof/>
        </w:rPr>
      </w:r>
      <w:r w:rsidRPr="00911398">
        <w:rPr>
          <w:rFonts w:ascii="Roboto Light" w:hAnsi="Roboto Light"/>
          <w:noProof/>
        </w:rPr>
        <w:fldChar w:fldCharType="separate"/>
      </w:r>
      <w:r w:rsidR="00EE2403">
        <w:rPr>
          <w:rFonts w:ascii="Roboto Light" w:hAnsi="Roboto Light"/>
          <w:noProof/>
        </w:rPr>
        <w:t>6</w:t>
      </w:r>
      <w:r w:rsidRPr="00911398">
        <w:rPr>
          <w:rFonts w:ascii="Roboto Light" w:hAnsi="Roboto Light"/>
          <w:noProof/>
        </w:rPr>
        <w:fldChar w:fldCharType="end"/>
      </w:r>
    </w:p>
    <w:p w14:paraId="693D9772" w14:textId="57C5CB22" w:rsidR="00354C28" w:rsidRPr="00911398" w:rsidRDefault="00354C28">
      <w:pPr>
        <w:pStyle w:val="TOC2"/>
        <w:tabs>
          <w:tab w:val="right" w:leader="dot" w:pos="9055"/>
        </w:tabs>
        <w:rPr>
          <w:rFonts w:ascii="Roboto Light" w:eastAsiaTheme="minorEastAsia" w:hAnsi="Roboto Light" w:cstheme="minorBidi"/>
          <w:noProof/>
          <w:sz w:val="22"/>
          <w:szCs w:val="22"/>
        </w:rPr>
      </w:pPr>
      <w:r w:rsidRPr="00911398">
        <w:rPr>
          <w:rFonts w:ascii="Roboto Light" w:hAnsi="Roboto Light"/>
          <w:noProof/>
        </w:rPr>
        <w:t>Content</w:t>
      </w:r>
      <w:r w:rsidRPr="00911398">
        <w:rPr>
          <w:rFonts w:ascii="Roboto Light" w:hAnsi="Roboto Light"/>
          <w:noProof/>
        </w:rPr>
        <w:tab/>
      </w:r>
      <w:r w:rsidRPr="00911398">
        <w:rPr>
          <w:rFonts w:ascii="Roboto Light" w:hAnsi="Roboto Light"/>
          <w:noProof/>
        </w:rPr>
        <w:fldChar w:fldCharType="begin"/>
      </w:r>
      <w:r w:rsidRPr="00911398">
        <w:rPr>
          <w:rFonts w:ascii="Roboto Light" w:hAnsi="Roboto Light"/>
          <w:noProof/>
        </w:rPr>
        <w:instrText xml:space="preserve"> PAGEREF _Toc428446541 \h </w:instrText>
      </w:r>
      <w:r w:rsidRPr="00911398">
        <w:rPr>
          <w:rFonts w:ascii="Roboto Light" w:hAnsi="Roboto Light"/>
          <w:noProof/>
        </w:rPr>
      </w:r>
      <w:r w:rsidRPr="00911398">
        <w:rPr>
          <w:rFonts w:ascii="Roboto Light" w:hAnsi="Roboto Light"/>
          <w:noProof/>
        </w:rPr>
        <w:fldChar w:fldCharType="separate"/>
      </w:r>
      <w:r w:rsidR="00EE2403">
        <w:rPr>
          <w:rFonts w:ascii="Roboto Light" w:hAnsi="Roboto Light"/>
          <w:noProof/>
        </w:rPr>
        <w:t>6</w:t>
      </w:r>
      <w:r w:rsidRPr="00911398">
        <w:rPr>
          <w:rFonts w:ascii="Roboto Light" w:hAnsi="Roboto Light"/>
          <w:noProof/>
        </w:rPr>
        <w:fldChar w:fldCharType="end"/>
      </w:r>
    </w:p>
    <w:p w14:paraId="7AE7E11A" w14:textId="01CFE98B" w:rsidR="00354C28" w:rsidRPr="00911398" w:rsidRDefault="00354C28">
      <w:pPr>
        <w:pStyle w:val="TOC1"/>
        <w:tabs>
          <w:tab w:val="right" w:leader="dot" w:pos="9055"/>
        </w:tabs>
        <w:rPr>
          <w:rFonts w:ascii="Roboto Light" w:eastAsiaTheme="minorEastAsia" w:hAnsi="Roboto Light" w:cstheme="minorBidi"/>
          <w:noProof/>
          <w:sz w:val="22"/>
          <w:szCs w:val="22"/>
        </w:rPr>
      </w:pPr>
      <w:r w:rsidRPr="00911398">
        <w:rPr>
          <w:rFonts w:ascii="Roboto Light" w:hAnsi="Roboto Light"/>
          <w:noProof/>
        </w:rPr>
        <w:t>Assessment Scope and Requirements</w:t>
      </w:r>
      <w:r w:rsidRPr="00911398">
        <w:rPr>
          <w:rFonts w:ascii="Roboto Light" w:hAnsi="Roboto Light"/>
          <w:noProof/>
        </w:rPr>
        <w:tab/>
      </w:r>
      <w:r w:rsidRPr="00911398">
        <w:rPr>
          <w:rFonts w:ascii="Roboto Light" w:hAnsi="Roboto Light"/>
          <w:noProof/>
        </w:rPr>
        <w:fldChar w:fldCharType="begin"/>
      </w:r>
      <w:r w:rsidRPr="00911398">
        <w:rPr>
          <w:rFonts w:ascii="Roboto Light" w:hAnsi="Roboto Light"/>
          <w:noProof/>
        </w:rPr>
        <w:instrText xml:space="preserve"> PAGEREF _Toc428446542 \h </w:instrText>
      </w:r>
      <w:r w:rsidRPr="00911398">
        <w:rPr>
          <w:rFonts w:ascii="Roboto Light" w:hAnsi="Roboto Light"/>
          <w:noProof/>
        </w:rPr>
      </w:r>
      <w:r w:rsidRPr="00911398">
        <w:rPr>
          <w:rFonts w:ascii="Roboto Light" w:hAnsi="Roboto Light"/>
          <w:noProof/>
        </w:rPr>
        <w:fldChar w:fldCharType="separate"/>
      </w:r>
      <w:r w:rsidR="00EE2403">
        <w:rPr>
          <w:rFonts w:ascii="Roboto Light" w:hAnsi="Roboto Light"/>
          <w:noProof/>
        </w:rPr>
        <w:t>11</w:t>
      </w:r>
      <w:r w:rsidRPr="00911398">
        <w:rPr>
          <w:rFonts w:ascii="Roboto Light" w:hAnsi="Roboto Light"/>
          <w:noProof/>
        </w:rPr>
        <w:fldChar w:fldCharType="end"/>
      </w:r>
    </w:p>
    <w:p w14:paraId="2CB3A9D8" w14:textId="34174DD6" w:rsidR="00354C28" w:rsidRPr="00911398" w:rsidRDefault="00354C28">
      <w:pPr>
        <w:pStyle w:val="TOC2"/>
        <w:tabs>
          <w:tab w:val="right" w:leader="dot" w:pos="9055"/>
        </w:tabs>
        <w:rPr>
          <w:rFonts w:ascii="Roboto Light" w:eastAsiaTheme="minorEastAsia" w:hAnsi="Roboto Light" w:cstheme="minorBidi"/>
          <w:noProof/>
          <w:sz w:val="22"/>
          <w:szCs w:val="22"/>
        </w:rPr>
      </w:pPr>
      <w:r w:rsidRPr="00911398">
        <w:rPr>
          <w:rFonts w:ascii="Roboto Light" w:hAnsi="Roboto Light"/>
          <w:noProof/>
        </w:rPr>
        <w:t>Evidence of Learning</w:t>
      </w:r>
      <w:r w:rsidRPr="00911398">
        <w:rPr>
          <w:rFonts w:ascii="Roboto Light" w:hAnsi="Roboto Light"/>
          <w:noProof/>
        </w:rPr>
        <w:tab/>
      </w:r>
      <w:r w:rsidRPr="00911398">
        <w:rPr>
          <w:rFonts w:ascii="Roboto Light" w:hAnsi="Roboto Light"/>
          <w:noProof/>
        </w:rPr>
        <w:fldChar w:fldCharType="begin"/>
      </w:r>
      <w:r w:rsidRPr="00911398">
        <w:rPr>
          <w:rFonts w:ascii="Roboto Light" w:hAnsi="Roboto Light"/>
          <w:noProof/>
        </w:rPr>
        <w:instrText xml:space="preserve"> PAGEREF _Toc428446543 \h </w:instrText>
      </w:r>
      <w:r w:rsidRPr="00911398">
        <w:rPr>
          <w:rFonts w:ascii="Roboto Light" w:hAnsi="Roboto Light"/>
          <w:noProof/>
        </w:rPr>
      </w:r>
      <w:r w:rsidRPr="00911398">
        <w:rPr>
          <w:rFonts w:ascii="Roboto Light" w:hAnsi="Roboto Light"/>
          <w:noProof/>
        </w:rPr>
        <w:fldChar w:fldCharType="separate"/>
      </w:r>
      <w:r w:rsidR="00EE2403">
        <w:rPr>
          <w:rFonts w:ascii="Roboto Light" w:hAnsi="Roboto Light"/>
          <w:noProof/>
        </w:rPr>
        <w:t>11</w:t>
      </w:r>
      <w:r w:rsidRPr="00911398">
        <w:rPr>
          <w:rFonts w:ascii="Roboto Light" w:hAnsi="Roboto Light"/>
          <w:noProof/>
        </w:rPr>
        <w:fldChar w:fldCharType="end"/>
      </w:r>
    </w:p>
    <w:p w14:paraId="03877FA4" w14:textId="32C8964F" w:rsidR="00354C28" w:rsidRPr="00911398" w:rsidRDefault="00354C28">
      <w:pPr>
        <w:pStyle w:val="TOC2"/>
        <w:tabs>
          <w:tab w:val="right" w:leader="dot" w:pos="9055"/>
        </w:tabs>
        <w:rPr>
          <w:rFonts w:ascii="Roboto Light" w:eastAsiaTheme="minorEastAsia" w:hAnsi="Roboto Light" w:cstheme="minorBidi"/>
          <w:noProof/>
          <w:sz w:val="22"/>
          <w:szCs w:val="22"/>
        </w:rPr>
      </w:pPr>
      <w:r w:rsidRPr="00911398">
        <w:rPr>
          <w:rFonts w:ascii="Roboto Light" w:hAnsi="Roboto Light"/>
          <w:noProof/>
        </w:rPr>
        <w:t>Assessment Design Criteria</w:t>
      </w:r>
      <w:r w:rsidRPr="00911398">
        <w:rPr>
          <w:rFonts w:ascii="Roboto Light" w:hAnsi="Roboto Light"/>
          <w:noProof/>
        </w:rPr>
        <w:tab/>
      </w:r>
      <w:r w:rsidRPr="00911398">
        <w:rPr>
          <w:rFonts w:ascii="Roboto Light" w:hAnsi="Roboto Light"/>
          <w:noProof/>
        </w:rPr>
        <w:fldChar w:fldCharType="begin"/>
      </w:r>
      <w:r w:rsidRPr="00911398">
        <w:rPr>
          <w:rFonts w:ascii="Roboto Light" w:hAnsi="Roboto Light"/>
          <w:noProof/>
        </w:rPr>
        <w:instrText xml:space="preserve"> PAGEREF _Toc428446544 \h </w:instrText>
      </w:r>
      <w:r w:rsidRPr="00911398">
        <w:rPr>
          <w:rFonts w:ascii="Roboto Light" w:hAnsi="Roboto Light"/>
          <w:noProof/>
        </w:rPr>
      </w:r>
      <w:r w:rsidRPr="00911398">
        <w:rPr>
          <w:rFonts w:ascii="Roboto Light" w:hAnsi="Roboto Light"/>
          <w:noProof/>
        </w:rPr>
        <w:fldChar w:fldCharType="separate"/>
      </w:r>
      <w:r w:rsidR="00EE2403">
        <w:rPr>
          <w:rFonts w:ascii="Roboto Light" w:hAnsi="Roboto Light"/>
          <w:noProof/>
        </w:rPr>
        <w:t>11</w:t>
      </w:r>
      <w:r w:rsidRPr="00911398">
        <w:rPr>
          <w:rFonts w:ascii="Roboto Light" w:hAnsi="Roboto Light"/>
          <w:noProof/>
        </w:rPr>
        <w:fldChar w:fldCharType="end"/>
      </w:r>
    </w:p>
    <w:p w14:paraId="00386497" w14:textId="7DF96FDA" w:rsidR="00354C28" w:rsidRPr="00911398" w:rsidRDefault="00354C28">
      <w:pPr>
        <w:pStyle w:val="TOC2"/>
        <w:tabs>
          <w:tab w:val="right" w:leader="dot" w:pos="9055"/>
        </w:tabs>
        <w:rPr>
          <w:rFonts w:ascii="Roboto Light" w:eastAsiaTheme="minorEastAsia" w:hAnsi="Roboto Light" w:cstheme="minorBidi"/>
          <w:noProof/>
          <w:sz w:val="22"/>
          <w:szCs w:val="22"/>
        </w:rPr>
      </w:pPr>
      <w:r w:rsidRPr="00911398">
        <w:rPr>
          <w:rFonts w:ascii="Roboto Light" w:hAnsi="Roboto Light"/>
          <w:noProof/>
        </w:rPr>
        <w:t>School Assessment</w:t>
      </w:r>
      <w:r w:rsidRPr="00911398">
        <w:rPr>
          <w:rFonts w:ascii="Roboto Light" w:hAnsi="Roboto Light"/>
          <w:noProof/>
        </w:rPr>
        <w:tab/>
      </w:r>
      <w:r w:rsidRPr="00911398">
        <w:rPr>
          <w:rFonts w:ascii="Roboto Light" w:hAnsi="Roboto Light"/>
          <w:noProof/>
        </w:rPr>
        <w:fldChar w:fldCharType="begin"/>
      </w:r>
      <w:r w:rsidRPr="00911398">
        <w:rPr>
          <w:rFonts w:ascii="Roboto Light" w:hAnsi="Roboto Light"/>
          <w:noProof/>
        </w:rPr>
        <w:instrText xml:space="preserve"> PAGEREF _Toc428446545 \h </w:instrText>
      </w:r>
      <w:r w:rsidRPr="00911398">
        <w:rPr>
          <w:rFonts w:ascii="Roboto Light" w:hAnsi="Roboto Light"/>
          <w:noProof/>
        </w:rPr>
      </w:r>
      <w:r w:rsidRPr="00911398">
        <w:rPr>
          <w:rFonts w:ascii="Roboto Light" w:hAnsi="Roboto Light"/>
          <w:noProof/>
        </w:rPr>
        <w:fldChar w:fldCharType="separate"/>
      </w:r>
      <w:r w:rsidR="00EE2403">
        <w:rPr>
          <w:rFonts w:ascii="Roboto Light" w:hAnsi="Roboto Light"/>
          <w:noProof/>
        </w:rPr>
        <w:t>13</w:t>
      </w:r>
      <w:r w:rsidRPr="00911398">
        <w:rPr>
          <w:rFonts w:ascii="Roboto Light" w:hAnsi="Roboto Light"/>
          <w:noProof/>
        </w:rPr>
        <w:fldChar w:fldCharType="end"/>
      </w:r>
    </w:p>
    <w:p w14:paraId="0E779634" w14:textId="23255DB3" w:rsidR="00354C28" w:rsidRPr="00911398" w:rsidRDefault="00354C28">
      <w:pPr>
        <w:pStyle w:val="TOC2"/>
        <w:tabs>
          <w:tab w:val="right" w:leader="dot" w:pos="9055"/>
        </w:tabs>
        <w:rPr>
          <w:rFonts w:ascii="Roboto Light" w:eastAsiaTheme="minorEastAsia" w:hAnsi="Roboto Light" w:cstheme="minorBidi"/>
          <w:noProof/>
          <w:sz w:val="22"/>
          <w:szCs w:val="22"/>
        </w:rPr>
      </w:pPr>
      <w:r w:rsidRPr="00911398">
        <w:rPr>
          <w:rFonts w:ascii="Roboto Light" w:hAnsi="Roboto Light"/>
          <w:noProof/>
        </w:rPr>
        <w:t>Performance Standards</w:t>
      </w:r>
      <w:r w:rsidRPr="00911398">
        <w:rPr>
          <w:rFonts w:ascii="Roboto Light" w:hAnsi="Roboto Light"/>
          <w:noProof/>
        </w:rPr>
        <w:tab/>
      </w:r>
      <w:r w:rsidRPr="00911398">
        <w:rPr>
          <w:rFonts w:ascii="Roboto Light" w:hAnsi="Roboto Light"/>
          <w:noProof/>
        </w:rPr>
        <w:fldChar w:fldCharType="begin"/>
      </w:r>
      <w:r w:rsidRPr="00911398">
        <w:rPr>
          <w:rFonts w:ascii="Roboto Light" w:hAnsi="Roboto Light"/>
          <w:noProof/>
        </w:rPr>
        <w:instrText xml:space="preserve"> PAGEREF _Toc428446546 \h </w:instrText>
      </w:r>
      <w:r w:rsidRPr="00911398">
        <w:rPr>
          <w:rFonts w:ascii="Roboto Light" w:hAnsi="Roboto Light"/>
          <w:noProof/>
        </w:rPr>
      </w:r>
      <w:r w:rsidRPr="00911398">
        <w:rPr>
          <w:rFonts w:ascii="Roboto Light" w:hAnsi="Roboto Light"/>
          <w:noProof/>
        </w:rPr>
        <w:fldChar w:fldCharType="separate"/>
      </w:r>
      <w:r w:rsidR="00EE2403">
        <w:rPr>
          <w:rFonts w:ascii="Roboto Light" w:hAnsi="Roboto Light"/>
          <w:noProof/>
        </w:rPr>
        <w:t>15</w:t>
      </w:r>
      <w:r w:rsidRPr="00911398">
        <w:rPr>
          <w:rFonts w:ascii="Roboto Light" w:hAnsi="Roboto Light"/>
          <w:noProof/>
        </w:rPr>
        <w:fldChar w:fldCharType="end"/>
      </w:r>
    </w:p>
    <w:p w14:paraId="1CC9F5DA" w14:textId="6AC5D259" w:rsidR="00354C28" w:rsidRPr="00911398" w:rsidRDefault="00354C28">
      <w:pPr>
        <w:pStyle w:val="TOC2"/>
        <w:tabs>
          <w:tab w:val="right" w:leader="dot" w:pos="9055"/>
        </w:tabs>
        <w:rPr>
          <w:rFonts w:ascii="Roboto Light" w:eastAsiaTheme="minorEastAsia" w:hAnsi="Roboto Light" w:cstheme="minorBidi"/>
          <w:noProof/>
          <w:sz w:val="22"/>
          <w:szCs w:val="22"/>
        </w:rPr>
      </w:pPr>
      <w:r w:rsidRPr="00911398">
        <w:rPr>
          <w:rFonts w:ascii="Roboto Light" w:hAnsi="Roboto Light"/>
          <w:noProof/>
        </w:rPr>
        <w:t>Assessment Integrity</w:t>
      </w:r>
      <w:r w:rsidRPr="00911398">
        <w:rPr>
          <w:rFonts w:ascii="Roboto Light" w:hAnsi="Roboto Light"/>
          <w:noProof/>
        </w:rPr>
        <w:tab/>
      </w:r>
      <w:r w:rsidRPr="00911398">
        <w:rPr>
          <w:rFonts w:ascii="Roboto Light" w:hAnsi="Roboto Light"/>
          <w:noProof/>
        </w:rPr>
        <w:fldChar w:fldCharType="begin"/>
      </w:r>
      <w:r w:rsidRPr="00911398">
        <w:rPr>
          <w:rFonts w:ascii="Roboto Light" w:hAnsi="Roboto Light"/>
          <w:noProof/>
        </w:rPr>
        <w:instrText xml:space="preserve"> PAGEREF _Toc428446547 \h </w:instrText>
      </w:r>
      <w:r w:rsidRPr="00911398">
        <w:rPr>
          <w:rFonts w:ascii="Roboto Light" w:hAnsi="Roboto Light"/>
          <w:noProof/>
        </w:rPr>
      </w:r>
      <w:r w:rsidRPr="00911398">
        <w:rPr>
          <w:rFonts w:ascii="Roboto Light" w:hAnsi="Roboto Light"/>
          <w:noProof/>
        </w:rPr>
        <w:fldChar w:fldCharType="separate"/>
      </w:r>
      <w:r w:rsidR="00EE2403">
        <w:rPr>
          <w:rFonts w:ascii="Roboto Light" w:hAnsi="Roboto Light"/>
          <w:noProof/>
        </w:rPr>
        <w:t>21</w:t>
      </w:r>
      <w:r w:rsidRPr="00911398">
        <w:rPr>
          <w:rFonts w:ascii="Roboto Light" w:hAnsi="Roboto Light"/>
          <w:noProof/>
        </w:rPr>
        <w:fldChar w:fldCharType="end"/>
      </w:r>
    </w:p>
    <w:p w14:paraId="0AE96D71" w14:textId="689C5E80" w:rsidR="00354C28" w:rsidRPr="00911398" w:rsidRDefault="00354C28">
      <w:pPr>
        <w:pStyle w:val="TOC1"/>
        <w:tabs>
          <w:tab w:val="right" w:leader="dot" w:pos="9055"/>
        </w:tabs>
        <w:rPr>
          <w:rFonts w:ascii="Roboto Light" w:eastAsiaTheme="minorEastAsia" w:hAnsi="Roboto Light" w:cstheme="minorBidi"/>
          <w:noProof/>
          <w:sz w:val="22"/>
          <w:szCs w:val="22"/>
        </w:rPr>
      </w:pPr>
      <w:r w:rsidRPr="00911398">
        <w:rPr>
          <w:rFonts w:ascii="Roboto Light" w:hAnsi="Roboto Light"/>
          <w:noProof/>
        </w:rPr>
        <w:t>Support Materials</w:t>
      </w:r>
      <w:r w:rsidRPr="00911398">
        <w:rPr>
          <w:rFonts w:ascii="Roboto Light" w:hAnsi="Roboto Light"/>
          <w:noProof/>
        </w:rPr>
        <w:tab/>
      </w:r>
      <w:r w:rsidRPr="00911398">
        <w:rPr>
          <w:rFonts w:ascii="Roboto Light" w:hAnsi="Roboto Light"/>
          <w:noProof/>
        </w:rPr>
        <w:fldChar w:fldCharType="begin"/>
      </w:r>
      <w:r w:rsidRPr="00911398">
        <w:rPr>
          <w:rFonts w:ascii="Roboto Light" w:hAnsi="Roboto Light"/>
          <w:noProof/>
        </w:rPr>
        <w:instrText xml:space="preserve"> PAGEREF _Toc428446548 \h </w:instrText>
      </w:r>
      <w:r w:rsidRPr="00911398">
        <w:rPr>
          <w:rFonts w:ascii="Roboto Light" w:hAnsi="Roboto Light"/>
          <w:noProof/>
        </w:rPr>
      </w:r>
      <w:r w:rsidRPr="00911398">
        <w:rPr>
          <w:rFonts w:ascii="Roboto Light" w:hAnsi="Roboto Light"/>
          <w:noProof/>
        </w:rPr>
        <w:fldChar w:fldCharType="separate"/>
      </w:r>
      <w:r w:rsidR="00EE2403">
        <w:rPr>
          <w:rFonts w:ascii="Roboto Light" w:hAnsi="Roboto Light"/>
          <w:noProof/>
        </w:rPr>
        <w:t>22</w:t>
      </w:r>
      <w:r w:rsidRPr="00911398">
        <w:rPr>
          <w:rFonts w:ascii="Roboto Light" w:hAnsi="Roboto Light"/>
          <w:noProof/>
        </w:rPr>
        <w:fldChar w:fldCharType="end"/>
      </w:r>
    </w:p>
    <w:p w14:paraId="38184B6A" w14:textId="723A362C" w:rsidR="00354C28" w:rsidRPr="00911398" w:rsidRDefault="00354C28">
      <w:pPr>
        <w:pStyle w:val="TOC2"/>
        <w:tabs>
          <w:tab w:val="right" w:leader="dot" w:pos="9055"/>
        </w:tabs>
        <w:rPr>
          <w:rFonts w:ascii="Roboto Light" w:eastAsiaTheme="minorEastAsia" w:hAnsi="Roboto Light" w:cstheme="minorBidi"/>
          <w:noProof/>
          <w:sz w:val="22"/>
          <w:szCs w:val="22"/>
        </w:rPr>
      </w:pPr>
      <w:r w:rsidRPr="00911398">
        <w:rPr>
          <w:rFonts w:ascii="Roboto Light" w:hAnsi="Roboto Light"/>
          <w:noProof/>
        </w:rPr>
        <w:t>Subject-specific Advice</w:t>
      </w:r>
      <w:r w:rsidRPr="00911398">
        <w:rPr>
          <w:rFonts w:ascii="Roboto Light" w:hAnsi="Roboto Light"/>
          <w:noProof/>
        </w:rPr>
        <w:tab/>
      </w:r>
      <w:r w:rsidRPr="00911398">
        <w:rPr>
          <w:rFonts w:ascii="Roboto Light" w:hAnsi="Roboto Light"/>
          <w:noProof/>
        </w:rPr>
        <w:fldChar w:fldCharType="begin"/>
      </w:r>
      <w:r w:rsidRPr="00911398">
        <w:rPr>
          <w:rFonts w:ascii="Roboto Light" w:hAnsi="Roboto Light"/>
          <w:noProof/>
        </w:rPr>
        <w:instrText xml:space="preserve"> PAGEREF _Toc428446549 \h </w:instrText>
      </w:r>
      <w:r w:rsidRPr="00911398">
        <w:rPr>
          <w:rFonts w:ascii="Roboto Light" w:hAnsi="Roboto Light"/>
          <w:noProof/>
        </w:rPr>
      </w:r>
      <w:r w:rsidRPr="00911398">
        <w:rPr>
          <w:rFonts w:ascii="Roboto Light" w:hAnsi="Roboto Light"/>
          <w:noProof/>
        </w:rPr>
        <w:fldChar w:fldCharType="separate"/>
      </w:r>
      <w:r w:rsidR="00EE2403">
        <w:rPr>
          <w:rFonts w:ascii="Roboto Light" w:hAnsi="Roboto Light"/>
          <w:noProof/>
        </w:rPr>
        <w:t>22</w:t>
      </w:r>
      <w:r w:rsidRPr="00911398">
        <w:rPr>
          <w:rFonts w:ascii="Roboto Light" w:hAnsi="Roboto Light"/>
          <w:noProof/>
        </w:rPr>
        <w:fldChar w:fldCharType="end"/>
      </w:r>
    </w:p>
    <w:p w14:paraId="1711E04D" w14:textId="4CBC481D" w:rsidR="00354C28" w:rsidRPr="00911398" w:rsidRDefault="00354C28">
      <w:pPr>
        <w:pStyle w:val="TOC2"/>
        <w:tabs>
          <w:tab w:val="right" w:leader="dot" w:pos="9055"/>
        </w:tabs>
        <w:rPr>
          <w:rFonts w:ascii="Roboto Light" w:eastAsiaTheme="minorEastAsia" w:hAnsi="Roboto Light" w:cstheme="minorBidi"/>
          <w:noProof/>
          <w:sz w:val="22"/>
          <w:szCs w:val="22"/>
        </w:rPr>
      </w:pPr>
      <w:r w:rsidRPr="00911398">
        <w:rPr>
          <w:rFonts w:ascii="Roboto Light" w:hAnsi="Roboto Light"/>
          <w:noProof/>
        </w:rPr>
        <w:t>Advice on Ethical Study and Research</w:t>
      </w:r>
      <w:r w:rsidRPr="00911398">
        <w:rPr>
          <w:rFonts w:ascii="Roboto Light" w:hAnsi="Roboto Light"/>
          <w:noProof/>
        </w:rPr>
        <w:tab/>
      </w:r>
      <w:r w:rsidRPr="00911398">
        <w:rPr>
          <w:rFonts w:ascii="Roboto Light" w:hAnsi="Roboto Light"/>
          <w:noProof/>
        </w:rPr>
        <w:fldChar w:fldCharType="begin"/>
      </w:r>
      <w:r w:rsidRPr="00911398">
        <w:rPr>
          <w:rFonts w:ascii="Roboto Light" w:hAnsi="Roboto Light"/>
          <w:noProof/>
        </w:rPr>
        <w:instrText xml:space="preserve"> PAGEREF _Toc428446550 \h </w:instrText>
      </w:r>
      <w:r w:rsidRPr="00911398">
        <w:rPr>
          <w:rFonts w:ascii="Roboto Light" w:hAnsi="Roboto Light"/>
          <w:noProof/>
        </w:rPr>
      </w:r>
      <w:r w:rsidRPr="00911398">
        <w:rPr>
          <w:rFonts w:ascii="Roboto Light" w:hAnsi="Roboto Light"/>
          <w:noProof/>
        </w:rPr>
        <w:fldChar w:fldCharType="separate"/>
      </w:r>
      <w:r w:rsidR="00EE2403">
        <w:rPr>
          <w:rFonts w:ascii="Roboto Light" w:hAnsi="Roboto Light"/>
          <w:noProof/>
        </w:rPr>
        <w:t>22</w:t>
      </w:r>
      <w:r w:rsidRPr="00911398">
        <w:rPr>
          <w:rFonts w:ascii="Roboto Light" w:hAnsi="Roboto Light"/>
          <w:noProof/>
        </w:rPr>
        <w:fldChar w:fldCharType="end"/>
      </w:r>
    </w:p>
    <w:p w14:paraId="23D6A5B1" w14:textId="77050392" w:rsidR="00354C28" w:rsidRPr="00911398" w:rsidRDefault="00354C28">
      <w:pPr>
        <w:pStyle w:val="TOC4"/>
        <w:rPr>
          <w:rFonts w:eastAsiaTheme="minorEastAsia" w:cstheme="minorBidi"/>
          <w:b/>
          <w:sz w:val="22"/>
          <w:szCs w:val="22"/>
        </w:rPr>
      </w:pPr>
      <w:r w:rsidRPr="00F90423">
        <w:rPr>
          <w:rFonts w:ascii="Roboto Medium" w:hAnsi="Roboto Medium"/>
        </w:rPr>
        <w:t>Stage 2 Interstate Assessed Arabic Continuers Level</w:t>
      </w:r>
      <w:r w:rsidRPr="006C78F1">
        <w:tab/>
      </w:r>
      <w:r w:rsidRPr="006C78F1">
        <w:fldChar w:fldCharType="begin"/>
      </w:r>
      <w:r w:rsidRPr="006C78F1">
        <w:instrText xml:space="preserve"> PAGEREF _Toc428446551 \h </w:instrText>
      </w:r>
      <w:r w:rsidRPr="006C78F1">
        <w:fldChar w:fldCharType="separate"/>
      </w:r>
      <w:r w:rsidR="00EE2403">
        <w:t>23</w:t>
      </w:r>
      <w:r w:rsidRPr="006C78F1">
        <w:fldChar w:fldCharType="end"/>
      </w:r>
    </w:p>
    <w:p w14:paraId="7C9F4838" w14:textId="048B1417" w:rsidR="00354C28" w:rsidRPr="00911398" w:rsidRDefault="00354C28">
      <w:pPr>
        <w:pStyle w:val="TOC1"/>
        <w:tabs>
          <w:tab w:val="right" w:leader="dot" w:pos="9055"/>
        </w:tabs>
        <w:rPr>
          <w:rFonts w:ascii="Roboto Light" w:eastAsiaTheme="minorEastAsia" w:hAnsi="Roboto Light" w:cstheme="minorBidi"/>
          <w:noProof/>
          <w:sz w:val="22"/>
          <w:szCs w:val="22"/>
        </w:rPr>
      </w:pPr>
      <w:r w:rsidRPr="00911398">
        <w:rPr>
          <w:rFonts w:ascii="Roboto Light" w:hAnsi="Roboto Light"/>
          <w:noProof/>
        </w:rPr>
        <w:t>Learning Scope and Requirements</w:t>
      </w:r>
      <w:r w:rsidRPr="00911398">
        <w:rPr>
          <w:rFonts w:ascii="Roboto Light" w:hAnsi="Roboto Light"/>
          <w:noProof/>
        </w:rPr>
        <w:tab/>
      </w:r>
      <w:r w:rsidRPr="00911398">
        <w:rPr>
          <w:rFonts w:ascii="Roboto Light" w:hAnsi="Roboto Light"/>
          <w:noProof/>
        </w:rPr>
        <w:fldChar w:fldCharType="begin"/>
      </w:r>
      <w:r w:rsidRPr="00911398">
        <w:rPr>
          <w:rFonts w:ascii="Roboto Light" w:hAnsi="Roboto Light"/>
          <w:noProof/>
        </w:rPr>
        <w:instrText xml:space="preserve"> PAGEREF _Toc428446552 \h </w:instrText>
      </w:r>
      <w:r w:rsidRPr="00911398">
        <w:rPr>
          <w:rFonts w:ascii="Roboto Light" w:hAnsi="Roboto Light"/>
          <w:noProof/>
        </w:rPr>
      </w:r>
      <w:r w:rsidRPr="00911398">
        <w:rPr>
          <w:rFonts w:ascii="Roboto Light" w:hAnsi="Roboto Light"/>
          <w:noProof/>
        </w:rPr>
        <w:fldChar w:fldCharType="separate"/>
      </w:r>
      <w:r w:rsidR="00EE2403">
        <w:rPr>
          <w:rFonts w:ascii="Roboto Light" w:hAnsi="Roboto Light"/>
          <w:noProof/>
        </w:rPr>
        <w:t>24</w:t>
      </w:r>
      <w:r w:rsidRPr="00911398">
        <w:rPr>
          <w:rFonts w:ascii="Roboto Light" w:hAnsi="Roboto Light"/>
          <w:noProof/>
        </w:rPr>
        <w:fldChar w:fldCharType="end"/>
      </w:r>
    </w:p>
    <w:p w14:paraId="05A29325" w14:textId="7E2BDCD1" w:rsidR="00354C28" w:rsidRPr="00911398" w:rsidRDefault="00354C28">
      <w:pPr>
        <w:pStyle w:val="TOC2"/>
        <w:tabs>
          <w:tab w:val="right" w:leader="dot" w:pos="9055"/>
        </w:tabs>
        <w:rPr>
          <w:rFonts w:ascii="Roboto Light" w:eastAsiaTheme="minorEastAsia" w:hAnsi="Roboto Light" w:cstheme="minorBidi"/>
          <w:noProof/>
          <w:sz w:val="22"/>
          <w:szCs w:val="22"/>
        </w:rPr>
      </w:pPr>
      <w:r w:rsidRPr="00911398">
        <w:rPr>
          <w:rFonts w:ascii="Roboto Light" w:hAnsi="Roboto Light"/>
          <w:noProof/>
        </w:rPr>
        <w:t>Learning Requirements</w:t>
      </w:r>
      <w:r w:rsidRPr="00911398">
        <w:rPr>
          <w:rFonts w:ascii="Roboto Light" w:hAnsi="Roboto Light"/>
          <w:noProof/>
        </w:rPr>
        <w:tab/>
      </w:r>
      <w:r w:rsidRPr="00911398">
        <w:rPr>
          <w:rFonts w:ascii="Roboto Light" w:hAnsi="Roboto Light"/>
          <w:noProof/>
        </w:rPr>
        <w:fldChar w:fldCharType="begin"/>
      </w:r>
      <w:r w:rsidRPr="00911398">
        <w:rPr>
          <w:rFonts w:ascii="Roboto Light" w:hAnsi="Roboto Light"/>
          <w:noProof/>
        </w:rPr>
        <w:instrText xml:space="preserve"> PAGEREF _Toc428446553 \h </w:instrText>
      </w:r>
      <w:r w:rsidRPr="00911398">
        <w:rPr>
          <w:rFonts w:ascii="Roboto Light" w:hAnsi="Roboto Light"/>
          <w:noProof/>
        </w:rPr>
      </w:r>
      <w:r w:rsidRPr="00911398">
        <w:rPr>
          <w:rFonts w:ascii="Roboto Light" w:hAnsi="Roboto Light"/>
          <w:noProof/>
        </w:rPr>
        <w:fldChar w:fldCharType="separate"/>
      </w:r>
      <w:r w:rsidR="00EE2403">
        <w:rPr>
          <w:rFonts w:ascii="Roboto Light" w:hAnsi="Roboto Light"/>
          <w:noProof/>
        </w:rPr>
        <w:t>24</w:t>
      </w:r>
      <w:r w:rsidRPr="00911398">
        <w:rPr>
          <w:rFonts w:ascii="Roboto Light" w:hAnsi="Roboto Light"/>
          <w:noProof/>
        </w:rPr>
        <w:fldChar w:fldCharType="end"/>
      </w:r>
    </w:p>
    <w:p w14:paraId="48F39D3A" w14:textId="257DDAF1" w:rsidR="00354C28" w:rsidRPr="00911398" w:rsidRDefault="00354C28">
      <w:pPr>
        <w:pStyle w:val="TOC2"/>
        <w:tabs>
          <w:tab w:val="right" w:leader="dot" w:pos="9055"/>
        </w:tabs>
        <w:rPr>
          <w:rFonts w:ascii="Roboto Light" w:eastAsiaTheme="minorEastAsia" w:hAnsi="Roboto Light" w:cstheme="minorBidi"/>
          <w:noProof/>
          <w:sz w:val="22"/>
          <w:szCs w:val="22"/>
        </w:rPr>
      </w:pPr>
      <w:r w:rsidRPr="00911398">
        <w:rPr>
          <w:rFonts w:ascii="Roboto Light" w:hAnsi="Roboto Light"/>
          <w:noProof/>
        </w:rPr>
        <w:t>Content</w:t>
      </w:r>
      <w:r w:rsidRPr="00911398">
        <w:rPr>
          <w:rFonts w:ascii="Roboto Light" w:hAnsi="Roboto Light"/>
          <w:noProof/>
        </w:rPr>
        <w:tab/>
      </w:r>
      <w:r w:rsidRPr="00911398">
        <w:rPr>
          <w:rFonts w:ascii="Roboto Light" w:hAnsi="Roboto Light"/>
          <w:noProof/>
        </w:rPr>
        <w:fldChar w:fldCharType="begin"/>
      </w:r>
      <w:r w:rsidRPr="00911398">
        <w:rPr>
          <w:rFonts w:ascii="Roboto Light" w:hAnsi="Roboto Light"/>
          <w:noProof/>
        </w:rPr>
        <w:instrText xml:space="preserve"> PAGEREF _Toc428446554 \h </w:instrText>
      </w:r>
      <w:r w:rsidRPr="00911398">
        <w:rPr>
          <w:rFonts w:ascii="Roboto Light" w:hAnsi="Roboto Light"/>
          <w:noProof/>
        </w:rPr>
      </w:r>
      <w:r w:rsidRPr="00911398">
        <w:rPr>
          <w:rFonts w:ascii="Roboto Light" w:hAnsi="Roboto Light"/>
          <w:noProof/>
        </w:rPr>
        <w:fldChar w:fldCharType="separate"/>
      </w:r>
      <w:r w:rsidR="00EE2403">
        <w:rPr>
          <w:rFonts w:ascii="Roboto Light" w:hAnsi="Roboto Light"/>
          <w:noProof/>
        </w:rPr>
        <w:t>24</w:t>
      </w:r>
      <w:r w:rsidRPr="00911398">
        <w:rPr>
          <w:rFonts w:ascii="Roboto Light" w:hAnsi="Roboto Light"/>
          <w:noProof/>
        </w:rPr>
        <w:fldChar w:fldCharType="end"/>
      </w:r>
    </w:p>
    <w:p w14:paraId="44E3890B" w14:textId="3A91F537" w:rsidR="00354C28" w:rsidRPr="00911398" w:rsidRDefault="00354C28">
      <w:pPr>
        <w:pStyle w:val="TOC1"/>
        <w:tabs>
          <w:tab w:val="right" w:leader="dot" w:pos="9055"/>
        </w:tabs>
        <w:rPr>
          <w:rFonts w:ascii="Roboto Light" w:eastAsiaTheme="minorEastAsia" w:hAnsi="Roboto Light" w:cstheme="minorBidi"/>
          <w:noProof/>
          <w:sz w:val="22"/>
          <w:szCs w:val="22"/>
        </w:rPr>
      </w:pPr>
      <w:r w:rsidRPr="00911398">
        <w:rPr>
          <w:rFonts w:ascii="Roboto Light" w:hAnsi="Roboto Light"/>
          <w:noProof/>
        </w:rPr>
        <w:t>Assessment Scope and Requirements</w:t>
      </w:r>
      <w:r w:rsidRPr="00911398">
        <w:rPr>
          <w:rFonts w:ascii="Roboto Light" w:hAnsi="Roboto Light"/>
          <w:noProof/>
        </w:rPr>
        <w:tab/>
      </w:r>
      <w:r w:rsidRPr="00911398">
        <w:rPr>
          <w:rFonts w:ascii="Roboto Light" w:hAnsi="Roboto Light"/>
          <w:noProof/>
        </w:rPr>
        <w:fldChar w:fldCharType="begin"/>
      </w:r>
      <w:r w:rsidRPr="00911398">
        <w:rPr>
          <w:rFonts w:ascii="Roboto Light" w:hAnsi="Roboto Light"/>
          <w:noProof/>
        </w:rPr>
        <w:instrText xml:space="preserve"> PAGEREF _Toc428446555 \h </w:instrText>
      </w:r>
      <w:r w:rsidRPr="00911398">
        <w:rPr>
          <w:rFonts w:ascii="Roboto Light" w:hAnsi="Roboto Light"/>
          <w:noProof/>
        </w:rPr>
      </w:r>
      <w:r w:rsidRPr="00911398">
        <w:rPr>
          <w:rFonts w:ascii="Roboto Light" w:hAnsi="Roboto Light"/>
          <w:noProof/>
        </w:rPr>
        <w:fldChar w:fldCharType="separate"/>
      </w:r>
      <w:r w:rsidR="00EE2403">
        <w:rPr>
          <w:rFonts w:ascii="Roboto Light" w:hAnsi="Roboto Light"/>
          <w:noProof/>
        </w:rPr>
        <w:t>29</w:t>
      </w:r>
      <w:r w:rsidRPr="00911398">
        <w:rPr>
          <w:rFonts w:ascii="Roboto Light" w:hAnsi="Roboto Light"/>
          <w:noProof/>
        </w:rPr>
        <w:fldChar w:fldCharType="end"/>
      </w:r>
    </w:p>
    <w:p w14:paraId="680D5611" w14:textId="1CA8C2BD" w:rsidR="00354C28" w:rsidRPr="00911398" w:rsidRDefault="00354C28">
      <w:pPr>
        <w:pStyle w:val="TOC2"/>
        <w:tabs>
          <w:tab w:val="right" w:leader="dot" w:pos="9055"/>
        </w:tabs>
        <w:rPr>
          <w:rFonts w:ascii="Roboto Light" w:eastAsiaTheme="minorEastAsia" w:hAnsi="Roboto Light" w:cstheme="minorBidi"/>
          <w:noProof/>
          <w:sz w:val="22"/>
          <w:szCs w:val="22"/>
        </w:rPr>
      </w:pPr>
      <w:r w:rsidRPr="00911398">
        <w:rPr>
          <w:rFonts w:ascii="Roboto Light" w:hAnsi="Roboto Light"/>
          <w:noProof/>
        </w:rPr>
        <w:t>Evidence of Learning</w:t>
      </w:r>
      <w:r w:rsidRPr="00911398">
        <w:rPr>
          <w:rFonts w:ascii="Roboto Light" w:hAnsi="Roboto Light"/>
          <w:noProof/>
        </w:rPr>
        <w:tab/>
      </w:r>
      <w:r w:rsidRPr="00911398">
        <w:rPr>
          <w:rFonts w:ascii="Roboto Light" w:hAnsi="Roboto Light"/>
          <w:noProof/>
        </w:rPr>
        <w:fldChar w:fldCharType="begin"/>
      </w:r>
      <w:r w:rsidRPr="00911398">
        <w:rPr>
          <w:rFonts w:ascii="Roboto Light" w:hAnsi="Roboto Light"/>
          <w:noProof/>
        </w:rPr>
        <w:instrText xml:space="preserve"> PAGEREF _Toc428446556 \h </w:instrText>
      </w:r>
      <w:r w:rsidRPr="00911398">
        <w:rPr>
          <w:rFonts w:ascii="Roboto Light" w:hAnsi="Roboto Light"/>
          <w:noProof/>
        </w:rPr>
      </w:r>
      <w:r w:rsidRPr="00911398">
        <w:rPr>
          <w:rFonts w:ascii="Roboto Light" w:hAnsi="Roboto Light"/>
          <w:noProof/>
        </w:rPr>
        <w:fldChar w:fldCharType="separate"/>
      </w:r>
      <w:r w:rsidR="00EE2403">
        <w:rPr>
          <w:rFonts w:ascii="Roboto Light" w:hAnsi="Roboto Light"/>
          <w:noProof/>
        </w:rPr>
        <w:t>29</w:t>
      </w:r>
      <w:r w:rsidRPr="00911398">
        <w:rPr>
          <w:rFonts w:ascii="Roboto Light" w:hAnsi="Roboto Light"/>
          <w:noProof/>
        </w:rPr>
        <w:fldChar w:fldCharType="end"/>
      </w:r>
    </w:p>
    <w:p w14:paraId="62ABB9AB" w14:textId="693AE67C" w:rsidR="00354C28" w:rsidRPr="00911398" w:rsidRDefault="00354C28">
      <w:pPr>
        <w:pStyle w:val="TOC2"/>
        <w:tabs>
          <w:tab w:val="right" w:leader="dot" w:pos="9055"/>
        </w:tabs>
        <w:rPr>
          <w:rFonts w:ascii="Roboto Light" w:eastAsiaTheme="minorEastAsia" w:hAnsi="Roboto Light" w:cstheme="minorBidi"/>
          <w:noProof/>
          <w:sz w:val="22"/>
          <w:szCs w:val="22"/>
        </w:rPr>
      </w:pPr>
      <w:r w:rsidRPr="00911398">
        <w:rPr>
          <w:rFonts w:ascii="Roboto Light" w:hAnsi="Roboto Light"/>
          <w:noProof/>
        </w:rPr>
        <w:t>Assessment Design Criteria</w:t>
      </w:r>
      <w:r w:rsidRPr="00911398">
        <w:rPr>
          <w:rFonts w:ascii="Roboto Light" w:hAnsi="Roboto Light"/>
          <w:noProof/>
        </w:rPr>
        <w:tab/>
      </w:r>
      <w:r w:rsidRPr="00911398">
        <w:rPr>
          <w:rFonts w:ascii="Roboto Light" w:hAnsi="Roboto Light"/>
          <w:noProof/>
        </w:rPr>
        <w:fldChar w:fldCharType="begin"/>
      </w:r>
      <w:r w:rsidRPr="00911398">
        <w:rPr>
          <w:rFonts w:ascii="Roboto Light" w:hAnsi="Roboto Light"/>
          <w:noProof/>
        </w:rPr>
        <w:instrText xml:space="preserve"> PAGEREF _Toc428446557 \h </w:instrText>
      </w:r>
      <w:r w:rsidRPr="00911398">
        <w:rPr>
          <w:rFonts w:ascii="Roboto Light" w:hAnsi="Roboto Light"/>
          <w:noProof/>
        </w:rPr>
      </w:r>
      <w:r w:rsidRPr="00911398">
        <w:rPr>
          <w:rFonts w:ascii="Roboto Light" w:hAnsi="Roboto Light"/>
          <w:noProof/>
        </w:rPr>
        <w:fldChar w:fldCharType="separate"/>
      </w:r>
      <w:r w:rsidR="00EE2403">
        <w:rPr>
          <w:rFonts w:ascii="Roboto Light" w:hAnsi="Roboto Light"/>
          <w:noProof/>
        </w:rPr>
        <w:t>29</w:t>
      </w:r>
      <w:r w:rsidRPr="00911398">
        <w:rPr>
          <w:rFonts w:ascii="Roboto Light" w:hAnsi="Roboto Light"/>
          <w:noProof/>
        </w:rPr>
        <w:fldChar w:fldCharType="end"/>
      </w:r>
    </w:p>
    <w:p w14:paraId="70FEB9BF" w14:textId="560895FB" w:rsidR="00354C28" w:rsidRPr="00911398" w:rsidRDefault="00354C28">
      <w:pPr>
        <w:pStyle w:val="TOC2"/>
        <w:tabs>
          <w:tab w:val="right" w:leader="dot" w:pos="9055"/>
        </w:tabs>
        <w:rPr>
          <w:rFonts w:ascii="Roboto Light" w:eastAsiaTheme="minorEastAsia" w:hAnsi="Roboto Light" w:cstheme="minorBidi"/>
          <w:noProof/>
          <w:sz w:val="22"/>
          <w:szCs w:val="22"/>
        </w:rPr>
      </w:pPr>
      <w:r w:rsidRPr="00911398">
        <w:rPr>
          <w:rFonts w:ascii="Roboto Light" w:hAnsi="Roboto Light"/>
          <w:noProof/>
        </w:rPr>
        <w:t>School Assessment</w:t>
      </w:r>
      <w:r w:rsidRPr="00911398">
        <w:rPr>
          <w:rFonts w:ascii="Roboto Light" w:hAnsi="Roboto Light"/>
          <w:noProof/>
        </w:rPr>
        <w:tab/>
      </w:r>
      <w:r w:rsidRPr="00911398">
        <w:rPr>
          <w:rFonts w:ascii="Roboto Light" w:hAnsi="Roboto Light"/>
          <w:noProof/>
        </w:rPr>
        <w:fldChar w:fldCharType="begin"/>
      </w:r>
      <w:r w:rsidRPr="00911398">
        <w:rPr>
          <w:rFonts w:ascii="Roboto Light" w:hAnsi="Roboto Light"/>
          <w:noProof/>
        </w:rPr>
        <w:instrText xml:space="preserve"> PAGEREF _Toc428446558 \h </w:instrText>
      </w:r>
      <w:r w:rsidRPr="00911398">
        <w:rPr>
          <w:rFonts w:ascii="Roboto Light" w:hAnsi="Roboto Light"/>
          <w:noProof/>
        </w:rPr>
      </w:r>
      <w:r w:rsidRPr="00911398">
        <w:rPr>
          <w:rFonts w:ascii="Roboto Light" w:hAnsi="Roboto Light"/>
          <w:noProof/>
        </w:rPr>
        <w:fldChar w:fldCharType="separate"/>
      </w:r>
      <w:r w:rsidR="00EE2403">
        <w:rPr>
          <w:rFonts w:ascii="Roboto Light" w:hAnsi="Roboto Light"/>
          <w:noProof/>
        </w:rPr>
        <w:t>31</w:t>
      </w:r>
      <w:r w:rsidRPr="00911398">
        <w:rPr>
          <w:rFonts w:ascii="Roboto Light" w:hAnsi="Roboto Light"/>
          <w:noProof/>
        </w:rPr>
        <w:fldChar w:fldCharType="end"/>
      </w:r>
    </w:p>
    <w:p w14:paraId="7728D26A" w14:textId="0729F719" w:rsidR="00354C28" w:rsidRPr="00911398" w:rsidRDefault="00354C28">
      <w:pPr>
        <w:pStyle w:val="TOC2"/>
        <w:tabs>
          <w:tab w:val="right" w:leader="dot" w:pos="9055"/>
        </w:tabs>
        <w:rPr>
          <w:rFonts w:ascii="Roboto Light" w:eastAsiaTheme="minorEastAsia" w:hAnsi="Roboto Light" w:cstheme="minorBidi"/>
          <w:noProof/>
          <w:sz w:val="22"/>
          <w:szCs w:val="22"/>
        </w:rPr>
      </w:pPr>
      <w:r w:rsidRPr="00911398">
        <w:rPr>
          <w:rFonts w:ascii="Roboto Light" w:hAnsi="Roboto Light"/>
          <w:noProof/>
        </w:rPr>
        <w:t>External Assessment</w:t>
      </w:r>
      <w:r w:rsidRPr="00911398">
        <w:rPr>
          <w:rFonts w:ascii="Roboto Light" w:hAnsi="Roboto Light"/>
          <w:noProof/>
        </w:rPr>
        <w:tab/>
      </w:r>
      <w:r w:rsidRPr="00911398">
        <w:rPr>
          <w:rFonts w:ascii="Roboto Light" w:hAnsi="Roboto Light"/>
          <w:noProof/>
        </w:rPr>
        <w:fldChar w:fldCharType="begin"/>
      </w:r>
      <w:r w:rsidRPr="00911398">
        <w:rPr>
          <w:rFonts w:ascii="Roboto Light" w:hAnsi="Roboto Light"/>
          <w:noProof/>
        </w:rPr>
        <w:instrText xml:space="preserve"> PAGEREF _Toc428446559 \h </w:instrText>
      </w:r>
      <w:r w:rsidRPr="00911398">
        <w:rPr>
          <w:rFonts w:ascii="Roboto Light" w:hAnsi="Roboto Light"/>
          <w:noProof/>
        </w:rPr>
      </w:r>
      <w:r w:rsidRPr="00911398">
        <w:rPr>
          <w:rFonts w:ascii="Roboto Light" w:hAnsi="Roboto Light"/>
          <w:noProof/>
        </w:rPr>
        <w:fldChar w:fldCharType="separate"/>
      </w:r>
      <w:r w:rsidR="00EE2403">
        <w:rPr>
          <w:rFonts w:ascii="Roboto Light" w:hAnsi="Roboto Light"/>
          <w:noProof/>
        </w:rPr>
        <w:t>34</w:t>
      </w:r>
      <w:r w:rsidRPr="00911398">
        <w:rPr>
          <w:rFonts w:ascii="Roboto Light" w:hAnsi="Roboto Light"/>
          <w:noProof/>
        </w:rPr>
        <w:fldChar w:fldCharType="end"/>
      </w:r>
    </w:p>
    <w:p w14:paraId="741D1A6D" w14:textId="455B585D" w:rsidR="00354C28" w:rsidRPr="00911398" w:rsidRDefault="00354C28">
      <w:pPr>
        <w:pStyle w:val="TOC2"/>
        <w:tabs>
          <w:tab w:val="right" w:leader="dot" w:pos="9055"/>
        </w:tabs>
        <w:rPr>
          <w:rFonts w:ascii="Roboto Light" w:eastAsiaTheme="minorEastAsia" w:hAnsi="Roboto Light" w:cstheme="minorBidi"/>
          <w:noProof/>
          <w:sz w:val="22"/>
          <w:szCs w:val="22"/>
        </w:rPr>
      </w:pPr>
      <w:r w:rsidRPr="00911398">
        <w:rPr>
          <w:rFonts w:ascii="Roboto Light" w:hAnsi="Roboto Light"/>
          <w:noProof/>
        </w:rPr>
        <w:t>Performance Standards</w:t>
      </w:r>
      <w:r w:rsidRPr="00911398">
        <w:rPr>
          <w:rFonts w:ascii="Roboto Light" w:hAnsi="Roboto Light"/>
          <w:noProof/>
        </w:rPr>
        <w:tab/>
      </w:r>
      <w:r w:rsidRPr="00911398">
        <w:rPr>
          <w:rFonts w:ascii="Roboto Light" w:hAnsi="Roboto Light"/>
          <w:noProof/>
        </w:rPr>
        <w:fldChar w:fldCharType="begin"/>
      </w:r>
      <w:r w:rsidRPr="00911398">
        <w:rPr>
          <w:rFonts w:ascii="Roboto Light" w:hAnsi="Roboto Light"/>
          <w:noProof/>
        </w:rPr>
        <w:instrText xml:space="preserve"> PAGEREF _Toc428446560 \h </w:instrText>
      </w:r>
      <w:r w:rsidRPr="00911398">
        <w:rPr>
          <w:rFonts w:ascii="Roboto Light" w:hAnsi="Roboto Light"/>
          <w:noProof/>
        </w:rPr>
      </w:r>
      <w:r w:rsidRPr="00911398">
        <w:rPr>
          <w:rFonts w:ascii="Roboto Light" w:hAnsi="Roboto Light"/>
          <w:noProof/>
        </w:rPr>
        <w:fldChar w:fldCharType="separate"/>
      </w:r>
      <w:r w:rsidR="00EE2403">
        <w:rPr>
          <w:rFonts w:ascii="Roboto Light" w:hAnsi="Roboto Light"/>
          <w:noProof/>
        </w:rPr>
        <w:t>36</w:t>
      </w:r>
      <w:r w:rsidRPr="00911398">
        <w:rPr>
          <w:rFonts w:ascii="Roboto Light" w:hAnsi="Roboto Light"/>
          <w:noProof/>
        </w:rPr>
        <w:fldChar w:fldCharType="end"/>
      </w:r>
    </w:p>
    <w:p w14:paraId="1B8BB36C" w14:textId="791877CC" w:rsidR="00354C28" w:rsidRPr="00911398" w:rsidRDefault="00354C28">
      <w:pPr>
        <w:pStyle w:val="TOC2"/>
        <w:tabs>
          <w:tab w:val="right" w:leader="dot" w:pos="9055"/>
        </w:tabs>
        <w:rPr>
          <w:rFonts w:ascii="Roboto Light" w:eastAsiaTheme="minorEastAsia" w:hAnsi="Roboto Light" w:cstheme="minorBidi"/>
          <w:noProof/>
          <w:sz w:val="22"/>
          <w:szCs w:val="22"/>
        </w:rPr>
      </w:pPr>
      <w:r w:rsidRPr="00911398">
        <w:rPr>
          <w:rFonts w:ascii="Roboto Light" w:hAnsi="Roboto Light"/>
          <w:noProof/>
        </w:rPr>
        <w:t>Assessment Integrity</w:t>
      </w:r>
      <w:r w:rsidRPr="00911398">
        <w:rPr>
          <w:rFonts w:ascii="Roboto Light" w:hAnsi="Roboto Light"/>
          <w:noProof/>
        </w:rPr>
        <w:tab/>
      </w:r>
      <w:r w:rsidRPr="00911398">
        <w:rPr>
          <w:rFonts w:ascii="Roboto Light" w:hAnsi="Roboto Light"/>
          <w:noProof/>
        </w:rPr>
        <w:fldChar w:fldCharType="begin"/>
      </w:r>
      <w:r w:rsidRPr="00911398">
        <w:rPr>
          <w:rFonts w:ascii="Roboto Light" w:hAnsi="Roboto Light"/>
          <w:noProof/>
        </w:rPr>
        <w:instrText xml:space="preserve"> PAGEREF _Toc428446561 \h </w:instrText>
      </w:r>
      <w:r w:rsidRPr="00911398">
        <w:rPr>
          <w:rFonts w:ascii="Roboto Light" w:hAnsi="Roboto Light"/>
          <w:noProof/>
        </w:rPr>
      </w:r>
      <w:r w:rsidRPr="00911398">
        <w:rPr>
          <w:rFonts w:ascii="Roboto Light" w:hAnsi="Roboto Light"/>
          <w:noProof/>
        </w:rPr>
        <w:fldChar w:fldCharType="separate"/>
      </w:r>
      <w:r w:rsidR="00EE2403">
        <w:rPr>
          <w:rFonts w:ascii="Roboto Light" w:hAnsi="Roboto Light"/>
          <w:noProof/>
        </w:rPr>
        <w:t>42</w:t>
      </w:r>
      <w:r w:rsidRPr="00911398">
        <w:rPr>
          <w:rFonts w:ascii="Roboto Light" w:hAnsi="Roboto Light"/>
          <w:noProof/>
        </w:rPr>
        <w:fldChar w:fldCharType="end"/>
      </w:r>
    </w:p>
    <w:p w14:paraId="596EF865" w14:textId="5B7EAC47" w:rsidR="00354C28" w:rsidRPr="00911398" w:rsidRDefault="00354C28">
      <w:pPr>
        <w:pStyle w:val="TOC1"/>
        <w:tabs>
          <w:tab w:val="right" w:leader="dot" w:pos="9055"/>
        </w:tabs>
        <w:rPr>
          <w:rFonts w:ascii="Roboto Light" w:eastAsiaTheme="minorEastAsia" w:hAnsi="Roboto Light" w:cstheme="minorBidi"/>
          <w:noProof/>
          <w:sz w:val="22"/>
          <w:szCs w:val="22"/>
        </w:rPr>
      </w:pPr>
      <w:r w:rsidRPr="00911398">
        <w:rPr>
          <w:rFonts w:ascii="Roboto Light" w:hAnsi="Roboto Light"/>
          <w:noProof/>
        </w:rPr>
        <w:t>Support Materials</w:t>
      </w:r>
      <w:r w:rsidRPr="00911398">
        <w:rPr>
          <w:rFonts w:ascii="Roboto Light" w:hAnsi="Roboto Light"/>
          <w:noProof/>
        </w:rPr>
        <w:tab/>
      </w:r>
      <w:r w:rsidRPr="00911398">
        <w:rPr>
          <w:rFonts w:ascii="Roboto Light" w:hAnsi="Roboto Light"/>
          <w:noProof/>
        </w:rPr>
        <w:fldChar w:fldCharType="begin"/>
      </w:r>
      <w:r w:rsidRPr="00911398">
        <w:rPr>
          <w:rFonts w:ascii="Roboto Light" w:hAnsi="Roboto Light"/>
          <w:noProof/>
        </w:rPr>
        <w:instrText xml:space="preserve"> PAGEREF _Toc428446562 \h </w:instrText>
      </w:r>
      <w:r w:rsidRPr="00911398">
        <w:rPr>
          <w:rFonts w:ascii="Roboto Light" w:hAnsi="Roboto Light"/>
          <w:noProof/>
        </w:rPr>
      </w:r>
      <w:r w:rsidRPr="00911398">
        <w:rPr>
          <w:rFonts w:ascii="Roboto Light" w:hAnsi="Roboto Light"/>
          <w:noProof/>
        </w:rPr>
        <w:fldChar w:fldCharType="separate"/>
      </w:r>
      <w:r w:rsidR="00EE2403">
        <w:rPr>
          <w:rFonts w:ascii="Roboto Light" w:hAnsi="Roboto Light"/>
          <w:noProof/>
        </w:rPr>
        <w:t>43</w:t>
      </w:r>
      <w:r w:rsidRPr="00911398">
        <w:rPr>
          <w:rFonts w:ascii="Roboto Light" w:hAnsi="Roboto Light"/>
          <w:noProof/>
        </w:rPr>
        <w:fldChar w:fldCharType="end"/>
      </w:r>
    </w:p>
    <w:p w14:paraId="113C2372" w14:textId="2155CEE0" w:rsidR="00354C28" w:rsidRPr="00911398" w:rsidRDefault="00354C28">
      <w:pPr>
        <w:pStyle w:val="TOC2"/>
        <w:tabs>
          <w:tab w:val="right" w:leader="dot" w:pos="9055"/>
        </w:tabs>
        <w:rPr>
          <w:rFonts w:ascii="Roboto Light" w:eastAsiaTheme="minorEastAsia" w:hAnsi="Roboto Light" w:cstheme="minorBidi"/>
          <w:noProof/>
          <w:sz w:val="22"/>
          <w:szCs w:val="22"/>
        </w:rPr>
      </w:pPr>
      <w:r w:rsidRPr="00911398">
        <w:rPr>
          <w:rFonts w:ascii="Roboto Light" w:hAnsi="Roboto Light"/>
          <w:noProof/>
        </w:rPr>
        <w:t>Subject-specific Advice</w:t>
      </w:r>
      <w:r w:rsidRPr="00911398">
        <w:rPr>
          <w:rFonts w:ascii="Roboto Light" w:hAnsi="Roboto Light"/>
          <w:noProof/>
        </w:rPr>
        <w:tab/>
      </w:r>
      <w:r w:rsidRPr="00911398">
        <w:rPr>
          <w:rFonts w:ascii="Roboto Light" w:hAnsi="Roboto Light"/>
          <w:noProof/>
        </w:rPr>
        <w:fldChar w:fldCharType="begin"/>
      </w:r>
      <w:r w:rsidRPr="00911398">
        <w:rPr>
          <w:rFonts w:ascii="Roboto Light" w:hAnsi="Roboto Light"/>
          <w:noProof/>
        </w:rPr>
        <w:instrText xml:space="preserve"> PAGEREF _Toc428446563 \h </w:instrText>
      </w:r>
      <w:r w:rsidRPr="00911398">
        <w:rPr>
          <w:rFonts w:ascii="Roboto Light" w:hAnsi="Roboto Light"/>
          <w:noProof/>
        </w:rPr>
      </w:r>
      <w:r w:rsidRPr="00911398">
        <w:rPr>
          <w:rFonts w:ascii="Roboto Light" w:hAnsi="Roboto Light"/>
          <w:noProof/>
        </w:rPr>
        <w:fldChar w:fldCharType="separate"/>
      </w:r>
      <w:r w:rsidR="00EE2403">
        <w:rPr>
          <w:rFonts w:ascii="Roboto Light" w:hAnsi="Roboto Light"/>
          <w:noProof/>
        </w:rPr>
        <w:t>43</w:t>
      </w:r>
      <w:r w:rsidRPr="00911398">
        <w:rPr>
          <w:rFonts w:ascii="Roboto Light" w:hAnsi="Roboto Light"/>
          <w:noProof/>
        </w:rPr>
        <w:fldChar w:fldCharType="end"/>
      </w:r>
    </w:p>
    <w:p w14:paraId="4B287D58" w14:textId="1393EBD3" w:rsidR="00354C28" w:rsidRPr="00911398" w:rsidRDefault="00354C28">
      <w:pPr>
        <w:pStyle w:val="TOC2"/>
        <w:tabs>
          <w:tab w:val="right" w:leader="dot" w:pos="9055"/>
        </w:tabs>
        <w:rPr>
          <w:rFonts w:ascii="Roboto Light" w:eastAsiaTheme="minorEastAsia" w:hAnsi="Roboto Light" w:cstheme="minorBidi"/>
          <w:noProof/>
          <w:sz w:val="22"/>
          <w:szCs w:val="22"/>
        </w:rPr>
      </w:pPr>
      <w:r w:rsidRPr="00911398">
        <w:rPr>
          <w:rFonts w:ascii="Roboto Light" w:hAnsi="Roboto Light"/>
          <w:noProof/>
        </w:rPr>
        <w:t>Advice on Ethical Study and Research</w:t>
      </w:r>
      <w:r w:rsidRPr="00911398">
        <w:rPr>
          <w:rFonts w:ascii="Roboto Light" w:hAnsi="Roboto Light"/>
          <w:noProof/>
        </w:rPr>
        <w:tab/>
      </w:r>
      <w:r w:rsidRPr="00911398">
        <w:rPr>
          <w:rFonts w:ascii="Roboto Light" w:hAnsi="Roboto Light"/>
          <w:noProof/>
        </w:rPr>
        <w:fldChar w:fldCharType="begin"/>
      </w:r>
      <w:r w:rsidRPr="00911398">
        <w:rPr>
          <w:rFonts w:ascii="Roboto Light" w:hAnsi="Roboto Light"/>
          <w:noProof/>
        </w:rPr>
        <w:instrText xml:space="preserve"> PAGEREF _Toc428446564 \h </w:instrText>
      </w:r>
      <w:r w:rsidRPr="00911398">
        <w:rPr>
          <w:rFonts w:ascii="Roboto Light" w:hAnsi="Roboto Light"/>
          <w:noProof/>
        </w:rPr>
      </w:r>
      <w:r w:rsidRPr="00911398">
        <w:rPr>
          <w:rFonts w:ascii="Roboto Light" w:hAnsi="Roboto Light"/>
          <w:noProof/>
        </w:rPr>
        <w:fldChar w:fldCharType="separate"/>
      </w:r>
      <w:r w:rsidR="00EE2403">
        <w:rPr>
          <w:rFonts w:ascii="Roboto Light" w:hAnsi="Roboto Light"/>
          <w:noProof/>
        </w:rPr>
        <w:t>43</w:t>
      </w:r>
      <w:r w:rsidRPr="00911398">
        <w:rPr>
          <w:rFonts w:ascii="Roboto Light" w:hAnsi="Roboto Light"/>
          <w:noProof/>
        </w:rPr>
        <w:fldChar w:fldCharType="end"/>
      </w:r>
    </w:p>
    <w:p w14:paraId="6B5D63E5" w14:textId="77777777" w:rsidR="00CD45B1" w:rsidRPr="00221498" w:rsidRDefault="003A24C4" w:rsidP="00CD45B1">
      <w:pPr>
        <w:pStyle w:val="SOFinalContents2"/>
      </w:pPr>
      <w:r w:rsidRPr="00911398">
        <w:rPr>
          <w:rFonts w:ascii="Roboto Light" w:eastAsia="SimSun" w:hAnsi="Roboto Light"/>
          <w:szCs w:val="24"/>
          <w:lang w:val="en-AU" w:eastAsia="zh-CN"/>
        </w:rPr>
        <w:fldChar w:fldCharType="end"/>
      </w:r>
    </w:p>
    <w:p w14:paraId="1E57C639" w14:textId="77777777" w:rsidR="00CD45B1" w:rsidRDefault="00CD45B1" w:rsidP="00CD45B1">
      <w:pPr>
        <w:pStyle w:val="SOFinalContents2"/>
        <w:sectPr w:rsidR="00CD45B1" w:rsidSect="00711EC3">
          <w:headerReference w:type="even" r:id="rId19"/>
          <w:headerReference w:type="default" r:id="rId20"/>
          <w:footerReference w:type="even" r:id="rId21"/>
          <w:footerReference w:type="default" r:id="rId22"/>
          <w:pgSz w:w="11907" w:h="16839" w:code="9"/>
          <w:pgMar w:top="1418" w:right="1418" w:bottom="1134" w:left="1418" w:header="1134" w:footer="567" w:gutter="0"/>
          <w:cols w:space="708"/>
          <w:docGrid w:linePitch="360"/>
        </w:sectPr>
      </w:pPr>
    </w:p>
    <w:p w14:paraId="285C413D" w14:textId="2CF0C09C" w:rsidR="00107ED4" w:rsidRPr="0022084B" w:rsidRDefault="00266217" w:rsidP="00CD45B1">
      <w:pPr>
        <w:pStyle w:val="SOFinalContents2"/>
        <w:sectPr w:rsidR="00107ED4" w:rsidRPr="0022084B" w:rsidSect="00711EC3">
          <w:headerReference w:type="even" r:id="rId23"/>
          <w:footerReference w:type="even" r:id="rId24"/>
          <w:pgSz w:w="11907" w:h="16839" w:code="9"/>
          <w:pgMar w:top="1418" w:right="1418" w:bottom="1134" w:left="1418" w:header="1134" w:footer="567" w:gutter="0"/>
          <w:cols w:space="708"/>
          <w:docGrid w:linePitch="360"/>
        </w:sectPr>
      </w:pPr>
      <w:r>
        <w:rPr>
          <w:noProof/>
        </w:rPr>
        <w:lastRenderedPageBreak/>
        <mc:AlternateContent>
          <mc:Choice Requires="wps">
            <w:drawing>
              <wp:anchor distT="0" distB="0" distL="114300" distR="114300" simplePos="0" relativeHeight="251664896" behindDoc="0" locked="0" layoutInCell="0" allowOverlap="1" wp14:anchorId="2B19E72E" wp14:editId="1BC6A6A1">
                <wp:simplePos x="0" y="0"/>
                <wp:positionH relativeFrom="page">
                  <wp:posOffset>-105410</wp:posOffset>
                </wp:positionH>
                <wp:positionV relativeFrom="page">
                  <wp:posOffset>0</wp:posOffset>
                </wp:positionV>
                <wp:extent cx="7772400" cy="442595"/>
                <wp:effectExtent l="0" t="0" r="0" b="14605"/>
                <wp:wrapNone/>
                <wp:docPr id="56" name="MSIPCM0c0a4b21961bf8fbd77a3e1a"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AD3480" w14:textId="77777777" w:rsidR="00266217" w:rsidRPr="0018771F" w:rsidRDefault="00266217" w:rsidP="00266217">
                            <w:pPr>
                              <w:jc w:val="center"/>
                              <w:rPr>
                                <w:rFonts w:cs="Arial"/>
                                <w:color w:val="A80000"/>
                                <w:sz w:val="24"/>
                              </w:rPr>
                            </w:pPr>
                            <w:r w:rsidRPr="0018771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2B19E72E" id="_x0000_s1028" type="#_x0000_t202" alt="{&quot;HashCode&quot;:1178062039,&quot;Height&quot;:9999999.0,&quot;Width&quot;:9999999.0,&quot;Placement&quot;:&quot;Header&quot;,&quot;Index&quot;:&quot;Primary&quot;,&quot;Section&quot;:3,&quot;Top&quot;:0.0,&quot;Left&quot;:0.0}" style="position:absolute;left:0;text-align:left;margin-left:-8.3pt;margin-top:0;width:612pt;height:34.85pt;z-index:25166489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" o:allowincell="f" filled="f" stroked="f" strokeweight=".5pt">
                <v:textbox inset=",0,,0">
                  <w:txbxContent>
                    <w:p w14:paraId="01AD3480" w14:textId="77777777" w:rsidR="00266217" w:rsidRPr="0018771F" w:rsidRDefault="00266217" w:rsidP="00266217">
                      <w:pPr>
                        <w:jc w:val="center"/>
                        <w:rPr>
                          <w:rFonts w:cs="Arial"/>
                          <w:color w:val="A80000"/>
                          <w:sz w:val="24"/>
                        </w:rPr>
                      </w:pPr>
                      <w:r w:rsidRPr="0018771F">
                        <w:rPr>
                          <w:rFonts w:cs="Arial"/>
                          <w:color w:val="A80000"/>
                          <w:sz w:val="24"/>
                        </w:rPr>
                        <w:t>OFFICIAL</w:t>
                      </w:r>
                    </w:p>
                  </w:txbxContent>
                </v:textbox>
                <w10:wrap anchorx="page" anchory="page"/>
              </v:shape>
            </w:pict>
          </mc:Fallback>
        </mc:AlternateContent>
      </w:r>
    </w:p>
    <w:p w14:paraId="763F9467" w14:textId="77777777" w:rsidR="006D53EE" w:rsidRPr="00911398" w:rsidRDefault="00813541" w:rsidP="000A46C6">
      <w:pPr>
        <w:pStyle w:val="SOFinalHead1"/>
      </w:pPr>
      <w:bookmarkStart w:id="0" w:name="_Toc428446532"/>
      <w:bookmarkStart w:id="1" w:name="_Toc205798495"/>
      <w:r w:rsidRPr="000A46C6">
        <w:lastRenderedPageBreak/>
        <w:t>Introduction</w:t>
      </w:r>
      <w:bookmarkEnd w:id="0"/>
    </w:p>
    <w:p w14:paraId="002D2C0F" w14:textId="77777777" w:rsidR="00901E1B" w:rsidRPr="00911398" w:rsidRDefault="00813541" w:rsidP="000A46C6">
      <w:pPr>
        <w:pStyle w:val="SOFinalHead2AfterHead1"/>
      </w:pPr>
      <w:bookmarkStart w:id="2" w:name="_Toc428446533"/>
      <w:bookmarkEnd w:id="1"/>
      <w:r w:rsidRPr="00911398">
        <w:t>Subject Description</w:t>
      </w:r>
      <w:bookmarkEnd w:id="2"/>
    </w:p>
    <w:p w14:paraId="5FFFD9A5" w14:textId="77777777" w:rsidR="004706BB" w:rsidRPr="00911398" w:rsidRDefault="00107ED4" w:rsidP="00CD0DFD">
      <w:pPr>
        <w:pStyle w:val="SOFinalBodyText"/>
      </w:pPr>
      <w:r w:rsidRPr="00911398">
        <w:t>Interstate</w:t>
      </w:r>
      <w:r w:rsidR="004706BB" w:rsidRPr="00911398">
        <w:t xml:space="preserve"> </w:t>
      </w:r>
      <w:r w:rsidR="00C441D2" w:rsidRPr="00911398">
        <w:t>a</w:t>
      </w:r>
      <w:r w:rsidR="004706BB" w:rsidRPr="00911398">
        <w:t xml:space="preserve">ssessed </w:t>
      </w:r>
      <w:r w:rsidRPr="00911398">
        <w:t>Arabic</w:t>
      </w:r>
      <w:r w:rsidR="004706BB" w:rsidRPr="00911398">
        <w:t xml:space="preserve"> at continuers level </w:t>
      </w:r>
      <w:r w:rsidR="00611CCE" w:rsidRPr="00911398">
        <w:t>i</w:t>
      </w:r>
      <w:r w:rsidR="004706BB" w:rsidRPr="00911398">
        <w:t>s a 10-credit or a 20-cred</w:t>
      </w:r>
      <w:r w:rsidR="00911398">
        <w:t>it subject at Stage 1, and a 20</w:t>
      </w:r>
      <w:r w:rsidR="00911398">
        <w:noBreakHyphen/>
      </w:r>
      <w:r w:rsidR="004706BB" w:rsidRPr="00911398">
        <w:t>credit subject at Stage 2.</w:t>
      </w:r>
    </w:p>
    <w:p w14:paraId="754D707F" w14:textId="77777777" w:rsidR="004706BB" w:rsidRPr="00911398" w:rsidRDefault="004706BB" w:rsidP="00130A18">
      <w:pPr>
        <w:pStyle w:val="SOFinalBodyText"/>
      </w:pPr>
      <w:r w:rsidRPr="00911398">
        <w:t xml:space="preserve">The subject outline for </w:t>
      </w:r>
      <w:r w:rsidR="00130A18" w:rsidRPr="00911398">
        <w:t>interstate</w:t>
      </w:r>
      <w:r w:rsidRPr="00911398">
        <w:t xml:space="preserve"> assessed </w:t>
      </w:r>
      <w:r w:rsidR="00130A18" w:rsidRPr="00911398">
        <w:t>Arabic</w:t>
      </w:r>
      <w:r w:rsidRPr="00911398">
        <w:t xml:space="preserve"> at continuers level has been developed from the Collaborative Curriculum and Assessment Framework for Languages (CCAFL), which is a national model for the teaching, learning, and assessment of language subjects. The three levels in the framework are:</w:t>
      </w:r>
    </w:p>
    <w:p w14:paraId="36E1B365" w14:textId="77777777" w:rsidR="004706BB" w:rsidRPr="00911398" w:rsidRDefault="004706BB" w:rsidP="002478A4">
      <w:pPr>
        <w:pStyle w:val="SOFinalBullets"/>
      </w:pPr>
      <w:r w:rsidRPr="00911398">
        <w:t xml:space="preserve">beginners — for students with little or no previous knowledge of the language </w:t>
      </w:r>
    </w:p>
    <w:p w14:paraId="0BABFBE4" w14:textId="77777777" w:rsidR="004706BB" w:rsidRPr="00911398" w:rsidRDefault="004706BB" w:rsidP="002478A4">
      <w:pPr>
        <w:pStyle w:val="SOFinalBullets"/>
      </w:pPr>
      <w:r w:rsidRPr="00911398">
        <w:t xml:space="preserve">continuers — for students who will have studied the language for 400 to 500 hours by the time they have completed Stage 2, or who have an equivalent level of knowledge </w:t>
      </w:r>
    </w:p>
    <w:p w14:paraId="5FEB1745" w14:textId="77777777" w:rsidR="004706BB" w:rsidRPr="00911398" w:rsidRDefault="004706BB" w:rsidP="002478A4">
      <w:pPr>
        <w:pStyle w:val="SOFinalBullets"/>
      </w:pPr>
      <w:r w:rsidRPr="00911398">
        <w:t>background speakers — for students who have a background in the language and who have had more than 1 year’s education in a country where the language is spoken.</w:t>
      </w:r>
    </w:p>
    <w:p w14:paraId="58E889CE" w14:textId="77777777" w:rsidR="004706BB" w:rsidRPr="00911398" w:rsidRDefault="004706BB" w:rsidP="004706BB">
      <w:pPr>
        <w:pStyle w:val="SOFinalBodyText"/>
      </w:pPr>
      <w:r w:rsidRPr="00911398">
        <w:t xml:space="preserve">Eligibility criteria apply for entry to a </w:t>
      </w:r>
      <w:r w:rsidR="00611CCE" w:rsidRPr="00911398">
        <w:t xml:space="preserve">program at </w:t>
      </w:r>
      <w:r w:rsidRPr="00911398">
        <w:t>beginners</w:t>
      </w:r>
      <w:r w:rsidR="00611CCE" w:rsidRPr="00911398">
        <w:t xml:space="preserve"> </w:t>
      </w:r>
      <w:r w:rsidRPr="00911398">
        <w:t>level, and to a</w:t>
      </w:r>
      <w:r w:rsidR="00611CCE" w:rsidRPr="00911398">
        <w:t xml:space="preserve"> program at</w:t>
      </w:r>
      <w:r w:rsidRPr="00911398">
        <w:t xml:space="preserve"> continuers</w:t>
      </w:r>
      <w:r w:rsidR="00611CCE" w:rsidRPr="00911398">
        <w:t xml:space="preserve"> </w:t>
      </w:r>
      <w:r w:rsidRPr="00911398">
        <w:t xml:space="preserve">level when a </w:t>
      </w:r>
      <w:r w:rsidR="00611CCE" w:rsidRPr="00911398">
        <w:t xml:space="preserve">program at </w:t>
      </w:r>
      <w:r w:rsidRPr="00911398">
        <w:t>background speakers</w:t>
      </w:r>
      <w:r w:rsidR="00611CCE" w:rsidRPr="00911398">
        <w:t xml:space="preserve"> </w:t>
      </w:r>
      <w:r w:rsidRPr="00911398">
        <w:t>level is also available in the language.</w:t>
      </w:r>
    </w:p>
    <w:p w14:paraId="6BFB9892" w14:textId="77777777" w:rsidR="004706BB" w:rsidRPr="00911398" w:rsidRDefault="004706BB" w:rsidP="00130A18">
      <w:pPr>
        <w:pStyle w:val="SOFinalBodyText"/>
      </w:pPr>
      <w:r w:rsidRPr="00911398">
        <w:t xml:space="preserve">In </w:t>
      </w:r>
      <w:r w:rsidR="00130A18" w:rsidRPr="00911398">
        <w:t>i</w:t>
      </w:r>
      <w:r w:rsidR="00107ED4" w:rsidRPr="00911398">
        <w:t xml:space="preserve">nterstate </w:t>
      </w:r>
      <w:r w:rsidR="00130A18" w:rsidRPr="00911398">
        <w:t>a</w:t>
      </w:r>
      <w:r w:rsidR="00107ED4" w:rsidRPr="00911398">
        <w:t>ssessed Arabic</w:t>
      </w:r>
      <w:r w:rsidRPr="00911398">
        <w:t xml:space="preserve"> at continuers level students develop their skills to communicate meaningfully with people across cultures. Students are given opportunities to develop knowledge, awareness, and understanding of other languages and cultures in relation to their own. Students reflect on their own attitudes, beliefs, and values, and develop an understanding of how culture and identity are expressed through language.</w:t>
      </w:r>
    </w:p>
    <w:p w14:paraId="2E191918" w14:textId="77777777" w:rsidR="004706BB" w:rsidRPr="00911398" w:rsidRDefault="004706BB" w:rsidP="004706BB">
      <w:pPr>
        <w:pStyle w:val="SOFinalBodyText"/>
      </w:pPr>
      <w:r w:rsidRPr="00911398">
        <w:t>Students develop and apply linguistic and intercultural knowledge, understanding, and skills by:</w:t>
      </w:r>
    </w:p>
    <w:p w14:paraId="13E47188" w14:textId="77777777" w:rsidR="004706BB" w:rsidRPr="00911398" w:rsidRDefault="004706BB" w:rsidP="002478A4">
      <w:pPr>
        <w:pStyle w:val="SOFinalBullets"/>
      </w:pPr>
      <w:r w:rsidRPr="00911398">
        <w:t xml:space="preserve">interacting with others to exchange information, ideas, opinions, and experiences in </w:t>
      </w:r>
      <w:r w:rsidR="00107ED4" w:rsidRPr="00911398">
        <w:t>Arabic</w:t>
      </w:r>
    </w:p>
    <w:p w14:paraId="3DE430A5" w14:textId="77777777" w:rsidR="004706BB" w:rsidRPr="00911398" w:rsidRDefault="004706BB" w:rsidP="002478A4">
      <w:pPr>
        <w:pStyle w:val="SOFinalBullets"/>
      </w:pPr>
      <w:r w:rsidRPr="00911398">
        <w:t xml:space="preserve">creating texts in </w:t>
      </w:r>
      <w:r w:rsidR="00107ED4" w:rsidRPr="00911398">
        <w:t>Arabic</w:t>
      </w:r>
      <w:r w:rsidRPr="00911398">
        <w:t xml:space="preserve"> for specific audiences, purposes, and contexts to express information, feelings, ideas, and opinions </w:t>
      </w:r>
    </w:p>
    <w:p w14:paraId="762AF34B" w14:textId="77777777" w:rsidR="004706BB" w:rsidRPr="00911398" w:rsidRDefault="004706BB" w:rsidP="002478A4">
      <w:pPr>
        <w:pStyle w:val="SOFinalBullets"/>
      </w:pPr>
      <w:r w:rsidRPr="00911398">
        <w:t xml:space="preserve">analysing a range of texts in </w:t>
      </w:r>
      <w:r w:rsidR="00107ED4" w:rsidRPr="00911398">
        <w:t>Arabic</w:t>
      </w:r>
      <w:r w:rsidRPr="00911398">
        <w:t xml:space="preserve"> to interpret meaning</w:t>
      </w:r>
    </w:p>
    <w:p w14:paraId="68C47DC7" w14:textId="77777777" w:rsidR="004706BB" w:rsidRPr="00911398" w:rsidRDefault="004706BB" w:rsidP="002478A4">
      <w:pPr>
        <w:pStyle w:val="SOFinalBullets"/>
      </w:pPr>
      <w:r w:rsidRPr="00911398">
        <w:t xml:space="preserve">examining relationships between language, culture, and identity, and reflecting on the ways </w:t>
      </w:r>
      <w:r w:rsidR="000E0587" w:rsidRPr="00911398">
        <w:t xml:space="preserve">in which </w:t>
      </w:r>
      <w:r w:rsidRPr="00911398">
        <w:t>culture influences communication.</w:t>
      </w:r>
    </w:p>
    <w:p w14:paraId="551A2D1C" w14:textId="77777777" w:rsidR="004706BB" w:rsidRPr="00911398" w:rsidRDefault="004706BB" w:rsidP="00107ED4">
      <w:pPr>
        <w:pStyle w:val="SOFinalBodyText"/>
      </w:pPr>
      <w:r w:rsidRPr="00911398">
        <w:t xml:space="preserve">Students develop an understanding of how </w:t>
      </w:r>
      <w:r w:rsidR="00107ED4" w:rsidRPr="00911398">
        <w:t>Arabic</w:t>
      </w:r>
      <w:r w:rsidRPr="00911398">
        <w:t xml:space="preserve"> is used effectively and appropriately by using various combinations of the skills of listening, speaking, viewing, reading</w:t>
      </w:r>
      <w:r w:rsidR="00D85B46" w:rsidRPr="00911398">
        <w:t>,</w:t>
      </w:r>
      <w:r w:rsidRPr="00911398">
        <w:t xml:space="preserve"> and writing for a range of purposes in a variety of contexts.</w:t>
      </w:r>
      <w:r w:rsidR="000E0587" w:rsidRPr="00911398">
        <w:t xml:space="preserve"> </w:t>
      </w:r>
      <w:r w:rsidRPr="00911398">
        <w:t xml:space="preserve">Students explore a range of prescribed themes and topics from the perspectives of diverse individuals and groups in the </w:t>
      </w:r>
      <w:r w:rsidR="00107ED4" w:rsidRPr="00911398">
        <w:t>Arabic</w:t>
      </w:r>
      <w:r w:rsidRPr="00911398">
        <w:t>-speaking communities and in their own community.</w:t>
      </w:r>
    </w:p>
    <w:p w14:paraId="684161A3" w14:textId="77777777" w:rsidR="004A2BE8" w:rsidRPr="00911398" w:rsidRDefault="004A2BE8" w:rsidP="000A46C6">
      <w:pPr>
        <w:pStyle w:val="SOFinalHead3"/>
      </w:pPr>
      <w:r w:rsidRPr="00911398">
        <w:t>The Language</w:t>
      </w:r>
    </w:p>
    <w:p w14:paraId="2F4B9B95" w14:textId="77777777" w:rsidR="004A2BE8" w:rsidRPr="00911398" w:rsidRDefault="004A2BE8" w:rsidP="004A2BE8">
      <w:pPr>
        <w:pStyle w:val="SOFinalBodyText"/>
      </w:pPr>
      <w:r w:rsidRPr="00911398">
        <w:t>The language to be studied and assessed is modern standard Arabic, which is used throughout Arabic-speaking countries and Arabic communities in Australia, in the language of modern writers, and in press and news broadcasts on the radio and television. Dialects of Arabic will be accepted in the oral examination.</w:t>
      </w:r>
    </w:p>
    <w:p w14:paraId="029C7627" w14:textId="77777777" w:rsidR="000A46C6" w:rsidRDefault="000A46C6">
      <w:pPr>
        <w:rPr>
          <w:rFonts w:ascii="Roboto Medium" w:eastAsia="Times New Roman" w:hAnsi="Roboto Medium"/>
          <w:color w:val="000000"/>
          <w:sz w:val="28"/>
          <w:lang w:val="en-US" w:eastAsia="en-US"/>
        </w:rPr>
      </w:pPr>
      <w:r>
        <w:br w:type="page"/>
      </w:r>
    </w:p>
    <w:p w14:paraId="476D7389" w14:textId="77777777" w:rsidR="004A2BE8" w:rsidRPr="00911398" w:rsidRDefault="004A2BE8" w:rsidP="000A46C6">
      <w:pPr>
        <w:pStyle w:val="SOFinalHead3"/>
      </w:pPr>
      <w:r w:rsidRPr="000A46C6">
        <w:lastRenderedPageBreak/>
        <w:t>Description</w:t>
      </w:r>
      <w:r w:rsidRPr="00911398">
        <w:t xml:space="preserve"> of Target Group</w:t>
      </w:r>
    </w:p>
    <w:p w14:paraId="4CF61F8B" w14:textId="77777777" w:rsidR="00107ED4" w:rsidRPr="00911398" w:rsidRDefault="004A2BE8" w:rsidP="00C441D2">
      <w:pPr>
        <w:pStyle w:val="SOFinalBodyText"/>
      </w:pPr>
      <w:r w:rsidRPr="00DE42AE">
        <w:t xml:space="preserve">Interstate </w:t>
      </w:r>
      <w:r w:rsidR="00C441D2" w:rsidRPr="00DE42AE">
        <w:t>a</w:t>
      </w:r>
      <w:r w:rsidRPr="00DE42AE">
        <w:t xml:space="preserve">ssessed Arabic </w:t>
      </w:r>
      <w:r w:rsidR="00C441D2" w:rsidRPr="00DE42AE">
        <w:t>at c</w:t>
      </w:r>
      <w:r w:rsidRPr="00DE42AE">
        <w:t xml:space="preserve">ontinuers </w:t>
      </w:r>
      <w:r w:rsidR="00D11488" w:rsidRPr="00DE42AE">
        <w:t>l</w:t>
      </w:r>
      <w:r w:rsidR="00C441D2" w:rsidRPr="00DE42AE">
        <w:t>evel</w:t>
      </w:r>
      <w:r w:rsidRPr="00911398">
        <w:t xml:space="preserve"> is designed for students who, typically, will have studied Arabic for 400 to 500 hours by the time they have completed Stage 2. Some students with less formal experience than this will be able to meet the requirements of this </w:t>
      </w:r>
      <w:r w:rsidR="00130A18" w:rsidRPr="00911398">
        <w:t xml:space="preserve">subject outline </w:t>
      </w:r>
      <w:r w:rsidRPr="00911398">
        <w:t>successfully.</w:t>
      </w:r>
    </w:p>
    <w:p w14:paraId="192500FF" w14:textId="77777777" w:rsidR="00901E1B" w:rsidRPr="00911398" w:rsidRDefault="00813541" w:rsidP="000A46C6">
      <w:pPr>
        <w:pStyle w:val="SOFinalHead2"/>
      </w:pPr>
      <w:bookmarkStart w:id="3" w:name="_Toc428446534"/>
      <w:r w:rsidRPr="000A46C6">
        <w:t>Capabilities</w:t>
      </w:r>
      <w:bookmarkEnd w:id="3"/>
    </w:p>
    <w:p w14:paraId="3BA406E3" w14:textId="77777777" w:rsidR="00615B06" w:rsidRPr="00911398" w:rsidRDefault="00AC567B" w:rsidP="00C441D2">
      <w:pPr>
        <w:pStyle w:val="SOFinalBodyText"/>
      </w:pPr>
      <w:r w:rsidRPr="00911398">
        <w:t>The capabilities connect student learning within and across subjec</w:t>
      </w:r>
      <w:r w:rsidR="00911398">
        <w:t>ts in a range of contexts. They </w:t>
      </w:r>
      <w:r w:rsidRPr="00911398">
        <w:t>include essential knowledge and skills that enable people to act in effective and successful ways.</w:t>
      </w:r>
    </w:p>
    <w:p w14:paraId="1EA8FA8C" w14:textId="77777777" w:rsidR="00615B06" w:rsidRPr="00911398" w:rsidRDefault="00615B06" w:rsidP="00C441D2">
      <w:pPr>
        <w:pStyle w:val="SOFinalBodyText"/>
      </w:pPr>
      <w:r w:rsidRPr="00911398">
        <w:t>The five capabilities that have been identified are:</w:t>
      </w:r>
    </w:p>
    <w:p w14:paraId="53A09CA8" w14:textId="77777777" w:rsidR="00615B06" w:rsidRPr="00911398" w:rsidRDefault="00615B06" w:rsidP="00F90423">
      <w:pPr>
        <w:pStyle w:val="SOFinalBullets6ptbefore"/>
      </w:pPr>
      <w:r w:rsidRPr="00911398">
        <w:t>communication</w:t>
      </w:r>
    </w:p>
    <w:p w14:paraId="53A6C407" w14:textId="77777777" w:rsidR="00615B06" w:rsidRPr="00911398" w:rsidRDefault="00615B06" w:rsidP="00F90423">
      <w:pPr>
        <w:pStyle w:val="SOFinalBullets6ptbefore"/>
      </w:pPr>
      <w:r w:rsidRPr="00911398">
        <w:t>citizenship</w:t>
      </w:r>
    </w:p>
    <w:p w14:paraId="3FBB2911" w14:textId="77777777" w:rsidR="00615B06" w:rsidRPr="00911398" w:rsidRDefault="00615B06" w:rsidP="00F90423">
      <w:pPr>
        <w:pStyle w:val="SOFinalBullets6ptbefore"/>
      </w:pPr>
      <w:r w:rsidRPr="00911398">
        <w:t>personal development</w:t>
      </w:r>
    </w:p>
    <w:p w14:paraId="0A2359EE" w14:textId="77777777" w:rsidR="00615B06" w:rsidRPr="00911398" w:rsidRDefault="00615B06" w:rsidP="00F90423">
      <w:pPr>
        <w:pStyle w:val="SOFinalBullets6ptbefore"/>
      </w:pPr>
      <w:r w:rsidRPr="00911398">
        <w:t>work</w:t>
      </w:r>
    </w:p>
    <w:p w14:paraId="093DB065" w14:textId="77777777" w:rsidR="00615B06" w:rsidRPr="00911398" w:rsidRDefault="00615B06" w:rsidP="00F90423">
      <w:pPr>
        <w:pStyle w:val="SOFinalBullets6ptbefore"/>
      </w:pPr>
      <w:r w:rsidRPr="00911398">
        <w:t>learning.</w:t>
      </w:r>
    </w:p>
    <w:p w14:paraId="1EA4B742" w14:textId="77777777" w:rsidR="0069755E" w:rsidRPr="00911398" w:rsidRDefault="00615B06" w:rsidP="00C441D2">
      <w:pPr>
        <w:pStyle w:val="SOFinalBodyText"/>
      </w:pPr>
      <w:r w:rsidRPr="00911398">
        <w:t xml:space="preserve">The capabilities, in particular those for communication and citizenship, are reflected in the learning requirements, content, assessment design criteria, and performance standards of the </w:t>
      </w:r>
      <w:r w:rsidR="002A7D92" w:rsidRPr="00911398">
        <w:t xml:space="preserve">interstate </w:t>
      </w:r>
      <w:r w:rsidRPr="00911398">
        <w:t xml:space="preserve">assessed </w:t>
      </w:r>
      <w:r w:rsidR="002478A4" w:rsidRPr="00911398">
        <w:t xml:space="preserve">Arabic </w:t>
      </w:r>
      <w:r w:rsidRPr="00911398">
        <w:t xml:space="preserve">at continuers level subject outline. In </w:t>
      </w:r>
      <w:r w:rsidR="004A2BE8" w:rsidRPr="00911398">
        <w:t>Arabic</w:t>
      </w:r>
      <w:r w:rsidRPr="00911398">
        <w:t xml:space="preserve"> at continuers level, students develop intercultural communication skills to communicate effectively and appropriately in a variety of contexts for a range of purposes.</w:t>
      </w:r>
    </w:p>
    <w:p w14:paraId="30172B08" w14:textId="77777777" w:rsidR="004E612F" w:rsidRPr="00911398" w:rsidRDefault="004E612F" w:rsidP="000A46C6">
      <w:pPr>
        <w:pStyle w:val="SOFinalHead3"/>
      </w:pPr>
      <w:r w:rsidRPr="000A46C6">
        <w:t>Communication</w:t>
      </w:r>
    </w:p>
    <w:p w14:paraId="03DA9366" w14:textId="77777777" w:rsidR="00C668A5" w:rsidRPr="00911398" w:rsidRDefault="00C668A5" w:rsidP="00C441D2">
      <w:pPr>
        <w:pStyle w:val="SOFinalBodyText"/>
      </w:pPr>
      <w:r w:rsidRPr="00911398">
        <w:t>Students develop their ability to communicate and interact effectively and appropriately in a variety of contexts, within and across languages and cultures.</w:t>
      </w:r>
    </w:p>
    <w:p w14:paraId="73555A16" w14:textId="77777777" w:rsidR="00C668A5" w:rsidRPr="00911398" w:rsidRDefault="000A76FE" w:rsidP="00C441D2">
      <w:pPr>
        <w:pStyle w:val="SOFinalBodyText"/>
      </w:pPr>
      <w:r w:rsidRPr="00911398">
        <w:t>By interacting with others to exchange information, ideas, opinions, and experiences in Arabic, s</w:t>
      </w:r>
      <w:r w:rsidR="00C668A5" w:rsidRPr="00911398">
        <w:t>tudents develop their ability to interpret and understand interactions between diverse individuals. They develop their understanding of how meaning is created and interpreted in the process of communication.</w:t>
      </w:r>
    </w:p>
    <w:p w14:paraId="2C6DFA60" w14:textId="77777777" w:rsidR="00C668A5" w:rsidRPr="00911398" w:rsidRDefault="00C668A5" w:rsidP="00C441D2">
      <w:pPr>
        <w:pStyle w:val="SOFinalBodyText"/>
      </w:pPr>
      <w:r w:rsidRPr="00911398">
        <w:t>Students develop and apply linguistic and intercultural knowledg</w:t>
      </w:r>
      <w:r w:rsidR="000A76FE" w:rsidRPr="00911398">
        <w:t>e, understanding, and skills.</w:t>
      </w:r>
      <w:r w:rsidR="00F33BB0" w:rsidRPr="00911398">
        <w:t xml:space="preserve"> </w:t>
      </w:r>
      <w:r w:rsidR="00611CCE" w:rsidRPr="00911398">
        <w:t>They </w:t>
      </w:r>
      <w:r w:rsidR="00532FAC" w:rsidRPr="00911398">
        <w:t xml:space="preserve">create </w:t>
      </w:r>
      <w:r w:rsidRPr="00911398">
        <w:t xml:space="preserve">texts in </w:t>
      </w:r>
      <w:r w:rsidR="004A2BE8" w:rsidRPr="00911398">
        <w:t>Arabic</w:t>
      </w:r>
      <w:r w:rsidR="00532FAC" w:rsidRPr="00911398">
        <w:t xml:space="preserve">, and </w:t>
      </w:r>
      <w:r w:rsidRPr="00911398">
        <w:t>analys</w:t>
      </w:r>
      <w:r w:rsidR="00532FAC" w:rsidRPr="00911398">
        <w:t>e</w:t>
      </w:r>
      <w:r w:rsidRPr="00911398">
        <w:t xml:space="preserve"> and interpret meaning in a range of written, spoken, visual, and multimodal texts </w:t>
      </w:r>
      <w:r w:rsidR="00031768" w:rsidRPr="00911398">
        <w:t xml:space="preserve">that are </w:t>
      </w:r>
      <w:r w:rsidRPr="00911398">
        <w:t xml:space="preserve">in </w:t>
      </w:r>
      <w:r w:rsidR="00130A18" w:rsidRPr="00911398">
        <w:t>Arabic</w:t>
      </w:r>
      <w:r w:rsidR="00031768" w:rsidRPr="00911398">
        <w:t>,</w:t>
      </w:r>
      <w:r w:rsidRPr="00911398">
        <w:t xml:space="preserve"> to share new insights and information with others</w:t>
      </w:r>
      <w:r w:rsidR="00A93878" w:rsidRPr="00911398">
        <w:t>.</w:t>
      </w:r>
    </w:p>
    <w:p w14:paraId="122AFC6F" w14:textId="77777777" w:rsidR="00C04B2D" w:rsidRPr="00911398" w:rsidRDefault="00A93878" w:rsidP="00C441D2">
      <w:pPr>
        <w:pStyle w:val="SOFinalBodyText"/>
      </w:pPr>
      <w:r w:rsidRPr="00911398">
        <w:t>Students examine</w:t>
      </w:r>
      <w:r w:rsidR="00C668A5" w:rsidRPr="00911398">
        <w:t xml:space="preserve"> relationships between language, culture, and identity by comparing and making connections between languages and cultures, and reflecting on the ways </w:t>
      </w:r>
      <w:r w:rsidR="00594294" w:rsidRPr="00911398">
        <w:t xml:space="preserve">in which </w:t>
      </w:r>
      <w:r w:rsidR="00C668A5" w:rsidRPr="00911398">
        <w:t>culture influences communication.</w:t>
      </w:r>
    </w:p>
    <w:p w14:paraId="1622F3B6" w14:textId="77777777" w:rsidR="00C413CD" w:rsidRPr="00911398" w:rsidRDefault="00C413CD" w:rsidP="000A46C6">
      <w:pPr>
        <w:pStyle w:val="SOFinalHead3"/>
      </w:pPr>
      <w:r w:rsidRPr="000A46C6">
        <w:t>Citizenship</w:t>
      </w:r>
    </w:p>
    <w:p w14:paraId="55EC483C" w14:textId="77777777" w:rsidR="006C53D5" w:rsidRPr="00F90423" w:rsidRDefault="006C53D5" w:rsidP="00F90423">
      <w:pPr>
        <w:pStyle w:val="SOFinalBodyText"/>
      </w:pPr>
      <w:r w:rsidRPr="00F90423">
        <w:t>Students develop their intercultural communication skills to interact effectively and appropriately with people within and across local and global communities. The development of intercultural communication skills has the potential to contribute to social cohesiveness through better communication and understanding, and helps students to know and understand themselves, others, and the world around them.</w:t>
      </w:r>
    </w:p>
    <w:p w14:paraId="649C0BB3" w14:textId="77777777" w:rsidR="006C53D5" w:rsidRPr="00F90423" w:rsidRDefault="006C53D5" w:rsidP="00F90423">
      <w:pPr>
        <w:pStyle w:val="SOFinalBodyText"/>
      </w:pPr>
      <w:r w:rsidRPr="00F90423">
        <w:t>Students develop their own understanding of diverse ways of knowing, being, and doing, through meaningful interaction with other peoples and other cultures, and through analysis of linguistic and cultural similarit</w:t>
      </w:r>
      <w:r w:rsidR="009828F8" w:rsidRPr="00F90423">
        <w:t>ies</w:t>
      </w:r>
      <w:r w:rsidRPr="00F90423">
        <w:t xml:space="preserve"> and difference</w:t>
      </w:r>
      <w:r w:rsidR="009828F8" w:rsidRPr="00F90423">
        <w:t>s</w:t>
      </w:r>
      <w:r w:rsidRPr="00F90423">
        <w:t>.</w:t>
      </w:r>
    </w:p>
    <w:p w14:paraId="5179AD11" w14:textId="77777777" w:rsidR="006C78F1" w:rsidRDefault="006C78F1">
      <w:pPr>
        <w:rPr>
          <w:rFonts w:ascii="Roboto Light" w:eastAsia="Times New Roman" w:hAnsi="Roboto Light"/>
          <w:color w:val="000000"/>
          <w:lang w:val="en-US" w:eastAsia="en-US"/>
        </w:rPr>
      </w:pPr>
      <w:r>
        <w:br w:type="page"/>
      </w:r>
    </w:p>
    <w:p w14:paraId="43F13340" w14:textId="77777777" w:rsidR="006C53D5" w:rsidRPr="00911398" w:rsidRDefault="006C53D5" w:rsidP="00F90423">
      <w:pPr>
        <w:pStyle w:val="SOFinalBodyText"/>
      </w:pPr>
      <w:r w:rsidRPr="00F90423">
        <w:lastRenderedPageBreak/>
        <w:t>Students explore themes and topics from perspectives of diverse individuals and communities, including their</w:t>
      </w:r>
      <w:r w:rsidRPr="00911398">
        <w:t xml:space="preserve"> own. Through this learning, students gain an understanding of how cultural concepts and practices affect how people see the world, interact, and communicate with others. They have opportunities to see their own view of the world in context, as one of many.</w:t>
      </w:r>
    </w:p>
    <w:p w14:paraId="1748026F" w14:textId="77777777" w:rsidR="00C413CD" w:rsidRPr="00911398" w:rsidRDefault="006C53D5" w:rsidP="006C53D5">
      <w:pPr>
        <w:pStyle w:val="SOFinalBodyText"/>
      </w:pPr>
      <w:r w:rsidRPr="00911398">
        <w:t xml:space="preserve">Students develop the ability to understand and interpret meaning </w:t>
      </w:r>
      <w:r w:rsidR="009828F8" w:rsidRPr="00911398">
        <w:t>in</w:t>
      </w:r>
      <w:r w:rsidRPr="00911398">
        <w:t xml:space="preserve"> a variety of texts and are sensitive to the ideas, values, and beliefs presented in those texts.</w:t>
      </w:r>
    </w:p>
    <w:p w14:paraId="40920A2E" w14:textId="77777777" w:rsidR="000439FC" w:rsidRPr="00911398" w:rsidRDefault="000439FC" w:rsidP="000A46C6">
      <w:pPr>
        <w:pStyle w:val="SOFinalHead3"/>
      </w:pPr>
      <w:r w:rsidRPr="000A46C6">
        <w:t>Personal</w:t>
      </w:r>
      <w:r w:rsidRPr="00911398">
        <w:t xml:space="preserve"> Development</w:t>
      </w:r>
    </w:p>
    <w:p w14:paraId="3D9D66D8" w14:textId="77777777" w:rsidR="008423BF" w:rsidRPr="00F90423" w:rsidRDefault="008423BF" w:rsidP="00F90423">
      <w:pPr>
        <w:pStyle w:val="SOFinalBodyText"/>
      </w:pPr>
      <w:r w:rsidRPr="00911398">
        <w:t xml:space="preserve">Students’ </w:t>
      </w:r>
      <w:r w:rsidRPr="00F90423">
        <w:t>personal, linguistic, and cultural identity is strengthened throu</w:t>
      </w:r>
      <w:r w:rsidR="00911398" w:rsidRPr="00F90423">
        <w:t>gh the study of languages. They </w:t>
      </w:r>
      <w:r w:rsidRPr="00F90423">
        <w:t>develop their understanding of the relationship between language and culture, and an awareness of the role of languages and culture in human interaction and identity. Students develop personal ways of responding to linguistic and cultural diversity by interpreting and reflecting on their own intercultural experiences and by considering the ways in which they might respond in the future.</w:t>
      </w:r>
    </w:p>
    <w:p w14:paraId="5A7F4808" w14:textId="77777777" w:rsidR="008423BF" w:rsidRPr="00F90423" w:rsidRDefault="008423BF" w:rsidP="00F90423">
      <w:pPr>
        <w:pStyle w:val="SOFinalBodyText"/>
      </w:pPr>
      <w:r w:rsidRPr="00F90423">
        <w:t>Students’ learning experiences in language also offer opportunities to consolidate and extend their interpersonal skills and skills in self-expression.</w:t>
      </w:r>
    </w:p>
    <w:p w14:paraId="5FFB3365" w14:textId="77777777" w:rsidR="000439FC" w:rsidRPr="00F90423" w:rsidRDefault="008423BF" w:rsidP="00F90423">
      <w:pPr>
        <w:pStyle w:val="SOFinalBodyText"/>
      </w:pPr>
      <w:r w:rsidRPr="00F90423">
        <w:t>During the program of study, students explore aspects of their personal world, for example, sense of self, aspirations, personal values, opinions, ideas, and relationships with others. They reflect on their own attitudes, beliefs, values, and perspectives. In doing so, students develop awareness and understanding of the ways in which their own language and culture shape their actions, personal behaviour, thoughts, attitudes, perceptions, and identity.</w:t>
      </w:r>
    </w:p>
    <w:p w14:paraId="42EF9763" w14:textId="77777777" w:rsidR="000439FC" w:rsidRPr="00911398" w:rsidRDefault="000439FC" w:rsidP="000A46C6">
      <w:pPr>
        <w:pStyle w:val="SOFinalHead3"/>
      </w:pPr>
      <w:r w:rsidRPr="000A46C6">
        <w:t>Work</w:t>
      </w:r>
    </w:p>
    <w:p w14:paraId="7C8F87CE" w14:textId="77777777" w:rsidR="008423BF" w:rsidRPr="00911398" w:rsidRDefault="008423BF" w:rsidP="008423BF">
      <w:pPr>
        <w:pStyle w:val="SOFinalBodyText"/>
      </w:pPr>
      <w:r w:rsidRPr="00911398">
        <w:t>Students develop an understanding that learning a language helps them to live and work successfully as linguistically and culturally aware citizens of the world. Through their language learning</w:t>
      </w:r>
      <w:r w:rsidR="00142EC5" w:rsidRPr="00911398">
        <w:t>,</w:t>
      </w:r>
      <w:r w:rsidRPr="00911398">
        <w:t xml:space="preserve"> students develop communication, intercultural, and interpersonal skills, which are valued skills for employment in a changing workforce. Students can apply these skills to living and working in a global environment.</w:t>
      </w:r>
    </w:p>
    <w:p w14:paraId="2959D7AF" w14:textId="77777777" w:rsidR="008423BF" w:rsidRPr="00911398" w:rsidRDefault="008423BF" w:rsidP="00DB262C">
      <w:pPr>
        <w:pStyle w:val="SOFinalBodyText"/>
      </w:pPr>
      <w:r w:rsidRPr="00911398">
        <w:t xml:space="preserve">Students explore change as it affects the world of work from the perspective of the </w:t>
      </w:r>
      <w:r w:rsidR="004A2BE8" w:rsidRPr="00911398">
        <w:t>Arabic</w:t>
      </w:r>
      <w:r w:rsidRPr="00911398">
        <w:t>-speaking communities and their own communities.</w:t>
      </w:r>
    </w:p>
    <w:p w14:paraId="76B41323" w14:textId="77777777" w:rsidR="000439FC" w:rsidRPr="00911398" w:rsidRDefault="000439FC" w:rsidP="00911398">
      <w:pPr>
        <w:pStyle w:val="SOFinalHead3"/>
      </w:pPr>
      <w:r w:rsidRPr="00911398">
        <w:t>Learning</w:t>
      </w:r>
    </w:p>
    <w:p w14:paraId="754F1940" w14:textId="77777777" w:rsidR="008423BF" w:rsidRPr="00911398" w:rsidRDefault="008423BF" w:rsidP="00567EB7">
      <w:pPr>
        <w:pStyle w:val="SOFinalBodyText"/>
      </w:pPr>
      <w:r w:rsidRPr="00911398">
        <w:t>Language learning develops students’ cognitive skills through analytical, critical, creative, and reflective thinking. These skills help students to become effective and organised communicators, analysers, and researchers.</w:t>
      </w:r>
    </w:p>
    <w:p w14:paraId="7688B00C" w14:textId="77777777" w:rsidR="008423BF" w:rsidRPr="00911398" w:rsidRDefault="008423BF" w:rsidP="00567EB7">
      <w:pPr>
        <w:pStyle w:val="SOFinalBodyText"/>
      </w:pPr>
      <w:r w:rsidRPr="00911398">
        <w:t>Students acquire an active working knowledge of</w:t>
      </w:r>
      <w:r w:rsidR="004A2BE8" w:rsidRPr="00911398">
        <w:t xml:space="preserve"> Arabic</w:t>
      </w:r>
      <w:r w:rsidRPr="00911398">
        <w:t xml:space="preserve"> by identifying, exploring, and explaining features of </w:t>
      </w:r>
      <w:r w:rsidR="004A2BE8" w:rsidRPr="00911398">
        <w:t xml:space="preserve">Arabic </w:t>
      </w:r>
      <w:r w:rsidRPr="00911398">
        <w:t>such as lexicology, morphology, phonology, orthography, and syntax.</w:t>
      </w:r>
    </w:p>
    <w:p w14:paraId="74D6A9AD" w14:textId="77777777" w:rsidR="008423BF" w:rsidRPr="00911398" w:rsidRDefault="008423BF" w:rsidP="00567EB7">
      <w:pPr>
        <w:pStyle w:val="SOFinalBodyText"/>
      </w:pPr>
      <w:r w:rsidRPr="00911398">
        <w:t xml:space="preserve">Language learning enables students to understand the dynamic nature of language and how language is used </w:t>
      </w:r>
      <w:r w:rsidR="009828F8" w:rsidRPr="00911398">
        <w:t>to</w:t>
      </w:r>
      <w:r w:rsidRPr="00911398">
        <w:t xml:space="preserve"> express identity.</w:t>
      </w:r>
    </w:p>
    <w:p w14:paraId="6A3852A6" w14:textId="77777777" w:rsidR="000439FC" w:rsidRPr="00911398" w:rsidRDefault="008423BF" w:rsidP="00567EB7">
      <w:pPr>
        <w:pStyle w:val="SOFinalBodyText"/>
      </w:pPr>
      <w:r w:rsidRPr="00911398">
        <w:t xml:space="preserve">Language learning requires students to understand and create links between existing </w:t>
      </w:r>
      <w:r w:rsidR="009828F8" w:rsidRPr="00911398">
        <w:t xml:space="preserve">and </w:t>
      </w:r>
      <w:r w:rsidRPr="00911398">
        <w:t>new knowledge. Students apply their knowledge and understanding of their own and other languages and cultures to developing their intercultural communication skills.</w:t>
      </w:r>
    </w:p>
    <w:p w14:paraId="0DC78D70" w14:textId="77777777" w:rsidR="006C78F1" w:rsidRDefault="006C78F1">
      <w:pPr>
        <w:rPr>
          <w:rFonts w:ascii="Roboto Medium" w:eastAsia="Times New Roman" w:hAnsi="Roboto Medium"/>
          <w:caps/>
          <w:color w:val="000000"/>
          <w:sz w:val="28"/>
          <w:lang w:val="en-US" w:eastAsia="en-US"/>
        </w:rPr>
      </w:pPr>
      <w:bookmarkStart w:id="4" w:name="_Toc428446535"/>
      <w:r>
        <w:br w:type="page"/>
      </w:r>
    </w:p>
    <w:p w14:paraId="3B89C114" w14:textId="77777777" w:rsidR="00ED4C5B" w:rsidRPr="00911398" w:rsidRDefault="00813541" w:rsidP="00813541">
      <w:pPr>
        <w:pStyle w:val="SOFinalHead2"/>
      </w:pPr>
      <w:r w:rsidRPr="00911398">
        <w:lastRenderedPageBreak/>
        <w:t>Literacy in Interstate Assessed Arabic at Continuers Level</w:t>
      </w:r>
      <w:bookmarkEnd w:id="4"/>
    </w:p>
    <w:p w14:paraId="2EC0E95E" w14:textId="77777777" w:rsidR="00722642" w:rsidRPr="00911398" w:rsidRDefault="008423BF" w:rsidP="002A7D92">
      <w:pPr>
        <w:pStyle w:val="SOFinalBodyText"/>
      </w:pPr>
      <w:r w:rsidRPr="00911398">
        <w:t>Learning in</w:t>
      </w:r>
      <w:r w:rsidR="004A2BE8" w:rsidRPr="00911398">
        <w:t xml:space="preserve"> Arabic </w:t>
      </w:r>
      <w:r w:rsidRPr="00911398">
        <w:t>strongly supports students’ general literacy development.</w:t>
      </w:r>
      <w:r w:rsidR="002A7D92" w:rsidRPr="00911398">
        <w:t xml:space="preserve"> </w:t>
      </w:r>
    </w:p>
    <w:p w14:paraId="39C59177" w14:textId="77777777" w:rsidR="008423BF" w:rsidRPr="00911398" w:rsidRDefault="008423BF" w:rsidP="002A7D92">
      <w:pPr>
        <w:pStyle w:val="SOFinalBodyText"/>
      </w:pPr>
      <w:r w:rsidRPr="00911398">
        <w:t xml:space="preserve">Through their study of </w:t>
      </w:r>
      <w:r w:rsidR="004A2BE8" w:rsidRPr="00911398">
        <w:t>Arabic</w:t>
      </w:r>
      <w:r w:rsidRPr="00911398">
        <w:t xml:space="preserve">, students deepen their knowledge and understanding of how language functions. They gain insights into the nature, styles, and purposes of language, and consider the dimensions of context and audience. Students are able to make connections between </w:t>
      </w:r>
      <w:r w:rsidR="00130A18" w:rsidRPr="00911398">
        <w:t>Arabic</w:t>
      </w:r>
      <w:r w:rsidRPr="00911398">
        <w:t xml:space="preserve"> and English and/or other languages through recognising patterns and by comparing similarities and differences between languages.</w:t>
      </w:r>
    </w:p>
    <w:p w14:paraId="6B6A65A8" w14:textId="77777777" w:rsidR="005241EF" w:rsidRPr="00911398" w:rsidRDefault="008423BF" w:rsidP="002A7D92">
      <w:pPr>
        <w:pStyle w:val="SOFinalBodyText"/>
      </w:pPr>
      <w:r w:rsidRPr="00911398">
        <w:t xml:space="preserve">Students develop skills to communicate effectively and appropriately in </w:t>
      </w:r>
      <w:r w:rsidR="004A2BE8" w:rsidRPr="00911398">
        <w:t>Arabic</w:t>
      </w:r>
      <w:r w:rsidRPr="00911398">
        <w:t xml:space="preserve"> in a variety of contexts for a range of purposes and audiences. Language learning also provides ideal opportunities for students to develop and refine the communication skills of listening, speaking, reading, and writing. Students have opportunities to engage with and reflect on the ways in which texts are created for specific purposes and audiences.</w:t>
      </w:r>
    </w:p>
    <w:p w14:paraId="6BCADFA8" w14:textId="77777777" w:rsidR="007A5CF6" w:rsidRPr="00911398" w:rsidRDefault="00813541" w:rsidP="000A46C6">
      <w:pPr>
        <w:pStyle w:val="SOFinalHead2"/>
      </w:pPr>
      <w:bookmarkStart w:id="5" w:name="_Toc428446536"/>
      <w:r w:rsidRPr="000A46C6">
        <w:t>Numeracy</w:t>
      </w:r>
      <w:r w:rsidRPr="00911398">
        <w:t xml:space="preserve"> in Interstate Assessed Arabic at Continuers Level</w:t>
      </w:r>
      <w:bookmarkEnd w:id="5"/>
    </w:p>
    <w:p w14:paraId="60F31329" w14:textId="77777777" w:rsidR="008423BF" w:rsidRPr="00911398" w:rsidRDefault="008423BF" w:rsidP="002A7D92">
      <w:pPr>
        <w:pStyle w:val="SOFinalBodyText"/>
      </w:pPr>
      <w:r w:rsidRPr="00911398">
        <w:t>Students use and understand pattern, order, and relationships and develop</w:t>
      </w:r>
      <w:r w:rsidR="009828F8" w:rsidRPr="00911398">
        <w:t xml:space="preserve"> an</w:t>
      </w:r>
      <w:r w:rsidRPr="00911398">
        <w:t xml:space="preserve"> understanding of concepts such as time, number, and space in different cultures as expressed through language. Students become familiar with numbers, dates, and terms for mathematical operations in </w:t>
      </w:r>
      <w:r w:rsidR="004A2BE8" w:rsidRPr="00911398">
        <w:t>Arabic</w:t>
      </w:r>
      <w:r w:rsidRPr="00911398">
        <w:t>.</w:t>
      </w:r>
    </w:p>
    <w:p w14:paraId="6832F1B8" w14:textId="77777777" w:rsidR="007A5CF6" w:rsidRPr="00911398" w:rsidRDefault="008423BF" w:rsidP="002A7D92">
      <w:pPr>
        <w:pStyle w:val="SOFinalBodyText"/>
      </w:pPr>
      <w:r w:rsidRPr="00911398">
        <w:t xml:space="preserve">Students apply numeracy skills when they use tables or graphs for analysis to support an idea, opinion, or position when creating texts and interacting in </w:t>
      </w:r>
      <w:r w:rsidR="004A2BE8" w:rsidRPr="00911398">
        <w:t>Arabic</w:t>
      </w:r>
      <w:r w:rsidRPr="00911398">
        <w:t>.</w:t>
      </w:r>
    </w:p>
    <w:p w14:paraId="05701A48" w14:textId="77777777" w:rsidR="00744F4B" w:rsidRPr="00911398" w:rsidRDefault="00813541" w:rsidP="000A46C6">
      <w:pPr>
        <w:pStyle w:val="SOFinalHead2"/>
      </w:pPr>
      <w:bookmarkStart w:id="6" w:name="_Toc428446537"/>
      <w:r w:rsidRPr="000A46C6">
        <w:t>Aboriginal</w:t>
      </w:r>
      <w:r w:rsidRPr="00911398">
        <w:t xml:space="preserve"> and Torres Strait Islander Knowledge, Cultures, and Perspectives</w:t>
      </w:r>
      <w:bookmarkEnd w:id="6"/>
    </w:p>
    <w:p w14:paraId="38ACE7FD" w14:textId="77777777" w:rsidR="009757B6" w:rsidRPr="00911398" w:rsidRDefault="009757B6" w:rsidP="002A7D92">
      <w:pPr>
        <w:pStyle w:val="SOFinalBodyText"/>
      </w:pPr>
      <w:r w:rsidRPr="00911398">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5C4CB8B7" w14:textId="77777777" w:rsidR="009757B6" w:rsidRPr="00911398" w:rsidRDefault="009757B6" w:rsidP="002A7D92">
      <w:pPr>
        <w:pStyle w:val="SOFinalBodyText"/>
      </w:pPr>
      <w:r w:rsidRPr="00911398">
        <w:t>The SACE Board encourages teachers to include Aboriginal and Torres Strait Islander knowledge and perspectives in the design, delivery, and assessment of teaching and learning programs by:</w:t>
      </w:r>
    </w:p>
    <w:p w14:paraId="06571C3A" w14:textId="77777777" w:rsidR="009757B6" w:rsidRPr="00911398" w:rsidRDefault="009757B6" w:rsidP="002478A4">
      <w:pPr>
        <w:pStyle w:val="SOFinalBullets"/>
      </w:pPr>
      <w:r w:rsidRPr="00911398">
        <w:t>providing opportunities in SACE subjects for students to learn about Aboriginal and Torres Strait Islander histories, cultures, and contemporary experiences</w:t>
      </w:r>
    </w:p>
    <w:p w14:paraId="56E28515" w14:textId="77777777" w:rsidR="009757B6" w:rsidRPr="00911398" w:rsidRDefault="009757B6" w:rsidP="002478A4">
      <w:pPr>
        <w:pStyle w:val="SOFinalBullets"/>
      </w:pPr>
      <w:r w:rsidRPr="00911398">
        <w:t>recognising and respecting the significant contribution of Aboriginal and Torres Strait Islander peoples to Australian society</w:t>
      </w:r>
    </w:p>
    <w:p w14:paraId="4B185051" w14:textId="77777777" w:rsidR="009757B6" w:rsidRPr="00911398" w:rsidRDefault="009757B6" w:rsidP="002478A4">
      <w:pPr>
        <w:pStyle w:val="SOFinalBullets"/>
      </w:pPr>
      <w:r w:rsidRPr="00911398">
        <w:t>drawing students’ attention to the value of Aboriginal and Torres Strait Islander knowledge and perspectives from the past and the present</w:t>
      </w:r>
    </w:p>
    <w:p w14:paraId="7ECE1D85" w14:textId="77777777" w:rsidR="00130A18" w:rsidRPr="00911398" w:rsidRDefault="009757B6" w:rsidP="002478A4">
      <w:pPr>
        <w:pStyle w:val="SOFinalBullets"/>
      </w:pPr>
      <w:r w:rsidRPr="00911398">
        <w:t>promoting the use of culturally appropriate protocols when engaging with and learning from Aboriginal and Torres Strait Islander peoples and communities.</w:t>
      </w:r>
    </w:p>
    <w:p w14:paraId="067EA4DF" w14:textId="77777777" w:rsidR="001D68F4" w:rsidRPr="00911398" w:rsidRDefault="001D68F4" w:rsidP="00F75531">
      <w:pPr>
        <w:pStyle w:val="SOFinalBodyText"/>
        <w:rPr>
          <w:lang w:val="en-AU"/>
        </w:rPr>
        <w:sectPr w:rsidR="001D68F4" w:rsidRPr="00911398" w:rsidSect="00183B90">
          <w:headerReference w:type="even" r:id="rId25"/>
          <w:headerReference w:type="default" r:id="rId26"/>
          <w:footerReference w:type="even" r:id="rId27"/>
          <w:footerReference w:type="default" r:id="rId28"/>
          <w:headerReference w:type="first" r:id="rId29"/>
          <w:footerReference w:type="first" r:id="rId30"/>
          <w:type w:val="oddPage"/>
          <w:pgSz w:w="11901" w:h="16857" w:code="210"/>
          <w:pgMar w:top="1418" w:right="1418" w:bottom="1418" w:left="1418" w:header="1134" w:footer="567" w:gutter="0"/>
          <w:pgNumType w:start="1"/>
          <w:cols w:space="708"/>
          <w:titlePg/>
          <w:docGrid w:linePitch="360"/>
        </w:sectPr>
      </w:pPr>
    </w:p>
    <w:p w14:paraId="09502B67" w14:textId="77777777" w:rsidR="00D67BAE" w:rsidRPr="00911398" w:rsidRDefault="003A24C4" w:rsidP="00353B66">
      <w:pPr>
        <w:pStyle w:val="SoFinalSectionHead"/>
        <w:sectPr w:rsidR="00D67BAE" w:rsidRPr="00911398" w:rsidSect="00D9185C">
          <w:headerReference w:type="even" r:id="rId31"/>
          <w:headerReference w:type="default" r:id="rId32"/>
          <w:footerReference w:type="even" r:id="rId33"/>
          <w:footerReference w:type="default" r:id="rId34"/>
          <w:type w:val="oddPage"/>
          <w:pgSz w:w="11901" w:h="16857" w:code="210"/>
          <w:pgMar w:top="1418" w:right="1418" w:bottom="1418" w:left="1418" w:header="1134" w:footer="567" w:gutter="0"/>
          <w:cols w:space="708"/>
          <w:docGrid w:linePitch="360"/>
        </w:sectPr>
      </w:pPr>
      <w:bookmarkStart w:id="7" w:name="_Toc428446538"/>
      <w:r w:rsidRPr="00911398">
        <w:lastRenderedPageBreak/>
        <w:t>Stage 1 Interstate Assessed</w:t>
      </w:r>
      <w:r w:rsidRPr="00911398">
        <w:br/>
        <w:t>Arabic Continuers Level</w:t>
      </w:r>
      <w:bookmarkEnd w:id="7"/>
    </w:p>
    <w:p w14:paraId="639DCACF" w14:textId="6BDD990C" w:rsidR="00495BF1" w:rsidRPr="00911398" w:rsidRDefault="008B2868" w:rsidP="00AC2634">
      <w:pPr>
        <w:pStyle w:val="SOFinalHead1"/>
      </w:pPr>
      <w:bookmarkStart w:id="8" w:name="_Toc428446539"/>
      <w:r>
        <w:rPr>
          <w:noProof/>
        </w:rPr>
        <w:lastRenderedPageBreak/>
        <mc:AlternateContent>
          <mc:Choice Requires="wps">
            <w:drawing>
              <wp:anchor distT="0" distB="0" distL="114300" distR="114300" simplePos="0" relativeHeight="251653632" behindDoc="0" locked="0" layoutInCell="0" allowOverlap="1" wp14:anchorId="2F4541CB" wp14:editId="0EF9D9E6">
                <wp:simplePos x="0" y="0"/>
                <wp:positionH relativeFrom="page">
                  <wp:posOffset>-105410</wp:posOffset>
                </wp:positionH>
                <wp:positionV relativeFrom="page">
                  <wp:posOffset>0</wp:posOffset>
                </wp:positionV>
                <wp:extent cx="7772400" cy="442595"/>
                <wp:effectExtent l="0" t="0" r="0" b="14605"/>
                <wp:wrapNone/>
                <wp:docPr id="68" name="MSIPCM0c0a4b21961bf8fbd77a3e1a"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8769807" w14:textId="77777777" w:rsidR="008B2868" w:rsidRPr="0018771F" w:rsidRDefault="008B2868" w:rsidP="008B2868">
                            <w:pPr>
                              <w:jc w:val="center"/>
                              <w:rPr>
                                <w:rFonts w:cs="Arial"/>
                                <w:color w:val="A80000"/>
                                <w:sz w:val="24"/>
                              </w:rPr>
                            </w:pPr>
                            <w:r w:rsidRPr="0018771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2F4541CB" id="_x0000_s1029" type="#_x0000_t202" alt="{&quot;HashCode&quot;:1178062039,&quot;Height&quot;:9999999.0,&quot;Width&quot;:9999999.0,&quot;Placement&quot;:&quot;Header&quot;,&quot;Index&quot;:&quot;Primary&quot;,&quot;Section&quot;:3,&quot;Top&quot;:0.0,&quot;Left&quot;:0.0}" style="position:absolute;margin-left:-8.3pt;margin-top:0;width:612pt;height:34.85pt;z-index:25165363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" o:allowincell="f" filled="f" stroked="f" strokeweight=".5pt">
                <v:textbox inset=",0,,0">
                  <w:txbxContent>
                    <w:p w14:paraId="58769807" w14:textId="77777777" w:rsidR="008B2868" w:rsidRPr="0018771F" w:rsidRDefault="008B2868" w:rsidP="008B2868">
                      <w:pPr>
                        <w:jc w:val="center"/>
                        <w:rPr>
                          <w:rFonts w:cs="Arial"/>
                          <w:color w:val="A80000"/>
                          <w:sz w:val="24"/>
                        </w:rPr>
                      </w:pPr>
                      <w:r w:rsidRPr="0018771F">
                        <w:rPr>
                          <w:rFonts w:cs="Arial"/>
                          <w:color w:val="A80000"/>
                          <w:sz w:val="24"/>
                        </w:rPr>
                        <w:t>OFFICIAL</w:t>
                      </w:r>
                    </w:p>
                  </w:txbxContent>
                </v:textbox>
                <w10:wrap anchorx="page" anchory="page"/>
              </v:shape>
            </w:pict>
          </mc:Fallback>
        </mc:AlternateContent>
      </w:r>
      <w:r w:rsidR="00813541" w:rsidRPr="00911398">
        <w:t xml:space="preserve">Learning Scope and </w:t>
      </w:r>
      <w:r w:rsidR="00813541" w:rsidRPr="00AC2634">
        <w:t>Requirements</w:t>
      </w:r>
      <w:bookmarkEnd w:id="8"/>
    </w:p>
    <w:p w14:paraId="377A5BFA" w14:textId="77777777" w:rsidR="00C25E9E" w:rsidRPr="00911398" w:rsidRDefault="00813541" w:rsidP="000A46C6">
      <w:pPr>
        <w:pStyle w:val="SOFinalHead2AfterHead1"/>
      </w:pPr>
      <w:bookmarkStart w:id="9" w:name="_Toc428446540"/>
      <w:r w:rsidRPr="00911398">
        <w:t xml:space="preserve">Learning </w:t>
      </w:r>
      <w:r w:rsidRPr="000A46C6">
        <w:t>Requirements</w:t>
      </w:r>
      <w:bookmarkEnd w:id="9"/>
    </w:p>
    <w:p w14:paraId="6C274FD9" w14:textId="77777777" w:rsidR="00D476DB" w:rsidRPr="00911398" w:rsidRDefault="00D476DB" w:rsidP="00D476DB">
      <w:pPr>
        <w:pStyle w:val="SOFinalBodyText"/>
      </w:pPr>
      <w:r w:rsidRPr="00911398">
        <w:t>The learning requirements summarise the knowledge, skills, and understanding that students are expected to develop and demonstrate through their learning</w:t>
      </w:r>
      <w:r w:rsidR="00AC567B" w:rsidRPr="00911398">
        <w:t xml:space="preserve"> in Stage 1 </w:t>
      </w:r>
      <w:r w:rsidR="00C441D2" w:rsidRPr="00911398">
        <w:t>i</w:t>
      </w:r>
      <w:r w:rsidR="00AC567B" w:rsidRPr="00911398">
        <w:t xml:space="preserve">nterstate </w:t>
      </w:r>
      <w:r w:rsidR="00C441D2" w:rsidRPr="00911398">
        <w:t>a</w:t>
      </w:r>
      <w:r w:rsidR="00AC567B" w:rsidRPr="00911398">
        <w:t xml:space="preserve">ssessed Arabic </w:t>
      </w:r>
      <w:r w:rsidR="00D11488" w:rsidRPr="00911398">
        <w:t xml:space="preserve">at </w:t>
      </w:r>
      <w:r w:rsidR="00C441D2" w:rsidRPr="00911398">
        <w:t>c</w:t>
      </w:r>
      <w:r w:rsidR="00AC567B" w:rsidRPr="00911398">
        <w:t xml:space="preserve">ontinuers </w:t>
      </w:r>
      <w:r w:rsidR="00C441D2" w:rsidRPr="00911398">
        <w:t>l</w:t>
      </w:r>
      <w:r w:rsidR="00AC567B" w:rsidRPr="00911398">
        <w:t>evel</w:t>
      </w:r>
      <w:r w:rsidRPr="00911398">
        <w:t>.</w:t>
      </w:r>
    </w:p>
    <w:p w14:paraId="3B2F235B" w14:textId="77777777" w:rsidR="00D476DB" w:rsidRPr="00911398" w:rsidRDefault="00D476DB" w:rsidP="00D476DB">
      <w:pPr>
        <w:pStyle w:val="SOFinalBodyText"/>
      </w:pPr>
      <w:r w:rsidRPr="00911398">
        <w:t>In this subject, students are expected to develop and apply linguistic and intercultural knowledge, understanding, and skills to:</w:t>
      </w:r>
    </w:p>
    <w:p w14:paraId="1A6C26B6" w14:textId="77777777" w:rsidR="00D476DB" w:rsidRPr="00F90423" w:rsidRDefault="00D476DB" w:rsidP="00F90423">
      <w:pPr>
        <w:pStyle w:val="SOFinalNumbering"/>
      </w:pPr>
      <w:r w:rsidRPr="00911398">
        <w:t>1.</w:t>
      </w:r>
      <w:r w:rsidRPr="00911398">
        <w:tab/>
      </w:r>
      <w:r w:rsidRPr="00F90423">
        <w:t xml:space="preserve">interact with others to exchange information, ideas, opinions, and experiences in </w:t>
      </w:r>
      <w:r w:rsidR="004A2BE8" w:rsidRPr="00F90423">
        <w:t>Arabic</w:t>
      </w:r>
    </w:p>
    <w:p w14:paraId="4215E6FD" w14:textId="77777777" w:rsidR="00D476DB" w:rsidRPr="00F90423" w:rsidRDefault="00D476DB" w:rsidP="00F90423">
      <w:pPr>
        <w:pStyle w:val="SOFinalNumbering"/>
      </w:pPr>
      <w:r w:rsidRPr="00F90423">
        <w:t>2.</w:t>
      </w:r>
      <w:r w:rsidRPr="00F90423">
        <w:tab/>
        <w:t xml:space="preserve">create texts in </w:t>
      </w:r>
      <w:r w:rsidR="004A2BE8" w:rsidRPr="00F90423">
        <w:t>Arabic</w:t>
      </w:r>
      <w:r w:rsidRPr="00F90423">
        <w:t xml:space="preserve"> to express information, feelings, ideas, and opinions</w:t>
      </w:r>
    </w:p>
    <w:p w14:paraId="5D4B4DB4" w14:textId="77777777" w:rsidR="00D476DB" w:rsidRPr="00F90423" w:rsidRDefault="00D476DB" w:rsidP="00F90423">
      <w:pPr>
        <w:pStyle w:val="SOFinalNumbering"/>
      </w:pPr>
      <w:r w:rsidRPr="00F90423">
        <w:t>3.</w:t>
      </w:r>
      <w:r w:rsidRPr="00F90423">
        <w:tab/>
        <w:t xml:space="preserve">analyse texts that are in </w:t>
      </w:r>
      <w:r w:rsidR="004A2BE8" w:rsidRPr="00F90423">
        <w:t>Arabic</w:t>
      </w:r>
      <w:r w:rsidRPr="00F90423">
        <w:t xml:space="preserve"> to interpret meaning</w:t>
      </w:r>
    </w:p>
    <w:p w14:paraId="2CF0CB68" w14:textId="77777777" w:rsidR="00D476DB" w:rsidRPr="00F90423" w:rsidRDefault="00D476DB" w:rsidP="00F90423">
      <w:pPr>
        <w:pStyle w:val="SOFinalNumbering"/>
      </w:pPr>
      <w:r w:rsidRPr="00F90423">
        <w:t>4.</w:t>
      </w:r>
      <w:r w:rsidRPr="00F90423">
        <w:tab/>
        <w:t>examine relationships between language, culture, and identity, and reflect on the ways in which culture influences communication.</w:t>
      </w:r>
    </w:p>
    <w:p w14:paraId="2CB82688" w14:textId="77777777" w:rsidR="00265128" w:rsidRPr="00911398" w:rsidRDefault="00813541" w:rsidP="000A46C6">
      <w:pPr>
        <w:pStyle w:val="SOFinalHead2"/>
      </w:pPr>
      <w:bookmarkStart w:id="10" w:name="_Toc428446541"/>
      <w:r w:rsidRPr="000A46C6">
        <w:t>Content</w:t>
      </w:r>
      <w:bookmarkEnd w:id="10"/>
    </w:p>
    <w:p w14:paraId="2FAAE967" w14:textId="77777777" w:rsidR="00495847" w:rsidRPr="00911398" w:rsidRDefault="00495847" w:rsidP="00A1276E">
      <w:pPr>
        <w:pStyle w:val="SOFinalBodyText"/>
      </w:pPr>
      <w:r w:rsidRPr="00911398">
        <w:t xml:space="preserve">Stage 1 </w:t>
      </w:r>
      <w:r w:rsidR="00C441D2" w:rsidRPr="00911398">
        <w:t>i</w:t>
      </w:r>
      <w:r w:rsidR="00A1276E" w:rsidRPr="00911398">
        <w:t xml:space="preserve">nterstate </w:t>
      </w:r>
      <w:r w:rsidR="00C441D2" w:rsidRPr="00911398">
        <w:t>a</w:t>
      </w:r>
      <w:r w:rsidR="00A1276E" w:rsidRPr="00911398">
        <w:t>ssessed Arabic</w:t>
      </w:r>
      <w:r w:rsidRPr="00911398">
        <w:t xml:space="preserve"> at continuers level </w:t>
      </w:r>
      <w:r w:rsidR="00611CCE" w:rsidRPr="00911398">
        <w:t>i</w:t>
      </w:r>
      <w:r w:rsidRPr="00911398">
        <w:t>s a 10-credit subject or a 20-credit subject.</w:t>
      </w:r>
    </w:p>
    <w:p w14:paraId="4AC8DE86" w14:textId="77777777" w:rsidR="00495847" w:rsidRPr="00911398" w:rsidRDefault="00495847" w:rsidP="00495847">
      <w:pPr>
        <w:pStyle w:val="SOFinalBodyText"/>
      </w:pPr>
      <w:r w:rsidRPr="00911398">
        <w:t xml:space="preserve">Stage 1 </w:t>
      </w:r>
      <w:r w:rsidR="004A2BE8" w:rsidRPr="00911398">
        <w:t>Arabic</w:t>
      </w:r>
      <w:r w:rsidRPr="00911398">
        <w:t xml:space="preserve"> at continuers level is organised </w:t>
      </w:r>
      <w:r w:rsidR="00D452A0" w:rsidRPr="00911398">
        <w:t>a</w:t>
      </w:r>
      <w:r w:rsidRPr="00911398">
        <w:t>round three prescribed themes and a number of prescribed topics and suggested subtopics.</w:t>
      </w:r>
    </w:p>
    <w:p w14:paraId="170D86CF" w14:textId="77777777" w:rsidR="00495847" w:rsidRPr="00911398" w:rsidRDefault="00495847" w:rsidP="00495847">
      <w:pPr>
        <w:pStyle w:val="SOFinalBodyText"/>
      </w:pPr>
      <w:r w:rsidRPr="00911398">
        <w:t>These themes have been selected to promote meaningful communication and enable students to extend their understanding of the interdependence of language, culture, and identity.</w:t>
      </w:r>
      <w:r w:rsidR="00796D56" w:rsidRPr="00911398">
        <w:t xml:space="preserve"> The themes, topics, and subtopics are intended to be covered across Stage 1 and Stage 2.</w:t>
      </w:r>
    </w:p>
    <w:p w14:paraId="7CF97BA7" w14:textId="77777777" w:rsidR="004D057B" w:rsidRPr="00911398" w:rsidRDefault="00495847" w:rsidP="000A46C6">
      <w:pPr>
        <w:pStyle w:val="SOFinalHead3"/>
      </w:pPr>
      <w:r w:rsidRPr="000A46C6">
        <w:t>Themes</w:t>
      </w:r>
      <w:r w:rsidRPr="00911398">
        <w:t>, Topics, and Subtopics</w:t>
      </w:r>
    </w:p>
    <w:p w14:paraId="0A09A850" w14:textId="77777777" w:rsidR="00495847" w:rsidRPr="00911398" w:rsidRDefault="00495847" w:rsidP="00495847">
      <w:pPr>
        <w:pStyle w:val="SOFinalBodyText"/>
      </w:pPr>
      <w:r w:rsidRPr="00911398">
        <w:t>There are three prescribed themes:</w:t>
      </w:r>
    </w:p>
    <w:p w14:paraId="2F8AB53E" w14:textId="77777777" w:rsidR="00495847" w:rsidRPr="00911398" w:rsidRDefault="00495847" w:rsidP="002478A4">
      <w:pPr>
        <w:pStyle w:val="SOFinalBullets"/>
      </w:pPr>
      <w:r w:rsidRPr="00911398">
        <w:t>The Individual</w:t>
      </w:r>
    </w:p>
    <w:p w14:paraId="7757DD7E" w14:textId="77777777" w:rsidR="00495847" w:rsidRPr="00911398" w:rsidRDefault="00495847" w:rsidP="002478A4">
      <w:pPr>
        <w:pStyle w:val="SOFinalBullets"/>
      </w:pPr>
      <w:r w:rsidRPr="00911398">
        <w:t xml:space="preserve">The </w:t>
      </w:r>
      <w:r w:rsidR="004A2BE8" w:rsidRPr="00911398">
        <w:t>Arabic</w:t>
      </w:r>
      <w:r w:rsidRPr="00911398">
        <w:t>-speaking Communities</w:t>
      </w:r>
    </w:p>
    <w:p w14:paraId="00D9200A" w14:textId="77777777" w:rsidR="00495847" w:rsidRPr="00911398" w:rsidRDefault="00F961D8" w:rsidP="002478A4">
      <w:pPr>
        <w:pStyle w:val="SOFinalBullets"/>
      </w:pPr>
      <w:r w:rsidRPr="00911398">
        <w:t>The World Around Us</w:t>
      </w:r>
      <w:r w:rsidR="00495847" w:rsidRPr="00911398">
        <w:t>.</w:t>
      </w:r>
    </w:p>
    <w:p w14:paraId="24AEDD73" w14:textId="77777777" w:rsidR="00495847" w:rsidRPr="00911398" w:rsidRDefault="00495847" w:rsidP="00495847">
      <w:pPr>
        <w:pStyle w:val="SOFinalBodyText"/>
      </w:pPr>
      <w:r w:rsidRPr="00911398">
        <w:t xml:space="preserve">These themes have a number of prescribed topics and suggested subtopics with which students engage in their study of </w:t>
      </w:r>
      <w:r w:rsidR="004A2BE8" w:rsidRPr="00911398">
        <w:t>Arabic</w:t>
      </w:r>
      <w:r w:rsidRPr="00911398">
        <w:t>. The placement of topics under one or more of the three themes is intended to provide a particular perspective or perspectives on each of the topics. The suggested subtopics expand on the topics and provide guidance to students and teachers on how the topics may be treated.</w:t>
      </w:r>
    </w:p>
    <w:p w14:paraId="637258FF" w14:textId="77777777" w:rsidR="00495847" w:rsidRPr="00911398" w:rsidRDefault="00495847" w:rsidP="00495847">
      <w:pPr>
        <w:pStyle w:val="SOFinalBodyText"/>
      </w:pPr>
      <w:r w:rsidRPr="00911398">
        <w:t xml:space="preserve">The topics are broad </w:t>
      </w:r>
      <w:r w:rsidR="009828F8" w:rsidRPr="00911398">
        <w:t xml:space="preserve">enough </w:t>
      </w:r>
      <w:r w:rsidRPr="00911398">
        <w:t>to allow flexibility in school programs, but specific enough to be of practical assistance to students and teachers. Not all topics will require the same amount of study time.</w:t>
      </w:r>
    </w:p>
    <w:p w14:paraId="34CD1A46" w14:textId="77777777" w:rsidR="00495847" w:rsidRPr="00911398" w:rsidRDefault="00495847" w:rsidP="00A96595">
      <w:pPr>
        <w:pStyle w:val="SOFinalBodyText"/>
      </w:pPr>
      <w:r w:rsidRPr="00911398">
        <w:t xml:space="preserve">Students </w:t>
      </w:r>
      <w:r w:rsidR="00120AB3" w:rsidRPr="00911398">
        <w:t>sh</w:t>
      </w:r>
      <w:r w:rsidRPr="00911398">
        <w:t xml:space="preserve">ould study a range of spoken, written, visual, and multimodal texts in </w:t>
      </w:r>
      <w:r w:rsidR="004A2BE8" w:rsidRPr="00911398">
        <w:t>Arabic</w:t>
      </w:r>
      <w:r w:rsidRPr="00911398">
        <w:t xml:space="preserve"> in their treatment of themes, topics, and subtopics. </w:t>
      </w:r>
      <w:r w:rsidR="009828F8" w:rsidRPr="00911398">
        <w:t>S</w:t>
      </w:r>
      <w:r w:rsidRPr="00911398">
        <w:t xml:space="preserve">tudents </w:t>
      </w:r>
      <w:r w:rsidR="009828F8" w:rsidRPr="00911398">
        <w:t>may</w:t>
      </w:r>
      <w:r w:rsidRPr="00911398">
        <w:t xml:space="preserve"> respond to a text </w:t>
      </w:r>
      <w:r w:rsidR="009828F8" w:rsidRPr="00911398">
        <w:t>in</w:t>
      </w:r>
      <w:r w:rsidRPr="00911398">
        <w:t xml:space="preserve"> either </w:t>
      </w:r>
      <w:r w:rsidR="00A96595" w:rsidRPr="00911398">
        <w:t>Arabic</w:t>
      </w:r>
      <w:r w:rsidRPr="00911398">
        <w:t xml:space="preserve"> or English, as </w:t>
      </w:r>
      <w:r w:rsidR="009828F8" w:rsidRPr="00911398">
        <w:t>specified in each assessment type</w:t>
      </w:r>
      <w:r w:rsidRPr="00911398">
        <w:t>.</w:t>
      </w:r>
    </w:p>
    <w:p w14:paraId="269A8E0F" w14:textId="77777777" w:rsidR="009D046C" w:rsidRPr="00911398" w:rsidRDefault="009D046C" w:rsidP="00495847">
      <w:pPr>
        <w:pStyle w:val="SOFinalBodyText"/>
        <w:sectPr w:rsidR="009D046C" w:rsidRPr="00911398" w:rsidSect="006071D9">
          <w:footerReference w:type="default" r:id="rId35"/>
          <w:headerReference w:type="first" r:id="rId36"/>
          <w:footerReference w:type="first" r:id="rId37"/>
          <w:pgSz w:w="11901" w:h="16857" w:code="210"/>
          <w:pgMar w:top="1418" w:right="1418" w:bottom="1418" w:left="1418" w:header="1134" w:footer="567" w:gutter="0"/>
          <w:cols w:space="708"/>
          <w:titlePg/>
          <w:docGrid w:linePitch="360"/>
        </w:sectPr>
      </w:pPr>
    </w:p>
    <w:p w14:paraId="12488C13" w14:textId="7C0C472F" w:rsidR="00495847" w:rsidRPr="00911398" w:rsidRDefault="00266217" w:rsidP="00495847">
      <w:pPr>
        <w:pStyle w:val="SOFinalBodyText"/>
      </w:pPr>
      <w:r>
        <w:rPr>
          <w:noProof/>
        </w:rPr>
        <w:lastRenderedPageBreak/>
        <mc:AlternateContent>
          <mc:Choice Requires="wps">
            <w:drawing>
              <wp:anchor distT="0" distB="0" distL="114300" distR="114300" simplePos="0" relativeHeight="251665920" behindDoc="0" locked="0" layoutInCell="0" allowOverlap="1" wp14:anchorId="7E13E0FD" wp14:editId="5BAB411F">
                <wp:simplePos x="0" y="0"/>
                <wp:positionH relativeFrom="page">
                  <wp:posOffset>-105410</wp:posOffset>
                </wp:positionH>
                <wp:positionV relativeFrom="page">
                  <wp:posOffset>0</wp:posOffset>
                </wp:positionV>
                <wp:extent cx="7772400" cy="442595"/>
                <wp:effectExtent l="0" t="0" r="0" b="14605"/>
                <wp:wrapNone/>
                <wp:docPr id="57" name="MSIPCM0c0a4b21961bf8fbd77a3e1a"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01B7B72" w14:textId="77777777" w:rsidR="00266217" w:rsidRPr="0018771F" w:rsidRDefault="00266217" w:rsidP="00266217">
                            <w:pPr>
                              <w:jc w:val="center"/>
                              <w:rPr>
                                <w:rFonts w:cs="Arial"/>
                                <w:color w:val="A80000"/>
                                <w:sz w:val="24"/>
                              </w:rPr>
                            </w:pPr>
                            <w:r w:rsidRPr="0018771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7E13E0FD" id="_x0000_s1030" type="#_x0000_t202" alt="{&quot;HashCode&quot;:1178062039,&quot;Height&quot;:9999999.0,&quot;Width&quot;:9999999.0,&quot;Placement&quot;:&quot;Header&quot;,&quot;Index&quot;:&quot;Primary&quot;,&quot;Section&quot;:3,&quot;Top&quot;:0.0,&quot;Left&quot;:0.0}" style="position:absolute;margin-left:-8.3pt;margin-top:0;width:612pt;height:34.85pt;z-index:25166592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" o:allowincell="f" filled="f" stroked="f" strokeweight=".5pt">
                <v:textbox inset=",0,,0">
                  <w:txbxContent>
                    <w:p w14:paraId="701B7B72" w14:textId="77777777" w:rsidR="00266217" w:rsidRPr="0018771F" w:rsidRDefault="00266217" w:rsidP="00266217">
                      <w:pPr>
                        <w:jc w:val="center"/>
                        <w:rPr>
                          <w:rFonts w:cs="Arial"/>
                          <w:color w:val="A80000"/>
                          <w:sz w:val="24"/>
                        </w:rPr>
                      </w:pPr>
                      <w:r w:rsidRPr="0018771F">
                        <w:rPr>
                          <w:rFonts w:cs="Arial"/>
                          <w:color w:val="A80000"/>
                          <w:sz w:val="24"/>
                        </w:rPr>
                        <w:t>OFFICIAL</w:t>
                      </w:r>
                    </w:p>
                  </w:txbxContent>
                </v:textbox>
                <w10:wrap anchorx="page" anchory="page"/>
              </v:shape>
            </w:pict>
          </mc:Fallback>
        </mc:AlternateContent>
      </w:r>
      <w:r w:rsidR="00495847" w:rsidRPr="00911398">
        <w:t>The length of time and depth of treatment for each topic will depend on a number of factors, including the:</w:t>
      </w:r>
    </w:p>
    <w:p w14:paraId="04327857" w14:textId="77777777" w:rsidR="00495847" w:rsidRPr="00911398" w:rsidRDefault="00495847" w:rsidP="002478A4">
      <w:pPr>
        <w:pStyle w:val="SOFinalBullets"/>
      </w:pPr>
      <w:r w:rsidRPr="00911398">
        <w:t>particular learning requirement(s) being covered</w:t>
      </w:r>
    </w:p>
    <w:p w14:paraId="1F3F675E" w14:textId="77777777" w:rsidR="00495847" w:rsidRPr="00911398" w:rsidRDefault="00495847" w:rsidP="002478A4">
      <w:pPr>
        <w:pStyle w:val="SOFinalBullets"/>
      </w:pPr>
      <w:r w:rsidRPr="00911398">
        <w:t>degree of familiarity that the student has with topics studied previously</w:t>
      </w:r>
    </w:p>
    <w:p w14:paraId="5E6D38BE" w14:textId="77777777" w:rsidR="00495847" w:rsidRPr="00911398" w:rsidRDefault="00495847" w:rsidP="002478A4">
      <w:pPr>
        <w:pStyle w:val="SOFinalBullets"/>
      </w:pPr>
      <w:r w:rsidRPr="00911398">
        <w:t>needs and interests of the students</w:t>
      </w:r>
    </w:p>
    <w:p w14:paraId="1F26C8B0" w14:textId="77777777" w:rsidR="00495847" w:rsidRPr="00911398" w:rsidRDefault="00495847" w:rsidP="002478A4">
      <w:pPr>
        <w:pStyle w:val="SOFinalBullets"/>
      </w:pPr>
      <w:r w:rsidRPr="00911398">
        <w:t>nature of the language itself</w:t>
      </w:r>
    </w:p>
    <w:p w14:paraId="2DEDBE7D" w14:textId="77777777" w:rsidR="00495847" w:rsidRPr="00911398" w:rsidRDefault="00495847" w:rsidP="002478A4">
      <w:pPr>
        <w:pStyle w:val="SOFinalBullets"/>
      </w:pPr>
      <w:r w:rsidRPr="00911398">
        <w:t>linguistic and conceptual complexity of the texts selected for study</w:t>
      </w:r>
    </w:p>
    <w:p w14:paraId="14B17DE1" w14:textId="77777777" w:rsidR="00495847" w:rsidRPr="00911398" w:rsidRDefault="00495847" w:rsidP="002478A4">
      <w:pPr>
        <w:pStyle w:val="SOFinalBullets"/>
      </w:pPr>
      <w:r w:rsidRPr="00911398">
        <w:t>linguistic and sociocultural distance between the topic and the student’s own world and experience</w:t>
      </w:r>
    </w:p>
    <w:p w14:paraId="7836EA9D" w14:textId="77777777" w:rsidR="00495847" w:rsidRPr="00911398" w:rsidRDefault="00495847" w:rsidP="002478A4">
      <w:pPr>
        <w:pStyle w:val="SOFinalBullets"/>
      </w:pPr>
      <w:r w:rsidRPr="00911398">
        <w:t>assessments (including ways in which they are structured</w:t>
      </w:r>
      <w:r w:rsidR="009828F8" w:rsidRPr="00911398">
        <w:t xml:space="preserve"> and the</w:t>
      </w:r>
      <w:r w:rsidRPr="00911398">
        <w:t xml:space="preserve"> </w:t>
      </w:r>
      <w:r w:rsidR="000A46C6">
        <w:t>conditions under which they are </w:t>
      </w:r>
      <w:r w:rsidRPr="00911398">
        <w:t>set)</w:t>
      </w:r>
    </w:p>
    <w:p w14:paraId="6DD38CFB" w14:textId="77777777" w:rsidR="00495847" w:rsidRPr="00911398" w:rsidRDefault="00495847" w:rsidP="002478A4">
      <w:pPr>
        <w:pStyle w:val="SOFinalBullets"/>
      </w:pPr>
      <w:r w:rsidRPr="00911398">
        <w:t>language of the response</w:t>
      </w:r>
    </w:p>
    <w:p w14:paraId="67D47470" w14:textId="77777777" w:rsidR="00495847" w:rsidRPr="00911398" w:rsidRDefault="00495847" w:rsidP="002478A4">
      <w:pPr>
        <w:pStyle w:val="SOFinalBullets"/>
      </w:pPr>
      <w:r w:rsidRPr="00911398">
        <w:t>access to resources.</w:t>
      </w:r>
    </w:p>
    <w:p w14:paraId="5C83E53F" w14:textId="77777777" w:rsidR="004D057B" w:rsidRPr="00911398" w:rsidRDefault="00495847" w:rsidP="00495847">
      <w:pPr>
        <w:pStyle w:val="SOFinalBodyText"/>
      </w:pPr>
      <w:r w:rsidRPr="00911398">
        <w:t>Teachers should structure and organise programs based on the prescribed themes and topics so that they address all the learning requirements of this subject outline.</w:t>
      </w:r>
    </w:p>
    <w:p w14:paraId="4AFE85B1" w14:textId="77777777" w:rsidR="00A1276E" w:rsidRPr="00911398" w:rsidRDefault="00A1276E" w:rsidP="003A24C4">
      <w:pPr>
        <w:pStyle w:val="SOFinalBodyText"/>
        <w:spacing w:after="360"/>
      </w:pPr>
      <w:r w:rsidRPr="00911398">
        <w:t>The table below shows the prescribed themes, prescribed topics, and suggested subtopics.</w:t>
      </w:r>
    </w:p>
    <w:tbl>
      <w:tblPr>
        <w:tblStyle w:val="SOFinalCoverTable"/>
        <w:tblW w:w="0" w:type="auto"/>
        <w:tblLook w:val="01E0" w:firstRow="1" w:lastRow="1" w:firstColumn="1" w:lastColumn="1" w:noHBand="0" w:noVBand="0"/>
        <w:tblDescription w:val="The table shows the prescribed themes, prescribed topics, and suggested subtopics for Stage 1 Interstate Assessed Arabic Continuers Level"/>
      </w:tblPr>
      <w:tblGrid>
        <w:gridCol w:w="3055"/>
        <w:gridCol w:w="3055"/>
        <w:gridCol w:w="3055"/>
      </w:tblGrid>
      <w:tr w:rsidR="004B49D0" w:rsidRPr="00911398" w14:paraId="73AF0B9F" w14:textId="77777777" w:rsidTr="00313DC9">
        <w:trPr>
          <w:tblHeader/>
        </w:trPr>
        <w:tc>
          <w:tcPr>
            <w:tcW w:w="3055" w:type="dxa"/>
          </w:tcPr>
          <w:p w14:paraId="215BAF0B" w14:textId="77777777" w:rsidR="004B49D0" w:rsidRPr="00911398" w:rsidRDefault="004B49D0" w:rsidP="00F10397">
            <w:pPr>
              <w:pStyle w:val="SOFinalContentTableHead20ptabove"/>
            </w:pPr>
            <w:r w:rsidRPr="00911398">
              <w:br w:type="page"/>
            </w:r>
            <w:bookmarkStart w:id="11" w:name="ColumnTitle_The_Individual_1"/>
            <w:r w:rsidRPr="00911398">
              <w:t xml:space="preserve">The </w:t>
            </w:r>
            <w:r w:rsidRPr="000A46C6">
              <w:t>Individual</w:t>
            </w:r>
            <w:bookmarkEnd w:id="11"/>
          </w:p>
        </w:tc>
        <w:tc>
          <w:tcPr>
            <w:tcW w:w="3055" w:type="dxa"/>
          </w:tcPr>
          <w:p w14:paraId="5557075F" w14:textId="77777777" w:rsidR="004B49D0" w:rsidRPr="00911398" w:rsidRDefault="004B49D0" w:rsidP="00F10397">
            <w:pPr>
              <w:pStyle w:val="SOFinalContentTableHead20ptabove"/>
              <w:rPr>
                <w:lang w:val="en-US"/>
              </w:rPr>
            </w:pPr>
            <w:bookmarkStart w:id="12" w:name="ColumnTitle_Arabic_Speak_Communities_1"/>
            <w:r w:rsidRPr="00911398">
              <w:rPr>
                <w:lang w:val="en-US"/>
              </w:rPr>
              <w:t xml:space="preserve">The Arabic-speaking </w:t>
            </w:r>
            <w:r w:rsidRPr="000A46C6">
              <w:t>Communities</w:t>
            </w:r>
            <w:bookmarkEnd w:id="12"/>
          </w:p>
        </w:tc>
        <w:tc>
          <w:tcPr>
            <w:tcW w:w="3055" w:type="dxa"/>
          </w:tcPr>
          <w:p w14:paraId="06C2A134" w14:textId="77777777" w:rsidR="004B49D0" w:rsidRPr="00911398" w:rsidRDefault="004B49D0" w:rsidP="00F10397">
            <w:pPr>
              <w:pStyle w:val="SOFinalContentTableHead20ptabove"/>
              <w:rPr>
                <w:lang w:val="en-US"/>
              </w:rPr>
            </w:pPr>
            <w:bookmarkStart w:id="13" w:name="ColumnTitle_The_World_Around_Us_1"/>
            <w:r w:rsidRPr="00911398">
              <w:rPr>
                <w:lang w:val="en-US"/>
              </w:rPr>
              <w:t xml:space="preserve">The </w:t>
            </w:r>
            <w:r w:rsidR="00F961D8" w:rsidRPr="00687A53">
              <w:t>World</w:t>
            </w:r>
            <w:r w:rsidR="00F961D8" w:rsidRPr="00911398">
              <w:rPr>
                <w:lang w:val="en-US"/>
              </w:rPr>
              <w:t xml:space="preserve"> Around Us</w:t>
            </w:r>
            <w:bookmarkEnd w:id="13"/>
          </w:p>
        </w:tc>
      </w:tr>
      <w:tr w:rsidR="004B49D0" w:rsidRPr="00911398" w14:paraId="221DE826" w14:textId="77777777" w:rsidTr="003A24C4">
        <w:tc>
          <w:tcPr>
            <w:tcW w:w="3055" w:type="dxa"/>
          </w:tcPr>
          <w:p w14:paraId="1D5DDAC2" w14:textId="77777777" w:rsidR="00687A53" w:rsidRPr="00687A53" w:rsidRDefault="00F961D8" w:rsidP="00687A53">
            <w:pPr>
              <w:pStyle w:val="SOFinalContentTableBulletsBoldItalics"/>
            </w:pPr>
            <w:r w:rsidRPr="00687A53">
              <w:t>Personal Identity and Lifestyles</w:t>
            </w:r>
          </w:p>
          <w:p w14:paraId="349E1207" w14:textId="77777777" w:rsidR="00687A53" w:rsidRDefault="004B49D0" w:rsidP="00BA6716">
            <w:pPr>
              <w:pStyle w:val="SOFinalContentTableTextUnderBullet"/>
            </w:pPr>
            <w:r w:rsidRPr="00BA6716">
              <w:t>Examples</w:t>
            </w:r>
          </w:p>
          <w:p w14:paraId="2F26704F" w14:textId="77777777" w:rsidR="004B49D0" w:rsidRPr="00BA6716" w:rsidRDefault="00F961D8" w:rsidP="00BA6716">
            <w:pPr>
              <w:pStyle w:val="SOFinalContentTableTextUnderbulletsItalic"/>
            </w:pPr>
            <w:r w:rsidRPr="00BA6716">
              <w:t>Personal details, interests and priorities, opinions and values, cultural identity, health and wellbeing, free time and leisure activities, tourism and travel</w:t>
            </w:r>
            <w:r w:rsidR="00392F7A" w:rsidRPr="00BA6716">
              <w:t>.</w:t>
            </w:r>
          </w:p>
          <w:p w14:paraId="70AF5166" w14:textId="77777777" w:rsidR="00687A53" w:rsidRDefault="00F961D8" w:rsidP="00BA6716">
            <w:pPr>
              <w:pStyle w:val="SOFinalContentTableBulletsBoldItalics"/>
              <w:spacing w:before="120"/>
            </w:pPr>
            <w:r w:rsidRPr="00BA6716">
              <w:t>Relationships</w:t>
            </w:r>
          </w:p>
          <w:p w14:paraId="10D2B9EF" w14:textId="77777777" w:rsidR="00BA6716" w:rsidRDefault="004B49D0" w:rsidP="00BA6716">
            <w:pPr>
              <w:pStyle w:val="SOFinalContentTableTextUnderBullet"/>
            </w:pPr>
            <w:r w:rsidRPr="00687A53">
              <w:t>Examples</w:t>
            </w:r>
          </w:p>
          <w:p w14:paraId="7F33AD4F" w14:textId="77777777" w:rsidR="004B49D0" w:rsidRPr="00911398" w:rsidRDefault="00F961D8" w:rsidP="00BA6716">
            <w:pPr>
              <w:pStyle w:val="SOFinalContentTableTextUnderbulletsItalic"/>
            </w:pPr>
            <w:r w:rsidRPr="00BA6716">
              <w:t>Family</w:t>
            </w:r>
            <w:r w:rsidRPr="00911398">
              <w:t>, friends, school and social relationships, pressures and influences, rights and responsibilities</w:t>
            </w:r>
            <w:r w:rsidR="00392F7A" w:rsidRPr="00911398">
              <w:t>.</w:t>
            </w:r>
          </w:p>
          <w:p w14:paraId="7C8CA555" w14:textId="77777777" w:rsidR="00BA6716" w:rsidRPr="00BA6716" w:rsidRDefault="00F961D8" w:rsidP="00BA6716">
            <w:pPr>
              <w:pStyle w:val="SOFinalContentTableBulletsBoldItalics"/>
              <w:spacing w:before="120"/>
              <w:rPr>
                <w:rStyle w:val="SOFinalBoldText9pt"/>
              </w:rPr>
            </w:pPr>
            <w:r w:rsidRPr="00BA6716">
              <w:rPr>
                <w:rStyle w:val="SOFinalBoldText9pt"/>
              </w:rPr>
              <w:t>A</w:t>
            </w:r>
            <w:r w:rsidR="00392F7A" w:rsidRPr="00BA6716">
              <w:rPr>
                <w:rStyle w:val="SOFinalBoldText9pt"/>
              </w:rPr>
              <w:t>spirations, Education and Careers</w:t>
            </w:r>
          </w:p>
          <w:p w14:paraId="3AAFB4FA" w14:textId="77777777" w:rsidR="00BA6716" w:rsidRDefault="004B49D0" w:rsidP="00BA6716">
            <w:pPr>
              <w:pStyle w:val="SOFinalContentTableTextUnderBullet"/>
            </w:pPr>
            <w:r w:rsidRPr="00911398">
              <w:t>Examples</w:t>
            </w:r>
          </w:p>
          <w:p w14:paraId="01BEA17B" w14:textId="77777777" w:rsidR="004B49D0" w:rsidRPr="00911398" w:rsidRDefault="00BA6716" w:rsidP="00313DC9">
            <w:pPr>
              <w:pStyle w:val="SOFinalContentTableTextUnderbulletsItalic"/>
            </w:pPr>
            <w:r>
              <w:t>E</w:t>
            </w:r>
            <w:r w:rsidR="00392F7A" w:rsidRPr="00911398">
              <w:t>xperiences of schooling, job applications, planning a career, priorities for the future, the world of work, women in the workplace, innovation in the workplace, a student’s view of an ideal world.</w:t>
            </w:r>
          </w:p>
        </w:tc>
        <w:tc>
          <w:tcPr>
            <w:tcW w:w="3055" w:type="dxa"/>
          </w:tcPr>
          <w:p w14:paraId="0945AA2D" w14:textId="77777777" w:rsidR="00687A53" w:rsidRPr="00BA6716" w:rsidRDefault="00392F7A" w:rsidP="00BA6716">
            <w:pPr>
              <w:pStyle w:val="SOFinalContentTableBulletsBoldItalics"/>
              <w:rPr>
                <w:rStyle w:val="SOFinalBoldText9pt"/>
              </w:rPr>
            </w:pPr>
            <w:r w:rsidRPr="00BA6716">
              <w:rPr>
                <w:rStyle w:val="SOFinalBoldText9pt"/>
              </w:rPr>
              <w:t>The Arabic Cultural Heritage</w:t>
            </w:r>
          </w:p>
          <w:p w14:paraId="509E468F" w14:textId="77777777" w:rsidR="00687A53" w:rsidRPr="00687A53" w:rsidRDefault="004B49D0" w:rsidP="00BA6716">
            <w:pPr>
              <w:pStyle w:val="SOFinalContentTableTextUnderBullet"/>
            </w:pPr>
            <w:r w:rsidRPr="00911398">
              <w:t>Examples</w:t>
            </w:r>
          </w:p>
          <w:p w14:paraId="6305ADFC" w14:textId="77777777" w:rsidR="004B49D0" w:rsidRPr="00911398" w:rsidRDefault="00392F7A" w:rsidP="00313DC9">
            <w:pPr>
              <w:pStyle w:val="SOFinalContentTableTextUnderbulletsItalic"/>
            </w:pPr>
            <w:r w:rsidRPr="00911398">
              <w:t>Stories from the past, festivals, celebrations, entertainment and the arts, film, theatre, song and music.</w:t>
            </w:r>
          </w:p>
          <w:p w14:paraId="6BF0897E" w14:textId="77777777" w:rsidR="00BA6716" w:rsidRPr="00BA6716" w:rsidRDefault="00392F7A" w:rsidP="00BA6716">
            <w:pPr>
              <w:pStyle w:val="SOFinalContentTableBulletsBoldItalics"/>
              <w:spacing w:before="120"/>
              <w:rPr>
                <w:rStyle w:val="SOFinalBoldText9pt"/>
              </w:rPr>
            </w:pPr>
            <w:r w:rsidRPr="00BA6716">
              <w:rPr>
                <w:rStyle w:val="SOFinalBoldText9pt"/>
              </w:rPr>
              <w:t>Historical and Contemporary People and Events</w:t>
            </w:r>
          </w:p>
          <w:p w14:paraId="05D784AA" w14:textId="77777777" w:rsidR="00BA6716" w:rsidRPr="00BA6716" w:rsidRDefault="004B49D0" w:rsidP="00BA6716">
            <w:pPr>
              <w:pStyle w:val="SOFinalContentTableTextUnderBullet"/>
            </w:pPr>
            <w:r w:rsidRPr="00911398">
              <w:t>Examples</w:t>
            </w:r>
          </w:p>
          <w:p w14:paraId="380911CD" w14:textId="77777777" w:rsidR="004B49D0" w:rsidRPr="00911398" w:rsidRDefault="00FC3B35" w:rsidP="00313DC9">
            <w:pPr>
              <w:pStyle w:val="SOFinalContentTableTextUnderbulletsItalic"/>
            </w:pPr>
            <w:r w:rsidRPr="00911398">
              <w:t>The influence of the past on the present, important historical figures, famous contemporary figures in a selected field of endeavour (the arts, literature, inventions, science, sports, business).</w:t>
            </w:r>
          </w:p>
          <w:p w14:paraId="4EFCA71C" w14:textId="77777777" w:rsidR="00BA6716" w:rsidRPr="00BA6716" w:rsidRDefault="00392F7A" w:rsidP="00BA6716">
            <w:pPr>
              <w:pStyle w:val="SOFinalContentTableBulletsBoldItalics"/>
              <w:spacing w:before="120"/>
              <w:rPr>
                <w:rStyle w:val="SOFinalBoldText9pt"/>
              </w:rPr>
            </w:pPr>
            <w:r w:rsidRPr="00BA6716">
              <w:rPr>
                <w:rStyle w:val="SOFinalBoldText9pt"/>
              </w:rPr>
              <w:t>Living in an Arab Community</w:t>
            </w:r>
          </w:p>
          <w:p w14:paraId="4DA3BB82" w14:textId="77777777" w:rsidR="00BA6716" w:rsidRPr="00BA6716" w:rsidRDefault="004B49D0" w:rsidP="00BA6716">
            <w:pPr>
              <w:pStyle w:val="SOFinalContentTableTextUnderBullet"/>
            </w:pPr>
            <w:r w:rsidRPr="00911398">
              <w:t>Examples</w:t>
            </w:r>
          </w:p>
          <w:p w14:paraId="1D5D3801" w14:textId="77777777" w:rsidR="004B49D0" w:rsidRPr="00911398" w:rsidRDefault="00FC3B35" w:rsidP="00313DC9">
            <w:pPr>
              <w:pStyle w:val="SOFinalContentTableTextUnderbulletsItalic"/>
            </w:pPr>
            <w:r w:rsidRPr="00911398">
              <w:t>Life in contemporary Arab society, comparing lifestyles in Australia and Arabic-speaking countries, the impact of migration, the migrant experience, a selected Arabic-speaking community.</w:t>
            </w:r>
          </w:p>
          <w:p w14:paraId="1C3A46AC" w14:textId="77777777" w:rsidR="004B49D0" w:rsidRPr="00911398" w:rsidRDefault="004B49D0" w:rsidP="004B49D0">
            <w:pPr>
              <w:rPr>
                <w:rFonts w:ascii="Roboto Light" w:hAnsi="Roboto Light"/>
              </w:rPr>
            </w:pPr>
          </w:p>
        </w:tc>
        <w:tc>
          <w:tcPr>
            <w:tcW w:w="3055" w:type="dxa"/>
          </w:tcPr>
          <w:p w14:paraId="02B5F2D4" w14:textId="77777777" w:rsidR="00BA6716" w:rsidRPr="00BA6716" w:rsidRDefault="00392F7A" w:rsidP="00BA6716">
            <w:pPr>
              <w:pStyle w:val="SOFinalContentTableBulletsBoldItalics"/>
              <w:rPr>
                <w:rStyle w:val="SOFinalBoldText9pt"/>
              </w:rPr>
            </w:pPr>
            <w:r w:rsidRPr="00BA6716">
              <w:rPr>
                <w:rStyle w:val="SOFinalBoldText9pt"/>
              </w:rPr>
              <w:t>Global and Contemporary Society</w:t>
            </w:r>
          </w:p>
          <w:p w14:paraId="1931674A" w14:textId="77777777" w:rsidR="00BA6716" w:rsidRPr="00BA6716" w:rsidRDefault="004B49D0" w:rsidP="00BA6716">
            <w:pPr>
              <w:pStyle w:val="SOFinalContentTableTextUnderBullet"/>
            </w:pPr>
            <w:r w:rsidRPr="00911398">
              <w:t>Examples</w:t>
            </w:r>
          </w:p>
          <w:p w14:paraId="1754452C" w14:textId="77777777" w:rsidR="004B49D0" w:rsidRPr="00911398" w:rsidRDefault="00FC3B35" w:rsidP="00313DC9">
            <w:pPr>
              <w:pStyle w:val="SOFinalContentTableTextUnderbulletsItalic"/>
            </w:pPr>
            <w:r w:rsidRPr="00911398">
              <w:t>Current issues, youth and the elderly, globalisation, cultural diversity, urbanisation, poverty and famine.</w:t>
            </w:r>
          </w:p>
          <w:p w14:paraId="16EE77D0" w14:textId="77777777" w:rsidR="00BA6716" w:rsidRPr="00BA6716" w:rsidRDefault="00392F7A" w:rsidP="00BA6716">
            <w:pPr>
              <w:pStyle w:val="SOFinalContentTableBulletsBoldItalics"/>
              <w:spacing w:before="120"/>
              <w:rPr>
                <w:rStyle w:val="SOFinalBoldText9pt"/>
              </w:rPr>
            </w:pPr>
            <w:r w:rsidRPr="00BA6716">
              <w:rPr>
                <w:rStyle w:val="SOFinalBoldText9pt"/>
              </w:rPr>
              <w:t>Communication and Media</w:t>
            </w:r>
          </w:p>
          <w:p w14:paraId="55771D56" w14:textId="77777777" w:rsidR="00BA6716" w:rsidRPr="00BA6716" w:rsidRDefault="004B49D0" w:rsidP="00BA6716">
            <w:pPr>
              <w:pStyle w:val="SOFinalContentTableTextUnderBullet"/>
            </w:pPr>
            <w:r w:rsidRPr="00911398">
              <w:t>Examples</w:t>
            </w:r>
          </w:p>
          <w:p w14:paraId="55AD3D9D" w14:textId="77777777" w:rsidR="004B49D0" w:rsidRPr="00911398" w:rsidRDefault="00FC3B35" w:rsidP="00313DC9">
            <w:pPr>
              <w:pStyle w:val="SOFinalContentTableTextUnderbulletsItalic"/>
            </w:pPr>
            <w:r w:rsidRPr="00911398">
              <w:t>The internet and social media, news media and its influence, bias in media, advertising and its impact.</w:t>
            </w:r>
          </w:p>
          <w:p w14:paraId="722193E9" w14:textId="77777777" w:rsidR="00BA6716" w:rsidRPr="00BA6716" w:rsidRDefault="00392F7A" w:rsidP="00BA6716">
            <w:pPr>
              <w:pStyle w:val="SOFinalContentTableBulletsBoldItalics"/>
              <w:spacing w:before="120"/>
              <w:rPr>
                <w:rStyle w:val="SOFinalBoldText9pt"/>
              </w:rPr>
            </w:pPr>
            <w:r w:rsidRPr="00BA6716">
              <w:rPr>
                <w:rStyle w:val="SOFinalBoldText9pt"/>
              </w:rPr>
              <w:t>The Influence of Science and Technology</w:t>
            </w:r>
          </w:p>
          <w:p w14:paraId="0D3456B8" w14:textId="77777777" w:rsidR="00BA6716" w:rsidRPr="00BA6716" w:rsidRDefault="004B49D0" w:rsidP="00BA6716">
            <w:pPr>
              <w:pStyle w:val="SOFinalContentTableTextUnderBullet"/>
            </w:pPr>
            <w:r w:rsidRPr="00911398">
              <w:t>Examples</w:t>
            </w:r>
          </w:p>
          <w:p w14:paraId="2BEF9B19" w14:textId="77777777" w:rsidR="004B49D0" w:rsidRPr="00911398" w:rsidRDefault="00FC3B35" w:rsidP="00313DC9">
            <w:pPr>
              <w:pStyle w:val="SOFinalContentTableTextUnderbulletsItalic"/>
            </w:pPr>
            <w:r w:rsidRPr="00911398">
              <w:t>The impact of information technology on society, innovations in science and technology, natural resources, environmental issues, the effect of humans on nature, pollution and conservation, ecotourism, providing for the future.</w:t>
            </w:r>
          </w:p>
        </w:tc>
      </w:tr>
    </w:tbl>
    <w:p w14:paraId="705FBA04" w14:textId="77777777" w:rsidR="00E74785" w:rsidRPr="00911398" w:rsidRDefault="00E74785" w:rsidP="00E74785">
      <w:pPr>
        <w:spacing w:before="120"/>
        <w:rPr>
          <w:rFonts w:ascii="Roboto Light" w:hAnsi="Roboto Light"/>
          <w:sz w:val="16"/>
          <w:szCs w:val="16"/>
        </w:rPr>
      </w:pPr>
      <w:r w:rsidRPr="00F10397">
        <w:rPr>
          <w:rStyle w:val="SOFinalTableNoteItalicChar"/>
        </w:rPr>
        <w:t>Note</w:t>
      </w:r>
      <w:r w:rsidRPr="00911398">
        <w:rPr>
          <w:rFonts w:ascii="Roboto Light" w:hAnsi="Roboto Light"/>
          <w:sz w:val="16"/>
          <w:szCs w:val="16"/>
        </w:rPr>
        <w:t xml:space="preserve">: </w:t>
      </w:r>
      <w:r w:rsidRPr="00F10397">
        <w:rPr>
          <w:rStyle w:val="SOFinalTableNoteBoldChar"/>
        </w:rPr>
        <w:t>Bold</w:t>
      </w:r>
      <w:r w:rsidRPr="00911398">
        <w:rPr>
          <w:rFonts w:ascii="Roboto Light" w:hAnsi="Roboto Light"/>
          <w:sz w:val="16"/>
          <w:szCs w:val="16"/>
        </w:rPr>
        <w:t xml:space="preserve"> = prescribed themes, </w:t>
      </w:r>
      <w:r w:rsidRPr="00F10397">
        <w:rPr>
          <w:rStyle w:val="SOFinalTableNoteBoldItalicsChar"/>
        </w:rPr>
        <w:t>bold italics</w:t>
      </w:r>
      <w:r w:rsidRPr="00911398">
        <w:rPr>
          <w:rFonts w:ascii="Roboto Light" w:hAnsi="Roboto Light"/>
          <w:sz w:val="16"/>
          <w:szCs w:val="16"/>
        </w:rPr>
        <w:t xml:space="preserve"> = prescribed topics, </w:t>
      </w:r>
      <w:r w:rsidRPr="00F10397">
        <w:rPr>
          <w:rStyle w:val="SOFinalTableNoteItalicChar"/>
        </w:rPr>
        <w:t>italics</w:t>
      </w:r>
      <w:r w:rsidRPr="00911398">
        <w:rPr>
          <w:rFonts w:ascii="Roboto Light" w:hAnsi="Roboto Light"/>
          <w:sz w:val="16"/>
          <w:szCs w:val="16"/>
        </w:rPr>
        <w:t xml:space="preserve"> = suggested subtopics</w:t>
      </w:r>
    </w:p>
    <w:p w14:paraId="23701ED8" w14:textId="77777777" w:rsidR="00611CCE" w:rsidRPr="00911398" w:rsidRDefault="00611CCE">
      <w:pPr>
        <w:rPr>
          <w:rFonts w:ascii="Roboto Light" w:eastAsia="Times New Roman" w:hAnsi="Roboto Light"/>
          <w:b/>
          <w:color w:val="000000"/>
          <w:sz w:val="28"/>
          <w:lang w:val="en-US" w:eastAsia="en-US"/>
        </w:rPr>
      </w:pPr>
      <w:r w:rsidRPr="00911398">
        <w:rPr>
          <w:rFonts w:ascii="Roboto Light" w:hAnsi="Roboto Light"/>
        </w:rPr>
        <w:br w:type="page"/>
      </w:r>
    </w:p>
    <w:p w14:paraId="1F5C13D2" w14:textId="3A35A4C9" w:rsidR="004D057B" w:rsidRPr="00911398" w:rsidRDefault="00BF6138" w:rsidP="006200AA">
      <w:pPr>
        <w:pStyle w:val="SOFinalHead3"/>
        <w:spacing w:line="240" w:lineRule="exact"/>
      </w:pPr>
      <w:r>
        <w:rPr>
          <w:noProof/>
        </w:rPr>
        <w:lastRenderedPageBreak/>
        <mc:AlternateContent>
          <mc:Choice Requires="wps">
            <w:drawing>
              <wp:anchor distT="0" distB="0" distL="114300" distR="114300" simplePos="0" relativeHeight="251656704" behindDoc="0" locked="0" layoutInCell="0" allowOverlap="1" wp14:anchorId="36FF8D02" wp14:editId="04D16557">
                <wp:simplePos x="0" y="0"/>
                <wp:positionH relativeFrom="page">
                  <wp:posOffset>-105410</wp:posOffset>
                </wp:positionH>
                <wp:positionV relativeFrom="page">
                  <wp:posOffset>0</wp:posOffset>
                </wp:positionV>
                <wp:extent cx="7772400" cy="442595"/>
                <wp:effectExtent l="0" t="0" r="0" b="14605"/>
                <wp:wrapNone/>
                <wp:docPr id="70" name="MSIPCM0c0a4b21961bf8fbd77a3e1a"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434D2D" w14:textId="77777777" w:rsidR="00BF6138" w:rsidRPr="0018771F" w:rsidRDefault="00BF6138" w:rsidP="00BF6138">
                            <w:pPr>
                              <w:jc w:val="center"/>
                              <w:rPr>
                                <w:rFonts w:cs="Arial"/>
                                <w:color w:val="A80000"/>
                                <w:sz w:val="24"/>
                              </w:rPr>
                            </w:pPr>
                            <w:r w:rsidRPr="0018771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6FF8D02" id="_x0000_s1031" type="#_x0000_t202" alt="{&quot;HashCode&quot;:1178062039,&quot;Height&quot;:9999999.0,&quot;Width&quot;:9999999.0,&quot;Placement&quot;:&quot;Header&quot;,&quot;Index&quot;:&quot;Primary&quot;,&quot;Section&quot;:3,&quot;Top&quot;:0.0,&quot;Left&quot;:0.0}" style="position:absolute;margin-left:-8.3pt;margin-top:0;width:612pt;height:34.85pt;z-index:25165670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" o:allowincell="f" filled="f" stroked="f" strokeweight=".5pt">
                <v:textbox inset=",0,,0">
                  <w:txbxContent>
                    <w:p w14:paraId="5D434D2D" w14:textId="77777777" w:rsidR="00BF6138" w:rsidRPr="0018771F" w:rsidRDefault="00BF6138" w:rsidP="00BF6138">
                      <w:pPr>
                        <w:jc w:val="center"/>
                        <w:rPr>
                          <w:rFonts w:cs="Arial"/>
                          <w:color w:val="A80000"/>
                          <w:sz w:val="24"/>
                        </w:rPr>
                      </w:pPr>
                      <w:r w:rsidRPr="0018771F">
                        <w:rPr>
                          <w:rFonts w:cs="Arial"/>
                          <w:color w:val="A80000"/>
                          <w:sz w:val="24"/>
                        </w:rPr>
                        <w:t>OFFICIAL</w:t>
                      </w:r>
                    </w:p>
                  </w:txbxContent>
                </v:textbox>
                <w10:wrap anchorx="page" anchory="page"/>
              </v:shape>
            </w:pict>
          </mc:Fallback>
        </mc:AlternateContent>
      </w:r>
      <w:r w:rsidR="00495847" w:rsidRPr="00911398">
        <w:t xml:space="preserve">Text </w:t>
      </w:r>
      <w:r w:rsidR="00495847" w:rsidRPr="00313DC9">
        <w:t>Types</w:t>
      </w:r>
    </w:p>
    <w:p w14:paraId="2A71207A" w14:textId="77777777" w:rsidR="00FC3B35" w:rsidRPr="00313DC9" w:rsidRDefault="00FC3B35" w:rsidP="00F83064">
      <w:pPr>
        <w:pStyle w:val="SOFinalBodyText"/>
        <w:spacing w:line="232" w:lineRule="exact"/>
      </w:pPr>
      <w:r w:rsidRPr="00313DC9">
        <w:t>Students come into contact with a wide range of texts when undertaking VCE Arabic and practise listening, speaking, reading, writing and viewing skills through texts of all types. The texts used by students to practise receptive language skills (listening, reading and viewing) should be chosen for their suitability to develop student learning in the selected subtopics for each unit. The demands on students are greater when producing original texts (spoken or written). Productive activities must be appropriate to the level of language learning of the students. For the purpose of this study, viewed texts may include photographs, pictures, posters, films or film clips, captioned illustrations or maps related to the subtopic. It is important that students have an awareness of the features, context, purpose and audience of each text used and the text type in general.</w:t>
      </w:r>
    </w:p>
    <w:p w14:paraId="50F7C335" w14:textId="77777777" w:rsidR="004D057B" w:rsidRPr="00911398" w:rsidRDefault="00FC3B35" w:rsidP="00F83064">
      <w:pPr>
        <w:pStyle w:val="SOFinalBodyText"/>
        <w:spacing w:line="232" w:lineRule="exact"/>
      </w:pPr>
      <w:r w:rsidRPr="00313DC9">
        <w:t>The text types that students can reasonably be expected to produce by the completion of this study</w:t>
      </w:r>
      <w:r w:rsidRPr="00911398">
        <w:t xml:space="preserve"> include:</w:t>
      </w:r>
    </w:p>
    <w:p w14:paraId="4C08AEC1" w14:textId="77777777" w:rsidR="00E74785" w:rsidRDefault="00E74785" w:rsidP="00E74785">
      <w:pPr>
        <w:pStyle w:val="SOFinalTableTextTypeItalic"/>
      </w:pPr>
    </w:p>
    <w:p w14:paraId="6619A00A" w14:textId="77777777" w:rsidR="004B3E2B" w:rsidRPr="00911398" w:rsidRDefault="004B3E2B" w:rsidP="00E74785">
      <w:pPr>
        <w:pStyle w:val="SOFinalTableTextTypeItalic"/>
        <w:sectPr w:rsidR="004B3E2B" w:rsidRPr="00911398" w:rsidSect="006071D9">
          <w:headerReference w:type="even" r:id="rId38"/>
          <w:footerReference w:type="even" r:id="rId39"/>
          <w:headerReference w:type="first" r:id="rId40"/>
          <w:footerReference w:type="first" r:id="rId41"/>
          <w:pgSz w:w="11901" w:h="16857" w:code="210"/>
          <w:pgMar w:top="1418" w:right="1418" w:bottom="1418" w:left="1418" w:header="1134" w:footer="567" w:gutter="0"/>
          <w:cols w:space="708"/>
          <w:titlePg/>
          <w:docGrid w:linePitch="360"/>
        </w:sectPr>
      </w:pPr>
    </w:p>
    <w:p w14:paraId="001D84B7" w14:textId="77777777" w:rsidR="00E74785" w:rsidRPr="00911398" w:rsidRDefault="00E74785" w:rsidP="00E74785">
      <w:pPr>
        <w:pStyle w:val="SOFinalTableTextTypeItalic"/>
      </w:pPr>
      <w:r w:rsidRPr="00911398">
        <w:t>Advertisement</w:t>
      </w:r>
    </w:p>
    <w:p w14:paraId="0779153C" w14:textId="77777777" w:rsidR="00E74785" w:rsidRPr="00911398" w:rsidRDefault="00E74785" w:rsidP="00E74785">
      <w:pPr>
        <w:pStyle w:val="SOFinalTableTextTypeItalic"/>
      </w:pPr>
      <w:r w:rsidRPr="00911398">
        <w:t>Announcement</w:t>
      </w:r>
    </w:p>
    <w:p w14:paraId="4B304D7A" w14:textId="77777777" w:rsidR="00E74785" w:rsidRPr="00911398" w:rsidRDefault="00E74785" w:rsidP="00791E2B">
      <w:pPr>
        <w:pStyle w:val="SOFinalTableTextTypeItalic"/>
      </w:pPr>
      <w:r w:rsidRPr="00911398">
        <w:t>Article</w:t>
      </w:r>
    </w:p>
    <w:p w14:paraId="17192FC2" w14:textId="77777777" w:rsidR="00E74785" w:rsidRPr="00911398" w:rsidRDefault="00791E2B" w:rsidP="00E74785">
      <w:pPr>
        <w:pStyle w:val="SOFinalTableTextTypeItalic"/>
      </w:pPr>
      <w:r w:rsidRPr="00911398">
        <w:t>Biography</w:t>
      </w:r>
    </w:p>
    <w:p w14:paraId="3C49E5FE" w14:textId="77777777" w:rsidR="00E74785" w:rsidRPr="00911398" w:rsidRDefault="00791E2B" w:rsidP="00E74785">
      <w:pPr>
        <w:pStyle w:val="SOFinalTableTextTypeItalic"/>
      </w:pPr>
      <w:r w:rsidRPr="00911398">
        <w:t>Blog</w:t>
      </w:r>
    </w:p>
    <w:p w14:paraId="7A0903CE" w14:textId="77777777" w:rsidR="00E74785" w:rsidRPr="00911398" w:rsidRDefault="00E74785" w:rsidP="00791E2B">
      <w:pPr>
        <w:pStyle w:val="SOFinalTableTextTypeItalic"/>
      </w:pPr>
      <w:r w:rsidRPr="00911398">
        <w:t>Discussion</w:t>
      </w:r>
    </w:p>
    <w:p w14:paraId="46E4016D" w14:textId="77777777" w:rsidR="00E74785" w:rsidRPr="00911398" w:rsidRDefault="00E74785" w:rsidP="00E74785">
      <w:pPr>
        <w:pStyle w:val="SOFinalTableTextTypeItalic"/>
      </w:pPr>
      <w:r w:rsidRPr="00911398">
        <w:t>Email</w:t>
      </w:r>
    </w:p>
    <w:p w14:paraId="34179BB9" w14:textId="77777777" w:rsidR="00E74785" w:rsidRPr="00911398" w:rsidRDefault="00E74785" w:rsidP="00791E2B">
      <w:pPr>
        <w:pStyle w:val="SOFinalTableTextTypeItalic"/>
      </w:pPr>
      <w:r w:rsidRPr="00911398">
        <w:t>Interview</w:t>
      </w:r>
    </w:p>
    <w:p w14:paraId="08BDDBFB" w14:textId="77777777" w:rsidR="00E74785" w:rsidRPr="00911398" w:rsidRDefault="00E74785" w:rsidP="00791E2B">
      <w:pPr>
        <w:pStyle w:val="SOFinalTableTextTypeItalic"/>
      </w:pPr>
      <w:r w:rsidRPr="00911398">
        <w:t>Invitation</w:t>
      </w:r>
    </w:p>
    <w:p w14:paraId="76ACE281" w14:textId="77777777" w:rsidR="00E74785" w:rsidRPr="00911398" w:rsidRDefault="00E74785" w:rsidP="00791E2B">
      <w:pPr>
        <w:pStyle w:val="SOFinalTableTextTypeItalic"/>
      </w:pPr>
      <w:r w:rsidRPr="00911398">
        <w:t>Journal entry</w:t>
      </w:r>
    </w:p>
    <w:p w14:paraId="617A6326" w14:textId="77777777" w:rsidR="00E74785" w:rsidRPr="00911398" w:rsidRDefault="00791E2B" w:rsidP="00E74785">
      <w:pPr>
        <w:pStyle w:val="SOFinalTableTextTypeItalic"/>
      </w:pPr>
      <w:r w:rsidRPr="00911398">
        <w:t>Letter (formal or informal)</w:t>
      </w:r>
    </w:p>
    <w:p w14:paraId="2F3AA569" w14:textId="77777777" w:rsidR="00E74785" w:rsidRPr="00911398" w:rsidRDefault="00791E2B" w:rsidP="00E74785">
      <w:pPr>
        <w:pStyle w:val="SOFinalTableTextTypeItalic"/>
      </w:pPr>
      <w:r w:rsidRPr="00911398">
        <w:t>Message</w:t>
      </w:r>
    </w:p>
    <w:p w14:paraId="77E8899A" w14:textId="77777777" w:rsidR="00E74785" w:rsidRPr="00911398" w:rsidRDefault="00E74785" w:rsidP="00791E2B">
      <w:pPr>
        <w:pStyle w:val="SOFinalTableTextTypeItalic"/>
      </w:pPr>
      <w:r w:rsidRPr="00911398">
        <w:t>News item</w:t>
      </w:r>
    </w:p>
    <w:p w14:paraId="2EF3DEB2" w14:textId="77777777" w:rsidR="00E74785" w:rsidRPr="00911398" w:rsidRDefault="00E74785" w:rsidP="00791E2B">
      <w:pPr>
        <w:pStyle w:val="SOFinalTableTextTypeItalic"/>
      </w:pPr>
      <w:r w:rsidRPr="00911398">
        <w:t>Note</w:t>
      </w:r>
    </w:p>
    <w:p w14:paraId="5CB30EFB" w14:textId="77777777" w:rsidR="00E74785" w:rsidRPr="00911398" w:rsidRDefault="00E74785" w:rsidP="00791E2B">
      <w:pPr>
        <w:pStyle w:val="SOFinalTableTextTypeItalic"/>
      </w:pPr>
      <w:r w:rsidRPr="00911398">
        <w:t>Personal account</w:t>
      </w:r>
    </w:p>
    <w:p w14:paraId="5C52957D" w14:textId="77777777" w:rsidR="00E74785" w:rsidRPr="004B3E2B" w:rsidRDefault="00E74785" w:rsidP="00791E2B">
      <w:pPr>
        <w:pStyle w:val="SOFinalTableTextTypeItalic"/>
      </w:pPr>
      <w:r w:rsidRPr="004B3E2B">
        <w:t>Report</w:t>
      </w:r>
    </w:p>
    <w:p w14:paraId="673DC23C" w14:textId="77777777" w:rsidR="00E74785" w:rsidRPr="004B3E2B" w:rsidRDefault="00E74785" w:rsidP="00791E2B">
      <w:pPr>
        <w:pStyle w:val="SOFinalTableTextTypeItalic"/>
      </w:pPr>
      <w:r w:rsidRPr="004B3E2B">
        <w:t>Résumé</w:t>
      </w:r>
    </w:p>
    <w:p w14:paraId="4751723B" w14:textId="77777777" w:rsidR="00E74785" w:rsidRPr="00911398" w:rsidRDefault="00E74785" w:rsidP="00791E2B">
      <w:pPr>
        <w:pStyle w:val="SOFinalTableTextTypeItalic"/>
      </w:pPr>
      <w:r w:rsidRPr="00911398">
        <w:t>Review</w:t>
      </w:r>
    </w:p>
    <w:p w14:paraId="1A9813A2" w14:textId="77777777" w:rsidR="00E74785" w:rsidRPr="00911398" w:rsidRDefault="00791E2B" w:rsidP="00E74785">
      <w:pPr>
        <w:pStyle w:val="SOFinalTableTextTypeItalic"/>
      </w:pPr>
      <w:r w:rsidRPr="00911398">
        <w:t>Role-play</w:t>
      </w:r>
    </w:p>
    <w:p w14:paraId="5735EB4B" w14:textId="77777777" w:rsidR="00E74785" w:rsidRPr="00911398" w:rsidRDefault="00791E2B" w:rsidP="00E74785">
      <w:pPr>
        <w:pStyle w:val="SOFinalTableTextTypeItalic"/>
      </w:pPr>
      <w:r w:rsidRPr="00911398">
        <w:t>Script of a speech or talk</w:t>
      </w:r>
    </w:p>
    <w:p w14:paraId="4A9073FD" w14:textId="77777777" w:rsidR="00E74785" w:rsidRPr="00911398" w:rsidRDefault="00E74785" w:rsidP="00791E2B">
      <w:pPr>
        <w:pStyle w:val="SOFinalTableTextTypeItalic"/>
      </w:pPr>
      <w:r w:rsidRPr="00911398">
        <w:t>Story</w:t>
      </w:r>
    </w:p>
    <w:p w14:paraId="22BE7F4A" w14:textId="77777777" w:rsidR="00791E2B" w:rsidRPr="00911398" w:rsidRDefault="00791E2B" w:rsidP="00791E2B">
      <w:pPr>
        <w:pStyle w:val="SOFinalTableTextTypeItalic"/>
      </w:pPr>
      <w:r w:rsidRPr="00911398">
        <w:t>Summary</w:t>
      </w:r>
    </w:p>
    <w:p w14:paraId="0125ED36" w14:textId="77777777" w:rsidR="00E74785" w:rsidRPr="00911398" w:rsidRDefault="00E74785" w:rsidP="00E436D6">
      <w:pPr>
        <w:pStyle w:val="SOFinalHead3"/>
        <w:rPr>
          <w:rFonts w:ascii="Roboto Light" w:hAnsi="Roboto Light"/>
        </w:rPr>
        <w:sectPr w:rsidR="00E74785" w:rsidRPr="00911398" w:rsidSect="00E74785">
          <w:type w:val="continuous"/>
          <w:pgSz w:w="11901" w:h="16857" w:code="210"/>
          <w:pgMar w:top="1418" w:right="1418" w:bottom="1418" w:left="1418" w:header="1134" w:footer="567" w:gutter="0"/>
          <w:pgNumType w:start="6"/>
          <w:cols w:num="3" w:space="708"/>
          <w:titlePg/>
          <w:docGrid w:linePitch="360"/>
        </w:sectPr>
      </w:pPr>
    </w:p>
    <w:p w14:paraId="2709F45B" w14:textId="77777777" w:rsidR="00691988" w:rsidRPr="00911398" w:rsidRDefault="00691988" w:rsidP="00F83064">
      <w:pPr>
        <w:pStyle w:val="SOFinalHead3"/>
        <w:spacing w:line="232" w:lineRule="exact"/>
      </w:pPr>
      <w:r w:rsidRPr="006200AA">
        <w:t>Writing</w:t>
      </w:r>
      <w:r w:rsidRPr="00911398">
        <w:t xml:space="preserve"> Styles</w:t>
      </w:r>
    </w:p>
    <w:p w14:paraId="43F00254" w14:textId="77777777" w:rsidR="00691988" w:rsidRPr="00911398" w:rsidRDefault="00691988" w:rsidP="00F83064">
      <w:pPr>
        <w:pStyle w:val="SOFinalBodyText"/>
        <w:spacing w:line="232" w:lineRule="exact"/>
      </w:pPr>
      <w:r w:rsidRPr="00911398">
        <w:t>Students are expected to be able to produce different styles of writing. Writing styles include: personal, imaginative, persuasive, informative and evaluative.</w:t>
      </w:r>
    </w:p>
    <w:p w14:paraId="6996297E" w14:textId="77777777" w:rsidR="00691988" w:rsidRPr="00911398" w:rsidRDefault="00691988" w:rsidP="00F83064">
      <w:pPr>
        <w:pStyle w:val="SOFinalBodyText"/>
        <w:spacing w:line="232" w:lineRule="exact"/>
      </w:pPr>
      <w:r w:rsidRPr="00911398">
        <w:t>While students need to be aware of the general features of the writing styles, teaching and learning activities should clearly define the context, purpose and audience to provide direction for students on managing the writing style required for each activity.</w:t>
      </w:r>
    </w:p>
    <w:p w14:paraId="40C2A82E" w14:textId="77777777" w:rsidR="001C0C5D" w:rsidRPr="00911398" w:rsidRDefault="001C0C5D" w:rsidP="00F83064">
      <w:pPr>
        <w:pStyle w:val="SOFinalHead3"/>
        <w:spacing w:line="232" w:lineRule="exact"/>
      </w:pPr>
      <w:r w:rsidRPr="006200AA">
        <w:t>Vocabulary</w:t>
      </w:r>
    </w:p>
    <w:p w14:paraId="06BACBA6" w14:textId="77777777" w:rsidR="001C0C5D" w:rsidRPr="00911398" w:rsidRDefault="001C0C5D" w:rsidP="00F83064">
      <w:pPr>
        <w:pStyle w:val="SOFinalBodyText"/>
        <w:spacing w:line="232" w:lineRule="exact"/>
      </w:pPr>
      <w:r w:rsidRPr="00911398">
        <w:t>Although there are no prescribed vocabulary lists, students should be familiar with a range of vocabulary and idioms relevant to the topics prescribed in this subject outline.</w:t>
      </w:r>
    </w:p>
    <w:p w14:paraId="4723581A" w14:textId="77777777" w:rsidR="001C0C5D" w:rsidRPr="00911398" w:rsidRDefault="001C0C5D" w:rsidP="00F83064">
      <w:pPr>
        <w:pStyle w:val="SOFinalHead3"/>
        <w:spacing w:line="232" w:lineRule="exact"/>
      </w:pPr>
      <w:r w:rsidRPr="006200AA">
        <w:t>Dictionaries</w:t>
      </w:r>
    </w:p>
    <w:p w14:paraId="31F7AB26" w14:textId="77777777" w:rsidR="001C0C5D" w:rsidRPr="00911398" w:rsidRDefault="001C0C5D" w:rsidP="00F83064">
      <w:pPr>
        <w:pStyle w:val="SOFinalBodyText"/>
        <w:spacing w:line="232" w:lineRule="exact"/>
      </w:pPr>
      <w:r w:rsidRPr="00911398">
        <w:t xml:space="preserve">Students should be encouraged to use </w:t>
      </w:r>
      <w:r w:rsidR="009828F8" w:rsidRPr="00911398">
        <w:t xml:space="preserve">monolingual and/or bilingual printed dictionaries </w:t>
      </w:r>
      <w:r w:rsidRPr="00911398">
        <w:t xml:space="preserve">and develop the necessary skills and confidence to </w:t>
      </w:r>
      <w:r w:rsidR="002F0258" w:rsidRPr="00911398">
        <w:t xml:space="preserve">do so </w:t>
      </w:r>
      <w:r w:rsidRPr="00911398">
        <w:t>effectively.</w:t>
      </w:r>
    </w:p>
    <w:p w14:paraId="056D9225" w14:textId="77777777" w:rsidR="001C0C5D" w:rsidRPr="00911398" w:rsidRDefault="001C0C5D" w:rsidP="00F83064">
      <w:pPr>
        <w:pStyle w:val="SOFinalHead3"/>
        <w:spacing w:line="232" w:lineRule="exact"/>
      </w:pPr>
      <w:r w:rsidRPr="006200AA">
        <w:t>Grammar</w:t>
      </w:r>
    </w:p>
    <w:p w14:paraId="578C57E7" w14:textId="77777777" w:rsidR="00B90B51" w:rsidRPr="00911398" w:rsidRDefault="00B90B51" w:rsidP="00F83064">
      <w:pPr>
        <w:pStyle w:val="SOFinalBodyText"/>
        <w:spacing w:line="232" w:lineRule="exact"/>
      </w:pPr>
      <w:r w:rsidRPr="00911398">
        <w:t xml:space="preserve">Grammar can be described as the organisation, and relationship, of all the elements that constitute a language as it functions. </w:t>
      </w:r>
    </w:p>
    <w:p w14:paraId="3E15172E" w14:textId="77777777" w:rsidR="00B90B51" w:rsidRPr="00911398" w:rsidRDefault="00B90B51" w:rsidP="00F83064">
      <w:pPr>
        <w:pStyle w:val="SOFinalBodyText"/>
        <w:spacing w:line="232" w:lineRule="exact"/>
      </w:pPr>
      <w:r w:rsidRPr="00911398">
        <w:t>There are many different theories of grammar, and a number of different approaches to its teaching and learning. The categories used below are not intended to promote or favour any particular theory of grammar.</w:t>
      </w:r>
    </w:p>
    <w:p w14:paraId="4A270685" w14:textId="77777777" w:rsidR="00B90B51" w:rsidRPr="00911398" w:rsidRDefault="00B90B51" w:rsidP="00F83064">
      <w:pPr>
        <w:pStyle w:val="SOFinalBodyText"/>
        <w:spacing w:line="232" w:lineRule="exact"/>
      </w:pPr>
      <w:r w:rsidRPr="00911398">
        <w:t>Students will already have a reasonable understanding of the function of grammar in Arabic through prior knowledge or study.</w:t>
      </w:r>
    </w:p>
    <w:p w14:paraId="5631E8BE" w14:textId="77777777" w:rsidR="00B90B51" w:rsidRPr="00911398" w:rsidRDefault="00B90B51" w:rsidP="00F83064">
      <w:pPr>
        <w:pStyle w:val="SOFinalBodyText"/>
        <w:spacing w:line="232" w:lineRule="exact"/>
      </w:pPr>
      <w:r w:rsidRPr="00911398">
        <w:t>Developing students’ ability to convey meaning effectively in a range of contexts will, however, necessarily involve extending their awareness of the system of structures that underlie the language, as well as their ability to apply and adapt this knowledge.</w:t>
      </w:r>
    </w:p>
    <w:p w14:paraId="53BAA55A" w14:textId="77777777" w:rsidR="006071D9" w:rsidRPr="00911398" w:rsidRDefault="00B90B51" w:rsidP="00F83064">
      <w:pPr>
        <w:pStyle w:val="SOFinalBodyText"/>
        <w:spacing w:line="232" w:lineRule="exact"/>
      </w:pPr>
      <w:r w:rsidRPr="00911398">
        <w:t xml:space="preserve">Students studying Arabic in a </w:t>
      </w:r>
      <w:r w:rsidR="00611CCE" w:rsidRPr="00911398">
        <w:t xml:space="preserve">program at </w:t>
      </w:r>
      <w:r w:rsidRPr="00911398">
        <w:t>continuers</w:t>
      </w:r>
      <w:r w:rsidR="00611CCE" w:rsidRPr="00911398">
        <w:t xml:space="preserve"> </w:t>
      </w:r>
      <w:r w:rsidRPr="00911398">
        <w:t>level are expected to recognise and use the grammatical items</w:t>
      </w:r>
      <w:r w:rsidR="00611CCE" w:rsidRPr="00911398">
        <w:t xml:space="preserve"> listed on the following 2 pages.</w:t>
      </w:r>
    </w:p>
    <w:p w14:paraId="4488880F" w14:textId="77777777" w:rsidR="006071D9" w:rsidRPr="00911398" w:rsidRDefault="006071D9" w:rsidP="00AA1862">
      <w:pPr>
        <w:pStyle w:val="SOFinalBodyText"/>
        <w:spacing w:before="0"/>
        <w:sectPr w:rsidR="006071D9" w:rsidRPr="00911398" w:rsidSect="00E74785">
          <w:headerReference w:type="default" r:id="rId42"/>
          <w:footerReference w:type="even" r:id="rId43"/>
          <w:footerReference w:type="default" r:id="rId44"/>
          <w:type w:val="continuous"/>
          <w:pgSz w:w="11901" w:h="16857" w:code="210"/>
          <w:pgMar w:top="1418" w:right="1418" w:bottom="1418" w:left="1418" w:header="1134" w:footer="567" w:gutter="0"/>
          <w:pgNumType w:start="6"/>
          <w:cols w:space="708"/>
          <w:titlePg/>
          <w:docGrid w:linePitch="360"/>
        </w:sectPr>
      </w:pPr>
    </w:p>
    <w:p w14:paraId="44D886E8" w14:textId="58C73851" w:rsidR="00AC79F2" w:rsidRPr="006200AA" w:rsidRDefault="00266217" w:rsidP="006200AA">
      <w:pPr>
        <w:pStyle w:val="SOFinalBodyText"/>
        <w:pBdr>
          <w:top w:val="single" w:sz="4" w:space="3" w:color="auto"/>
          <w:bottom w:val="single" w:sz="4" w:space="3" w:color="auto"/>
        </w:pBdr>
        <w:tabs>
          <w:tab w:val="left" w:pos="3119"/>
          <w:tab w:val="left" w:pos="7371"/>
        </w:tabs>
        <w:ind w:firstLine="154"/>
        <w:rPr>
          <w:rStyle w:val="SOFinalBoldText10pt"/>
        </w:rPr>
      </w:pPr>
      <w:r>
        <w:rPr>
          <w:noProof/>
        </w:rPr>
        <w:lastRenderedPageBreak/>
        <mc:AlternateContent>
          <mc:Choice Requires="wps">
            <w:drawing>
              <wp:anchor distT="0" distB="0" distL="114300" distR="114300" simplePos="0" relativeHeight="251666944" behindDoc="0" locked="0" layoutInCell="0" allowOverlap="1" wp14:anchorId="6DC86F56" wp14:editId="3D64365F">
                <wp:simplePos x="0" y="0"/>
                <wp:positionH relativeFrom="page">
                  <wp:posOffset>-105410</wp:posOffset>
                </wp:positionH>
                <wp:positionV relativeFrom="page">
                  <wp:posOffset>0</wp:posOffset>
                </wp:positionV>
                <wp:extent cx="7772400" cy="442595"/>
                <wp:effectExtent l="0" t="0" r="0" b="14605"/>
                <wp:wrapNone/>
                <wp:docPr id="58" name="MSIPCM0c0a4b21961bf8fbd77a3e1a"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D427BA" w14:textId="77777777" w:rsidR="00266217" w:rsidRPr="0018771F" w:rsidRDefault="00266217" w:rsidP="00266217">
                            <w:pPr>
                              <w:jc w:val="center"/>
                              <w:rPr>
                                <w:rFonts w:cs="Arial"/>
                                <w:color w:val="A80000"/>
                                <w:sz w:val="24"/>
                              </w:rPr>
                            </w:pPr>
                            <w:r w:rsidRPr="0018771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6DC86F56" id="_x0000_s1032" type="#_x0000_t202" alt="{&quot;HashCode&quot;:1178062039,&quot;Height&quot;:9999999.0,&quot;Width&quot;:9999999.0,&quot;Placement&quot;:&quot;Header&quot;,&quot;Index&quot;:&quot;Primary&quot;,&quot;Section&quot;:3,&quot;Top&quot;:0.0,&quot;Left&quot;:0.0}" style="position:absolute;left:0;text-align:left;margin-left:-8.3pt;margin-top:0;width:612pt;height:34.85pt;z-index:25166694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" o:allowincell="f" filled="f" stroked="f" strokeweight=".5pt">
                <v:textbox inset=",0,,0">
                  <w:txbxContent>
                    <w:p w14:paraId="46D427BA" w14:textId="77777777" w:rsidR="00266217" w:rsidRPr="0018771F" w:rsidRDefault="00266217" w:rsidP="00266217">
                      <w:pPr>
                        <w:jc w:val="center"/>
                        <w:rPr>
                          <w:rFonts w:cs="Arial"/>
                          <w:color w:val="A80000"/>
                          <w:sz w:val="24"/>
                        </w:rPr>
                      </w:pPr>
                      <w:r w:rsidRPr="0018771F">
                        <w:rPr>
                          <w:rFonts w:cs="Arial"/>
                          <w:color w:val="A80000"/>
                          <w:sz w:val="24"/>
                        </w:rPr>
                        <w:t>OFFICIAL</w:t>
                      </w:r>
                    </w:p>
                  </w:txbxContent>
                </v:textbox>
                <w10:wrap anchorx="page" anchory="page"/>
              </v:shape>
            </w:pict>
          </mc:Fallback>
        </mc:AlternateContent>
      </w:r>
      <w:r w:rsidR="00AC79F2" w:rsidRPr="006200AA">
        <w:rPr>
          <w:rStyle w:val="SOFinalBoldText10pt"/>
        </w:rPr>
        <w:t>Grammatical Items</w:t>
      </w:r>
      <w:r w:rsidR="00AC79F2" w:rsidRPr="006200AA">
        <w:rPr>
          <w:rStyle w:val="SOFinalBoldText10pt"/>
        </w:rPr>
        <w:tab/>
        <w:t>Sub-elements</w:t>
      </w:r>
      <w:r w:rsidR="00AC79F2" w:rsidRPr="006200AA">
        <w:rPr>
          <w:rStyle w:val="SOFinalBoldText10pt"/>
        </w:rPr>
        <w:tab/>
        <w:t>Example(s)</w:t>
      </w:r>
    </w:p>
    <w:p w14:paraId="41BC5BDB" w14:textId="77777777" w:rsidR="00AC79F2" w:rsidRPr="00911398" w:rsidRDefault="00AC79F2" w:rsidP="00AA1862">
      <w:pPr>
        <w:pStyle w:val="SOFinalBodyText"/>
        <w:spacing w:before="0"/>
      </w:pPr>
    </w:p>
    <w:p w14:paraId="721CB7C6" w14:textId="77777777" w:rsidR="00AC79F2" w:rsidRPr="00911398" w:rsidRDefault="00AF6B88" w:rsidP="00AA1862">
      <w:pPr>
        <w:pStyle w:val="SOFinalBodyText"/>
        <w:spacing w:before="0"/>
      </w:pPr>
      <w:r w:rsidRPr="00911398">
        <w:rPr>
          <w:noProof/>
          <w:lang w:val="en-AU" w:eastAsia="en-AU"/>
        </w:rPr>
        <w:drawing>
          <wp:inline distT="0" distB="0" distL="0" distR="0" wp14:anchorId="2D813B74" wp14:editId="51D291E1">
            <wp:extent cx="5756275" cy="6995160"/>
            <wp:effectExtent l="0" t="0" r="0" b="0"/>
            <wp:docPr id="20" name="Picture 20" descr="Samples of Arabic grammar text for Grammatical items and sub-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rabic grammar 1a.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56275" cy="6995160"/>
                    </a:xfrm>
                    <a:prstGeom prst="rect">
                      <a:avLst/>
                    </a:prstGeom>
                  </pic:spPr>
                </pic:pic>
              </a:graphicData>
            </a:graphic>
          </wp:inline>
        </w:drawing>
      </w:r>
    </w:p>
    <w:p w14:paraId="52C31141" w14:textId="77777777" w:rsidR="006071D9" w:rsidRPr="00911398" w:rsidRDefault="006071D9" w:rsidP="00AA1862">
      <w:pPr>
        <w:pStyle w:val="SOFinalBodyText"/>
        <w:spacing w:before="0"/>
      </w:pPr>
    </w:p>
    <w:p w14:paraId="2ECC1DE6" w14:textId="77777777" w:rsidR="006071D9" w:rsidRPr="00911398" w:rsidRDefault="006071D9" w:rsidP="00AA1862">
      <w:pPr>
        <w:pStyle w:val="SOFinalBodyText"/>
        <w:spacing w:before="0"/>
        <w:sectPr w:rsidR="006071D9" w:rsidRPr="00911398" w:rsidSect="006071D9">
          <w:headerReference w:type="first" r:id="rId46"/>
          <w:footerReference w:type="first" r:id="rId47"/>
          <w:pgSz w:w="11901" w:h="16857" w:code="210"/>
          <w:pgMar w:top="1418" w:right="1418" w:bottom="1418" w:left="1418" w:header="1134" w:footer="567" w:gutter="0"/>
          <w:pgNumType w:start="9"/>
          <w:cols w:space="708"/>
          <w:titlePg/>
          <w:docGrid w:linePitch="360"/>
        </w:sectPr>
      </w:pPr>
    </w:p>
    <w:p w14:paraId="67A3C855" w14:textId="43E8B897" w:rsidR="00AF6B88" w:rsidRPr="006200AA" w:rsidRDefault="00266217" w:rsidP="006200AA">
      <w:pPr>
        <w:pStyle w:val="SOFinalBodyText"/>
        <w:pBdr>
          <w:top w:val="single" w:sz="4" w:space="3" w:color="auto"/>
          <w:bottom w:val="single" w:sz="4" w:space="3" w:color="auto"/>
        </w:pBdr>
        <w:tabs>
          <w:tab w:val="left" w:pos="3119"/>
          <w:tab w:val="left" w:pos="7371"/>
        </w:tabs>
        <w:ind w:firstLine="154"/>
        <w:rPr>
          <w:rFonts w:ascii="Roboto Medium" w:hAnsi="Roboto Medium"/>
        </w:rPr>
      </w:pPr>
      <w:r>
        <w:rPr>
          <w:noProof/>
        </w:rPr>
        <w:lastRenderedPageBreak/>
        <mc:AlternateContent>
          <mc:Choice Requires="wps">
            <w:drawing>
              <wp:anchor distT="0" distB="0" distL="114300" distR="114300" simplePos="0" relativeHeight="251667968" behindDoc="0" locked="0" layoutInCell="0" allowOverlap="1" wp14:anchorId="51FE6341" wp14:editId="27328BC2">
                <wp:simplePos x="0" y="0"/>
                <wp:positionH relativeFrom="page">
                  <wp:posOffset>-105410</wp:posOffset>
                </wp:positionH>
                <wp:positionV relativeFrom="page">
                  <wp:posOffset>0</wp:posOffset>
                </wp:positionV>
                <wp:extent cx="7772400" cy="442595"/>
                <wp:effectExtent l="0" t="0" r="0" b="14605"/>
                <wp:wrapNone/>
                <wp:docPr id="59" name="MSIPCM0c0a4b21961bf8fbd77a3e1a"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A32328" w14:textId="77777777" w:rsidR="00266217" w:rsidRPr="0018771F" w:rsidRDefault="00266217" w:rsidP="00266217">
                            <w:pPr>
                              <w:jc w:val="center"/>
                              <w:rPr>
                                <w:rFonts w:cs="Arial"/>
                                <w:color w:val="A80000"/>
                                <w:sz w:val="24"/>
                              </w:rPr>
                            </w:pPr>
                            <w:r w:rsidRPr="0018771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51FE6341" id="_x0000_s1033" type="#_x0000_t202" alt="{&quot;HashCode&quot;:1178062039,&quot;Height&quot;:9999999.0,&quot;Width&quot;:9999999.0,&quot;Placement&quot;:&quot;Header&quot;,&quot;Index&quot;:&quot;Primary&quot;,&quot;Section&quot;:3,&quot;Top&quot;:0.0,&quot;Left&quot;:0.0}" style="position:absolute;left:0;text-align:left;margin-left:-8.3pt;margin-top:0;width:612pt;height:34.85pt;z-index:25166796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" o:allowincell="f" filled="f" stroked="f" strokeweight=".5pt">
                <v:textbox inset=",0,,0">
                  <w:txbxContent>
                    <w:p w14:paraId="23A32328" w14:textId="77777777" w:rsidR="00266217" w:rsidRPr="0018771F" w:rsidRDefault="00266217" w:rsidP="00266217">
                      <w:pPr>
                        <w:jc w:val="center"/>
                        <w:rPr>
                          <w:rFonts w:cs="Arial"/>
                          <w:color w:val="A80000"/>
                          <w:sz w:val="24"/>
                        </w:rPr>
                      </w:pPr>
                      <w:r w:rsidRPr="0018771F">
                        <w:rPr>
                          <w:rFonts w:cs="Arial"/>
                          <w:color w:val="A80000"/>
                          <w:sz w:val="24"/>
                        </w:rPr>
                        <w:t>OFFICIAL</w:t>
                      </w:r>
                    </w:p>
                  </w:txbxContent>
                </v:textbox>
                <w10:wrap anchorx="page" anchory="page"/>
              </v:shape>
            </w:pict>
          </mc:Fallback>
        </mc:AlternateContent>
      </w:r>
      <w:r w:rsidR="006200AA" w:rsidRPr="006200AA">
        <w:rPr>
          <w:rStyle w:val="SOFinalBoldText10pt"/>
        </w:rPr>
        <w:t>Grammatical Items</w:t>
      </w:r>
      <w:r w:rsidR="006200AA" w:rsidRPr="006200AA">
        <w:rPr>
          <w:rStyle w:val="SOFinalBoldText10pt"/>
        </w:rPr>
        <w:tab/>
        <w:t>Sub-elements</w:t>
      </w:r>
      <w:r w:rsidR="006200AA" w:rsidRPr="006200AA">
        <w:rPr>
          <w:rStyle w:val="SOFinalBoldText10pt"/>
        </w:rPr>
        <w:tab/>
        <w:t>Example(s)</w:t>
      </w:r>
    </w:p>
    <w:p w14:paraId="11496589" w14:textId="77777777" w:rsidR="00AF6B88" w:rsidRPr="00911398" w:rsidRDefault="00864455" w:rsidP="006940D8">
      <w:pPr>
        <w:rPr>
          <w:rFonts w:ascii="Roboto Light" w:hAnsi="Roboto Light"/>
          <w:lang w:val="en-US"/>
        </w:rPr>
      </w:pPr>
      <w:r w:rsidRPr="00911398">
        <w:rPr>
          <w:rFonts w:ascii="Roboto Light" w:hAnsi="Roboto Light"/>
          <w:noProof/>
          <w:lang w:eastAsia="en-AU"/>
        </w:rPr>
        <w:drawing>
          <wp:inline distT="0" distB="0" distL="0" distR="0" wp14:anchorId="16333C2F" wp14:editId="46988993">
            <wp:extent cx="5756275" cy="4079875"/>
            <wp:effectExtent l="0" t="0" r="0" b="0"/>
            <wp:docPr id="21" name="Picture 21" descr="Examples of Arabic text for Grammatical items and sub-element tex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rabic grammar 2a.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56275" cy="4079875"/>
                    </a:xfrm>
                    <a:prstGeom prst="rect">
                      <a:avLst/>
                    </a:prstGeom>
                  </pic:spPr>
                </pic:pic>
              </a:graphicData>
            </a:graphic>
          </wp:inline>
        </w:drawing>
      </w:r>
    </w:p>
    <w:p w14:paraId="7D1A49F0" w14:textId="77777777" w:rsidR="004B49D0" w:rsidRPr="00911398" w:rsidRDefault="004B49D0" w:rsidP="006940D8">
      <w:pPr>
        <w:rPr>
          <w:rFonts w:ascii="Roboto Light" w:hAnsi="Roboto Light"/>
        </w:rPr>
        <w:sectPr w:rsidR="004B49D0" w:rsidRPr="00911398" w:rsidSect="006071D9">
          <w:headerReference w:type="first" r:id="rId49"/>
          <w:footerReference w:type="first" r:id="rId50"/>
          <w:pgSz w:w="11901" w:h="16857" w:code="210"/>
          <w:pgMar w:top="1418" w:right="1418" w:bottom="1418" w:left="1418" w:header="1134" w:footer="567" w:gutter="0"/>
          <w:cols w:space="708"/>
          <w:titlePg/>
          <w:docGrid w:linePitch="360"/>
        </w:sectPr>
      </w:pPr>
    </w:p>
    <w:p w14:paraId="74936ED3" w14:textId="77777777" w:rsidR="00695D05" w:rsidRPr="00911398" w:rsidRDefault="00813541" w:rsidP="006200AA">
      <w:pPr>
        <w:pStyle w:val="SOFinalHead1"/>
      </w:pPr>
      <w:bookmarkStart w:id="14" w:name="_Toc428446542"/>
      <w:r w:rsidRPr="00911398">
        <w:lastRenderedPageBreak/>
        <w:t>Assessment Scope and Requirements</w:t>
      </w:r>
      <w:bookmarkEnd w:id="14"/>
    </w:p>
    <w:p w14:paraId="570F918F" w14:textId="77777777" w:rsidR="007B76AC" w:rsidRPr="00911398" w:rsidRDefault="007B76AC" w:rsidP="007B76AC">
      <w:pPr>
        <w:pStyle w:val="SOFinalBodyTextAfterHead1"/>
      </w:pPr>
      <w:r w:rsidRPr="00911398">
        <w:t>Assessm</w:t>
      </w:r>
      <w:r w:rsidR="008C7A1E" w:rsidRPr="00911398">
        <w:t>ent at Stage 1 is school based.</w:t>
      </w:r>
    </w:p>
    <w:p w14:paraId="0B4FED00" w14:textId="77777777" w:rsidR="00767CB3" w:rsidRPr="00911398" w:rsidRDefault="00813541" w:rsidP="006200AA">
      <w:pPr>
        <w:pStyle w:val="SOFinalHead2"/>
      </w:pPr>
      <w:bookmarkStart w:id="15" w:name="_Toc428446543"/>
      <w:r w:rsidRPr="00911398">
        <w:t xml:space="preserve">Evidence of </w:t>
      </w:r>
      <w:r w:rsidRPr="006200AA">
        <w:t>Learning</w:t>
      </w:r>
      <w:bookmarkEnd w:id="15"/>
    </w:p>
    <w:p w14:paraId="1443C882" w14:textId="77777777" w:rsidR="007B76AC" w:rsidRPr="00911398" w:rsidRDefault="007B76AC" w:rsidP="006C78F1">
      <w:pPr>
        <w:pStyle w:val="SOFinalBodyText"/>
      </w:pPr>
      <w:r w:rsidRPr="00911398">
        <w:t>The following assessment types enable students to demo</w:t>
      </w:r>
      <w:r w:rsidR="006C78F1">
        <w:t>nstrate their learning in Stage 1 </w:t>
      </w:r>
      <w:r w:rsidR="00B90B51" w:rsidRPr="00911398">
        <w:t>Arabic</w:t>
      </w:r>
      <w:r w:rsidR="006C78F1">
        <w:t> </w:t>
      </w:r>
      <w:r w:rsidRPr="00911398">
        <w:t>at</w:t>
      </w:r>
      <w:r w:rsidR="006C78F1">
        <w:t> </w:t>
      </w:r>
      <w:r w:rsidRPr="00911398">
        <w:t>continuers level:</w:t>
      </w:r>
    </w:p>
    <w:p w14:paraId="076FDCDA" w14:textId="77777777" w:rsidR="007B76AC" w:rsidRPr="00911398" w:rsidRDefault="007B76AC" w:rsidP="002478A4">
      <w:pPr>
        <w:pStyle w:val="SOFinalBullets"/>
      </w:pPr>
      <w:r w:rsidRPr="00911398">
        <w:t>Assessment Type 1: Interaction</w:t>
      </w:r>
    </w:p>
    <w:p w14:paraId="69783E75" w14:textId="77777777" w:rsidR="007B76AC" w:rsidRPr="00911398" w:rsidRDefault="007B76AC" w:rsidP="002478A4">
      <w:pPr>
        <w:pStyle w:val="SOFinalBullets"/>
      </w:pPr>
      <w:r w:rsidRPr="00911398">
        <w:t>Assessment Type 2: Text Production</w:t>
      </w:r>
    </w:p>
    <w:p w14:paraId="4500EF3D" w14:textId="77777777" w:rsidR="007B76AC" w:rsidRPr="00911398" w:rsidRDefault="007B76AC" w:rsidP="002478A4">
      <w:pPr>
        <w:pStyle w:val="SOFinalBullets"/>
      </w:pPr>
      <w:r w:rsidRPr="00911398">
        <w:t>Assessment Type 3: Text Analysis</w:t>
      </w:r>
    </w:p>
    <w:p w14:paraId="4FE6BDBE" w14:textId="77777777" w:rsidR="007B76AC" w:rsidRPr="00911398" w:rsidRDefault="007B76AC" w:rsidP="002478A4">
      <w:pPr>
        <w:pStyle w:val="SOFinalBullets"/>
      </w:pPr>
      <w:r w:rsidRPr="00911398">
        <w:t>Assessment Type 4: Investigation.</w:t>
      </w:r>
    </w:p>
    <w:p w14:paraId="6209FFE8" w14:textId="77777777" w:rsidR="007B76AC" w:rsidRPr="00911398" w:rsidRDefault="007B76AC" w:rsidP="007B76AC">
      <w:pPr>
        <w:pStyle w:val="SOFinalBodyText"/>
      </w:pPr>
      <w:r w:rsidRPr="00911398">
        <w:t>For a 10-credit subject, students should provide evidence of their learning through five assessments. Students undertake:</w:t>
      </w:r>
    </w:p>
    <w:p w14:paraId="34AB57F9" w14:textId="77777777" w:rsidR="007B76AC" w:rsidRPr="00911398" w:rsidRDefault="007B76AC" w:rsidP="002478A4">
      <w:pPr>
        <w:pStyle w:val="SOFinalBullets"/>
      </w:pPr>
      <w:r w:rsidRPr="00911398">
        <w:t>one interaction</w:t>
      </w:r>
    </w:p>
    <w:p w14:paraId="2C5ACC7E" w14:textId="77777777" w:rsidR="007B76AC" w:rsidRPr="00911398" w:rsidRDefault="007B76AC" w:rsidP="002478A4">
      <w:pPr>
        <w:pStyle w:val="SOFinalBullets"/>
      </w:pPr>
      <w:r w:rsidRPr="00911398">
        <w:t>one text production</w:t>
      </w:r>
    </w:p>
    <w:p w14:paraId="3263B9DE" w14:textId="77777777" w:rsidR="007B76AC" w:rsidRPr="00911398" w:rsidRDefault="007B76AC" w:rsidP="002478A4">
      <w:pPr>
        <w:pStyle w:val="SOFinalBullets"/>
      </w:pPr>
      <w:r w:rsidRPr="00911398">
        <w:t>one text analysis</w:t>
      </w:r>
    </w:p>
    <w:p w14:paraId="36DE470D" w14:textId="77777777" w:rsidR="007B76AC" w:rsidRPr="00911398" w:rsidRDefault="007B76AC" w:rsidP="002478A4">
      <w:pPr>
        <w:pStyle w:val="SOFinalBullets"/>
      </w:pPr>
      <w:r w:rsidRPr="00911398">
        <w:t xml:space="preserve">one response in </w:t>
      </w:r>
      <w:r w:rsidR="004A2BE8" w:rsidRPr="00911398">
        <w:t>Arabic</w:t>
      </w:r>
      <w:r w:rsidR="00083FFE" w:rsidRPr="00911398">
        <w:t xml:space="preserve"> and </w:t>
      </w:r>
      <w:r w:rsidRPr="00911398">
        <w:t>one reflective response in English for the investigation.</w:t>
      </w:r>
    </w:p>
    <w:p w14:paraId="0858898E" w14:textId="77777777" w:rsidR="007B76AC" w:rsidRPr="00911398" w:rsidRDefault="007B76AC" w:rsidP="007B76AC">
      <w:pPr>
        <w:pStyle w:val="SOFinalBodyText"/>
      </w:pPr>
      <w:r w:rsidRPr="00911398">
        <w:t>Each assessment type should have a weighting of at least 20%.</w:t>
      </w:r>
    </w:p>
    <w:p w14:paraId="47A1B92B" w14:textId="77777777" w:rsidR="007B76AC" w:rsidRPr="00911398" w:rsidRDefault="007B76AC" w:rsidP="007B76AC">
      <w:pPr>
        <w:pStyle w:val="SOFinalBodyText"/>
      </w:pPr>
      <w:r w:rsidRPr="00911398">
        <w:t>For a 20-credit subject, students should provide evidence of their learning through ten assessments, with at least two assessments from each assessment type. The remaining assessments may be undertaken from any assessment type. Each assessment type should have a weighting of at least 20%.</w:t>
      </w:r>
    </w:p>
    <w:p w14:paraId="22498362" w14:textId="77777777" w:rsidR="00E00EAF" w:rsidRPr="00911398" w:rsidRDefault="007B76AC" w:rsidP="007B76AC">
      <w:pPr>
        <w:pStyle w:val="SOFinalBodyText"/>
      </w:pPr>
      <w:r w:rsidRPr="00911398">
        <w:t>Teachers should ensure a balance of macro skills and knowledge, skills, and topics across the set</w:t>
      </w:r>
      <w:r w:rsidR="00D72A7D" w:rsidRPr="00911398">
        <w:t xml:space="preserve"> of </w:t>
      </w:r>
      <w:r w:rsidRPr="00911398">
        <w:t>assessments.</w:t>
      </w:r>
    </w:p>
    <w:p w14:paraId="79421B7E" w14:textId="77777777" w:rsidR="00165BA2" w:rsidRPr="00911398" w:rsidRDefault="00813541" w:rsidP="006200AA">
      <w:pPr>
        <w:pStyle w:val="SOFinalHead2"/>
      </w:pPr>
      <w:bookmarkStart w:id="16" w:name="_Toc428446544"/>
      <w:r w:rsidRPr="006200AA">
        <w:t>Assessment</w:t>
      </w:r>
      <w:r w:rsidRPr="00911398">
        <w:t xml:space="preserve"> Design Criteria</w:t>
      </w:r>
      <w:bookmarkEnd w:id="16"/>
    </w:p>
    <w:p w14:paraId="7825A941" w14:textId="77777777" w:rsidR="00C82D51" w:rsidRPr="00911398" w:rsidRDefault="00C82D51" w:rsidP="00C82D51">
      <w:pPr>
        <w:pStyle w:val="SOFinalBodyText"/>
      </w:pPr>
      <w:r w:rsidRPr="00911398">
        <w:t>The assessment design criteria are based on the learning requirements and are used by teachers to:</w:t>
      </w:r>
    </w:p>
    <w:p w14:paraId="57DB25D0" w14:textId="77777777" w:rsidR="00C82D51" w:rsidRPr="00911398" w:rsidRDefault="00C82D51" w:rsidP="002478A4">
      <w:pPr>
        <w:pStyle w:val="SOFinalBullets"/>
      </w:pPr>
      <w:r w:rsidRPr="00911398">
        <w:t>clarify for the student what he or she needs to learn</w:t>
      </w:r>
    </w:p>
    <w:p w14:paraId="0D467881" w14:textId="77777777" w:rsidR="00C82D51" w:rsidRPr="00911398" w:rsidRDefault="00C82D51" w:rsidP="002478A4">
      <w:pPr>
        <w:pStyle w:val="SOFinalBullets"/>
      </w:pPr>
      <w:r w:rsidRPr="00911398">
        <w:t>design opportunities for the student to provide evidence of his or her learning at the highest possible level of achievement.</w:t>
      </w:r>
    </w:p>
    <w:p w14:paraId="63899B78" w14:textId="77777777" w:rsidR="00C82D51" w:rsidRPr="00911398" w:rsidRDefault="00C82D51" w:rsidP="00C82D51">
      <w:pPr>
        <w:pStyle w:val="SOFinalBodyText"/>
      </w:pPr>
      <w:r w:rsidRPr="00911398">
        <w:t>The assessment design criteria consist of specific features that:</w:t>
      </w:r>
    </w:p>
    <w:p w14:paraId="311E23AF" w14:textId="77777777" w:rsidR="00C82D51" w:rsidRPr="00911398" w:rsidRDefault="00C82D51" w:rsidP="002478A4">
      <w:pPr>
        <w:pStyle w:val="SOFinalBullets"/>
      </w:pPr>
      <w:r w:rsidRPr="00911398">
        <w:t>students should demonstrate in their learning</w:t>
      </w:r>
    </w:p>
    <w:p w14:paraId="6C4BC949" w14:textId="77777777" w:rsidR="00C82D51" w:rsidRPr="00911398" w:rsidRDefault="00C82D51" w:rsidP="002478A4">
      <w:pPr>
        <w:pStyle w:val="SOFinalBullets"/>
      </w:pPr>
      <w:r w:rsidRPr="00911398">
        <w:t xml:space="preserve">teachers look for as evidence that students have met the learning requirements. </w:t>
      </w:r>
    </w:p>
    <w:p w14:paraId="3275F81F" w14:textId="77777777" w:rsidR="00C82D51" w:rsidRPr="00911398" w:rsidRDefault="00C82D51" w:rsidP="009A1F53">
      <w:pPr>
        <w:pStyle w:val="SOFinalBodyText"/>
      </w:pPr>
      <w:r w:rsidRPr="00911398">
        <w:t>For th</w:t>
      </w:r>
      <w:r w:rsidR="00796D56" w:rsidRPr="00911398">
        <w:t>i</w:t>
      </w:r>
      <w:r w:rsidRPr="00911398">
        <w:t>s subject the assessment design criteria are:</w:t>
      </w:r>
    </w:p>
    <w:p w14:paraId="72BC87D0" w14:textId="77777777" w:rsidR="00C82D51" w:rsidRPr="00911398" w:rsidRDefault="00C82D51" w:rsidP="002478A4">
      <w:pPr>
        <w:pStyle w:val="SOFinalBullets"/>
      </w:pPr>
      <w:r w:rsidRPr="00911398">
        <w:t>ideas</w:t>
      </w:r>
    </w:p>
    <w:p w14:paraId="45B32C80" w14:textId="77777777" w:rsidR="00C82D51" w:rsidRPr="00911398" w:rsidRDefault="00C82D51" w:rsidP="002478A4">
      <w:pPr>
        <w:pStyle w:val="SOFinalBullets"/>
      </w:pPr>
      <w:r w:rsidRPr="00911398">
        <w:t>expression</w:t>
      </w:r>
    </w:p>
    <w:p w14:paraId="05BF00BF" w14:textId="77777777" w:rsidR="00C82D51" w:rsidRPr="00911398" w:rsidRDefault="00C82D51" w:rsidP="002478A4">
      <w:pPr>
        <w:pStyle w:val="SOFinalBullets"/>
      </w:pPr>
      <w:r w:rsidRPr="00911398">
        <w:t>interpretation and reflection.</w:t>
      </w:r>
    </w:p>
    <w:p w14:paraId="0B8C557D" w14:textId="77777777" w:rsidR="00C82D51" w:rsidRPr="00911398" w:rsidRDefault="00C82D51" w:rsidP="009A1F53">
      <w:pPr>
        <w:pStyle w:val="SOFinalBodyText"/>
        <w:keepNext/>
      </w:pPr>
      <w:r w:rsidRPr="00911398">
        <w:lastRenderedPageBreak/>
        <w:t xml:space="preserve">The specific features of these criteria are </w:t>
      </w:r>
      <w:r w:rsidR="009A1F53" w:rsidRPr="00911398">
        <w:t>described below.</w:t>
      </w:r>
    </w:p>
    <w:p w14:paraId="21B8556F" w14:textId="77777777" w:rsidR="004E3892" w:rsidRPr="00911398" w:rsidRDefault="00C82D51" w:rsidP="00C82D51">
      <w:pPr>
        <w:pStyle w:val="SOFinalBodyText"/>
      </w:pPr>
      <w:r w:rsidRPr="00911398">
        <w:t>The set of assessments, as a whole, must give students opportunities to demonstrate each of the specific features by the completion of study of the subject.</w:t>
      </w:r>
    </w:p>
    <w:p w14:paraId="37B23F91" w14:textId="77777777" w:rsidR="001D1CA8" w:rsidRPr="00911398" w:rsidRDefault="001D1CA8" w:rsidP="006200AA">
      <w:pPr>
        <w:pStyle w:val="SOFinalHead3"/>
      </w:pPr>
      <w:r w:rsidRPr="006200AA">
        <w:t>Ideas</w:t>
      </w:r>
    </w:p>
    <w:p w14:paraId="4C3D7903" w14:textId="77777777" w:rsidR="001D1CA8" w:rsidRPr="00911398" w:rsidRDefault="001D1CA8" w:rsidP="001D1CA8">
      <w:pPr>
        <w:pStyle w:val="SOFinalBodyText"/>
      </w:pPr>
      <w:r w:rsidRPr="00911398">
        <w:t>The specific features are</w:t>
      </w:r>
      <w:r w:rsidR="00531879" w:rsidRPr="00911398">
        <w:t xml:space="preserve"> as follows</w:t>
      </w:r>
      <w:r w:rsidRPr="00911398">
        <w:t>:</w:t>
      </w:r>
    </w:p>
    <w:p w14:paraId="6D585209" w14:textId="77777777" w:rsidR="001D1CA8" w:rsidRPr="00911398" w:rsidRDefault="001D1CA8" w:rsidP="001D1CA8">
      <w:pPr>
        <w:pStyle w:val="SOFinalBulletsCoded2-3Letters"/>
      </w:pPr>
      <w:r w:rsidRPr="00911398">
        <w:t>I1</w:t>
      </w:r>
      <w:r w:rsidRPr="00911398">
        <w:tab/>
        <w:t>Relevance</w:t>
      </w:r>
    </w:p>
    <w:p w14:paraId="70501D53" w14:textId="77777777" w:rsidR="001D1CA8" w:rsidRPr="00911398" w:rsidRDefault="001D1CA8" w:rsidP="00D20A47">
      <w:pPr>
        <w:pStyle w:val="SOFinalBulletsIndentedbelow2-3"/>
      </w:pPr>
      <w:r w:rsidRPr="00911398">
        <w:t>relevance to context, purpose, audience, and topic</w:t>
      </w:r>
    </w:p>
    <w:p w14:paraId="4C81F54F" w14:textId="77777777" w:rsidR="001D1CA8" w:rsidRPr="00911398" w:rsidRDefault="007F167F" w:rsidP="00D20A47">
      <w:pPr>
        <w:pStyle w:val="SOFinalBulletsIndentedbelow2-3"/>
      </w:pPr>
      <w:r w:rsidRPr="00911398">
        <w:t xml:space="preserve">conveying </w:t>
      </w:r>
      <w:r w:rsidR="001D1CA8" w:rsidRPr="00911398">
        <w:t>appropriate detail, ideas, information, or opinions</w:t>
      </w:r>
    </w:p>
    <w:p w14:paraId="30ACB0CA" w14:textId="77777777" w:rsidR="001D1CA8" w:rsidRPr="00911398" w:rsidRDefault="003B2B1C" w:rsidP="00D20A47">
      <w:pPr>
        <w:pStyle w:val="SOFinalBulletsIndentedbelow2-3"/>
      </w:pPr>
      <w:r w:rsidRPr="00911398">
        <w:t xml:space="preserve">creating interest and </w:t>
      </w:r>
      <w:r w:rsidR="001D1CA8" w:rsidRPr="00911398">
        <w:t>engag</w:t>
      </w:r>
      <w:r w:rsidR="003914E9" w:rsidRPr="00911398">
        <w:t>ing the</w:t>
      </w:r>
      <w:r w:rsidR="001D1CA8" w:rsidRPr="00911398">
        <w:t xml:space="preserve"> audience</w:t>
      </w:r>
      <w:r w:rsidR="003914E9" w:rsidRPr="00911398">
        <w:t>.</w:t>
      </w:r>
    </w:p>
    <w:p w14:paraId="6C070E18" w14:textId="77777777" w:rsidR="001D1CA8" w:rsidRPr="00911398" w:rsidRDefault="007530CA" w:rsidP="007530CA">
      <w:pPr>
        <w:pStyle w:val="SOFinalBulletsCoded2-3Letters"/>
      </w:pPr>
      <w:r w:rsidRPr="00911398">
        <w:t>I2</w:t>
      </w:r>
      <w:r w:rsidRPr="00911398">
        <w:tab/>
      </w:r>
      <w:r w:rsidR="00943732" w:rsidRPr="00911398">
        <w:t>D</w:t>
      </w:r>
      <w:r w:rsidR="001D1CA8" w:rsidRPr="00911398">
        <w:t>epth of treatment of ideas, information, or opinions</w:t>
      </w:r>
    </w:p>
    <w:p w14:paraId="65B4B151" w14:textId="77777777" w:rsidR="001D1CA8" w:rsidRPr="00911398" w:rsidRDefault="001D1CA8" w:rsidP="007530CA">
      <w:pPr>
        <w:pStyle w:val="SOFinalBulletsIndentedbelow2-3"/>
      </w:pPr>
      <w:r w:rsidRPr="00911398">
        <w:t xml:space="preserve">depth and </w:t>
      </w:r>
      <w:r w:rsidR="00943732" w:rsidRPr="00911398">
        <w:t>breadth</w:t>
      </w:r>
      <w:r w:rsidRPr="00911398">
        <w:t xml:space="preserve"> of content</w:t>
      </w:r>
    </w:p>
    <w:p w14:paraId="60036157" w14:textId="77777777" w:rsidR="001D1CA8" w:rsidRPr="00911398" w:rsidRDefault="001D1CA8" w:rsidP="007530CA">
      <w:pPr>
        <w:pStyle w:val="SOFinalBulletsIndentedbelow2-3"/>
      </w:pPr>
      <w:r w:rsidRPr="00911398">
        <w:t>elaboration of ideas</w:t>
      </w:r>
      <w:r w:rsidR="00943732" w:rsidRPr="00911398">
        <w:t xml:space="preserve"> and </w:t>
      </w:r>
      <w:r w:rsidRPr="00911398">
        <w:t>support of opinions</w:t>
      </w:r>
    </w:p>
    <w:p w14:paraId="7CBA3C8A" w14:textId="77777777" w:rsidR="001D1CA8" w:rsidRPr="00911398" w:rsidRDefault="001D1CA8" w:rsidP="007530CA">
      <w:pPr>
        <w:pStyle w:val="SOFinalBulletsIndentedbelow2-3"/>
      </w:pPr>
      <w:r w:rsidRPr="00911398">
        <w:t>planning and preparation.</w:t>
      </w:r>
    </w:p>
    <w:p w14:paraId="0FB17698" w14:textId="77777777" w:rsidR="001D1CA8" w:rsidRPr="00911398" w:rsidRDefault="001D1CA8" w:rsidP="006200AA">
      <w:pPr>
        <w:pStyle w:val="SOFinalHead3"/>
      </w:pPr>
      <w:r w:rsidRPr="006200AA">
        <w:t>Expression</w:t>
      </w:r>
    </w:p>
    <w:p w14:paraId="261F4D75" w14:textId="77777777" w:rsidR="001D1CA8" w:rsidRPr="00911398" w:rsidRDefault="001D1CA8" w:rsidP="001D1CA8">
      <w:pPr>
        <w:pStyle w:val="SOFinalBodyText"/>
      </w:pPr>
      <w:r w:rsidRPr="00911398">
        <w:t>The specific features are</w:t>
      </w:r>
      <w:r w:rsidR="00531879" w:rsidRPr="00911398">
        <w:t xml:space="preserve"> as follows</w:t>
      </w:r>
      <w:r w:rsidRPr="00911398">
        <w:t>:</w:t>
      </w:r>
    </w:p>
    <w:p w14:paraId="19EB49BD" w14:textId="77777777" w:rsidR="001D1CA8" w:rsidRPr="00911398" w:rsidRDefault="00531879" w:rsidP="006200AA">
      <w:pPr>
        <w:pStyle w:val="SOFinalBulletsCoded2-3Letters"/>
      </w:pPr>
      <w:r w:rsidRPr="00911398">
        <w:t>E1</w:t>
      </w:r>
      <w:r w:rsidRPr="00911398">
        <w:tab/>
      </w:r>
      <w:r w:rsidRPr="006200AA">
        <w:t>C</w:t>
      </w:r>
      <w:r w:rsidR="001D1CA8" w:rsidRPr="006200AA">
        <w:t>apacity</w:t>
      </w:r>
      <w:r w:rsidR="001D1CA8" w:rsidRPr="00911398">
        <w:t xml:space="preserve"> to convey information accurately and appropriately</w:t>
      </w:r>
    </w:p>
    <w:p w14:paraId="72788F08" w14:textId="77777777" w:rsidR="001D1CA8" w:rsidRPr="00911398" w:rsidRDefault="001D1CA8" w:rsidP="00531879">
      <w:pPr>
        <w:pStyle w:val="SOFinalBulletsIndentedbelow2-3"/>
      </w:pPr>
      <w:r w:rsidRPr="00911398">
        <w:t>range of expression (i.e. linguistic structures and features)</w:t>
      </w:r>
    </w:p>
    <w:p w14:paraId="161408AA" w14:textId="77777777" w:rsidR="001D1CA8" w:rsidRPr="00911398" w:rsidRDefault="001D1CA8" w:rsidP="00531879">
      <w:pPr>
        <w:pStyle w:val="SOFinalBulletsIndentedbelow2-3"/>
      </w:pPr>
      <w:r w:rsidRPr="00911398">
        <w:t>accuracy of expression (i.e. linguistic structures and features, grammar)</w:t>
      </w:r>
    </w:p>
    <w:p w14:paraId="199D24D2" w14:textId="77777777" w:rsidR="00531879" w:rsidRPr="00911398" w:rsidRDefault="00531879" w:rsidP="00531879">
      <w:pPr>
        <w:pStyle w:val="SOFinalBulletsIndentedbelow2-3"/>
      </w:pPr>
      <w:r w:rsidRPr="00911398">
        <w:t>use of cohesive devices</w:t>
      </w:r>
    </w:p>
    <w:p w14:paraId="3C9A5592" w14:textId="77777777" w:rsidR="001D1CA8" w:rsidRPr="00911398" w:rsidRDefault="001D1CA8" w:rsidP="007F167F">
      <w:pPr>
        <w:pStyle w:val="SOFinalBulletsIndentedbelow2-3"/>
      </w:pPr>
      <w:r w:rsidRPr="00911398">
        <w:t>appropriateness of expression</w:t>
      </w:r>
      <w:r w:rsidR="00724A80" w:rsidRPr="00911398">
        <w:t>, including</w:t>
      </w:r>
      <w:r w:rsidR="007F167F" w:rsidRPr="00911398">
        <w:t xml:space="preserve"> </w:t>
      </w:r>
      <w:r w:rsidRPr="00911398">
        <w:t>cultural appropriateness</w:t>
      </w:r>
    </w:p>
    <w:p w14:paraId="07D18E3F" w14:textId="77777777" w:rsidR="001D1CA8" w:rsidRPr="00911398" w:rsidRDefault="001D1CA8" w:rsidP="00531879">
      <w:pPr>
        <w:pStyle w:val="SOFinalBulletsIndentedbelow2-3"/>
      </w:pPr>
      <w:r w:rsidRPr="00911398">
        <w:t>clarity of expression</w:t>
      </w:r>
      <w:r w:rsidR="00335D6D" w:rsidRPr="00911398">
        <w:t>, including</w:t>
      </w:r>
      <w:r w:rsidRPr="00911398">
        <w:t xml:space="preserve"> fluency, pronunciation, </w:t>
      </w:r>
      <w:r w:rsidR="00335D6D" w:rsidRPr="00911398">
        <w:t xml:space="preserve">and </w:t>
      </w:r>
      <w:r w:rsidRPr="00911398">
        <w:t>intonation</w:t>
      </w:r>
      <w:r w:rsidR="00335D6D" w:rsidRPr="00911398">
        <w:t>.</w:t>
      </w:r>
    </w:p>
    <w:p w14:paraId="0D4AAFF3" w14:textId="77777777" w:rsidR="001D1CA8" w:rsidRPr="00911398" w:rsidRDefault="00A06B06" w:rsidP="00A06B06">
      <w:pPr>
        <w:pStyle w:val="SOFinalBulletsCoded2-3Letters"/>
      </w:pPr>
      <w:r w:rsidRPr="00911398">
        <w:t>E2</w:t>
      </w:r>
      <w:r w:rsidRPr="00911398">
        <w:tab/>
        <w:t>C</w:t>
      </w:r>
      <w:r w:rsidR="001D1CA8" w:rsidRPr="00911398">
        <w:t>oherence in structure and sequence</w:t>
      </w:r>
    </w:p>
    <w:p w14:paraId="054CC570" w14:textId="77777777" w:rsidR="001D1CA8" w:rsidRPr="00911398" w:rsidRDefault="00A06B06" w:rsidP="00A06B06">
      <w:pPr>
        <w:pStyle w:val="SOFinalBulletsIndentedbelow2-3"/>
      </w:pPr>
      <w:r w:rsidRPr="00911398">
        <w:t>organi</w:t>
      </w:r>
      <w:r w:rsidR="00357B1B" w:rsidRPr="00911398">
        <w:t>s</w:t>
      </w:r>
      <w:r w:rsidRPr="00911398">
        <w:t>ation of information and</w:t>
      </w:r>
      <w:r w:rsidR="001D1CA8" w:rsidRPr="00911398">
        <w:t xml:space="preserve"> ideas</w:t>
      </w:r>
    </w:p>
    <w:p w14:paraId="6D3F0A17" w14:textId="77777777" w:rsidR="001D1CA8" w:rsidRPr="00911398" w:rsidRDefault="001D1CA8" w:rsidP="00A06B06">
      <w:pPr>
        <w:pStyle w:val="SOFinalBulletsIndentedbelow2-3"/>
      </w:pPr>
      <w:r w:rsidRPr="00911398">
        <w:t>use of the conventions of text types</w:t>
      </w:r>
      <w:r w:rsidR="00A06B06" w:rsidRPr="00911398">
        <w:t>.</w:t>
      </w:r>
    </w:p>
    <w:p w14:paraId="2672FB3C" w14:textId="77777777" w:rsidR="001D1CA8" w:rsidRPr="00911398" w:rsidRDefault="00A06B06" w:rsidP="00A06B06">
      <w:pPr>
        <w:pStyle w:val="SOFinalBulletsCoded2-3Letters"/>
      </w:pPr>
      <w:r w:rsidRPr="00911398">
        <w:t>E3</w:t>
      </w:r>
      <w:r w:rsidRPr="00911398">
        <w:tab/>
        <w:t>C</w:t>
      </w:r>
      <w:r w:rsidR="001D1CA8" w:rsidRPr="00911398">
        <w:t>apacity to interact and maintain a conversation</w:t>
      </w:r>
    </w:p>
    <w:p w14:paraId="241CEF69" w14:textId="77777777" w:rsidR="00A06B06" w:rsidRPr="00911398" w:rsidRDefault="00A06B06" w:rsidP="00A06B06">
      <w:pPr>
        <w:pStyle w:val="SOFinalBulletsIndentedbelow2-3"/>
      </w:pPr>
      <w:r w:rsidRPr="00911398">
        <w:t>interaction on topics (i.e. relating to interlocutor, interest in the topic)</w:t>
      </w:r>
    </w:p>
    <w:p w14:paraId="051954FB" w14:textId="77777777" w:rsidR="001D1CA8" w:rsidRPr="00911398" w:rsidRDefault="00A06B06" w:rsidP="00A06B06">
      <w:pPr>
        <w:pStyle w:val="SOFinalBulletsIndentedbelow2-3"/>
      </w:pPr>
      <w:r w:rsidRPr="00911398">
        <w:t xml:space="preserve">use of </w:t>
      </w:r>
      <w:r w:rsidR="001D1CA8" w:rsidRPr="00911398">
        <w:t>communication strategies (i.e. comprehension, responding to cue</w:t>
      </w:r>
      <w:r w:rsidR="00357B1B" w:rsidRPr="00911398">
        <w:t>s</w:t>
      </w:r>
      <w:r w:rsidRPr="00911398">
        <w:t>)</w:t>
      </w:r>
    </w:p>
    <w:p w14:paraId="37DDDFC0" w14:textId="77777777" w:rsidR="00A06B06" w:rsidRPr="00911398" w:rsidRDefault="00A06B06" w:rsidP="00A06B06">
      <w:pPr>
        <w:pStyle w:val="SOFinalBulletsIndentedbelow2-3"/>
      </w:pPr>
      <w:r w:rsidRPr="00911398">
        <w:t>fluency of responses</w:t>
      </w:r>
      <w:r w:rsidR="00357B1B" w:rsidRPr="00911398">
        <w:t>.</w:t>
      </w:r>
    </w:p>
    <w:p w14:paraId="55DD95ED" w14:textId="77777777" w:rsidR="001D1CA8" w:rsidRPr="006200AA" w:rsidRDefault="001D1CA8" w:rsidP="006200AA">
      <w:pPr>
        <w:pStyle w:val="SOFinalHead3"/>
      </w:pPr>
      <w:r w:rsidRPr="006200AA">
        <w:t>Interpretation and Reflection</w:t>
      </w:r>
    </w:p>
    <w:p w14:paraId="30CD8262" w14:textId="77777777" w:rsidR="001D1CA8" w:rsidRPr="00911398" w:rsidRDefault="001D1CA8" w:rsidP="001D1CA8">
      <w:pPr>
        <w:pStyle w:val="SOFinalBodyText"/>
      </w:pPr>
      <w:r w:rsidRPr="00911398">
        <w:t>The specific features are</w:t>
      </w:r>
      <w:r w:rsidR="00357B1B" w:rsidRPr="00911398">
        <w:t xml:space="preserve"> as follows</w:t>
      </w:r>
      <w:r w:rsidRPr="00911398">
        <w:t>:</w:t>
      </w:r>
    </w:p>
    <w:p w14:paraId="570FC8E9" w14:textId="77777777" w:rsidR="001D1CA8" w:rsidRPr="00911398" w:rsidRDefault="00F832D6" w:rsidP="00F832D6">
      <w:pPr>
        <w:pStyle w:val="SOFinalBulletsCoded2-3Letters"/>
      </w:pPr>
      <w:r w:rsidRPr="00911398">
        <w:t>IR1</w:t>
      </w:r>
      <w:r w:rsidRPr="00911398">
        <w:tab/>
        <w:t>I</w:t>
      </w:r>
      <w:r w:rsidR="001D1CA8" w:rsidRPr="00911398">
        <w:t>nterpretation of meaning in texts</w:t>
      </w:r>
      <w:r w:rsidR="007F167F" w:rsidRPr="00911398">
        <w:t>, by identifying and explaining</w:t>
      </w:r>
    </w:p>
    <w:p w14:paraId="139B6E49" w14:textId="77777777" w:rsidR="001D1CA8" w:rsidRPr="00911398" w:rsidRDefault="001D1CA8" w:rsidP="00172A8B">
      <w:pPr>
        <w:pStyle w:val="SOFinalBulletsIndentedbelow2-3"/>
      </w:pPr>
      <w:r w:rsidRPr="00911398">
        <w:t>the content (general and specific information)</w:t>
      </w:r>
    </w:p>
    <w:p w14:paraId="4CE29F9D" w14:textId="77777777" w:rsidR="001D1CA8" w:rsidRPr="00911398" w:rsidRDefault="001D1CA8" w:rsidP="00172A8B">
      <w:pPr>
        <w:pStyle w:val="SOFinalBulletsIndentedbelow2-3"/>
      </w:pPr>
      <w:r w:rsidRPr="00911398">
        <w:t>the context, purpose, and audience of the text</w:t>
      </w:r>
    </w:p>
    <w:p w14:paraId="2D12339C" w14:textId="77777777" w:rsidR="001D1CA8" w:rsidRPr="00911398" w:rsidRDefault="00172A8B" w:rsidP="00172A8B">
      <w:pPr>
        <w:pStyle w:val="SOFinalBulletsIndentedbelow2-3"/>
      </w:pPr>
      <w:r w:rsidRPr="00911398">
        <w:t xml:space="preserve">concepts, </w:t>
      </w:r>
      <w:r w:rsidR="001D1CA8" w:rsidRPr="00911398">
        <w:t>perspectives</w:t>
      </w:r>
      <w:r w:rsidRPr="00911398">
        <w:t>, and ideas</w:t>
      </w:r>
      <w:r w:rsidR="001D1CA8" w:rsidRPr="00911398">
        <w:t xml:space="preserve"> represented in the text</w:t>
      </w:r>
      <w:r w:rsidRPr="00911398">
        <w:t>.</w:t>
      </w:r>
    </w:p>
    <w:p w14:paraId="2E52BEE4" w14:textId="77777777" w:rsidR="001D1CA8" w:rsidRPr="00911398" w:rsidRDefault="00172A8B" w:rsidP="00EF39B6">
      <w:pPr>
        <w:pStyle w:val="SOFinalBulletsCoded2-3Letters"/>
        <w:keepNext/>
      </w:pPr>
      <w:r w:rsidRPr="00911398">
        <w:t>IR2</w:t>
      </w:r>
      <w:r w:rsidRPr="00911398">
        <w:tab/>
        <w:t>A</w:t>
      </w:r>
      <w:r w:rsidR="001D1CA8" w:rsidRPr="00911398">
        <w:t>nalysis of the language in texts</w:t>
      </w:r>
    </w:p>
    <w:p w14:paraId="3771F4CA" w14:textId="77777777" w:rsidR="001D1CA8" w:rsidRPr="00911398" w:rsidRDefault="001D1CA8" w:rsidP="00EF39B6">
      <w:pPr>
        <w:pStyle w:val="SOFinalBulletsIndentedbelow2-3"/>
        <w:keepNext/>
      </w:pPr>
      <w:r w:rsidRPr="00911398">
        <w:t xml:space="preserve">linguistic and cultural </w:t>
      </w:r>
      <w:r w:rsidR="007F167F" w:rsidRPr="00911398">
        <w:t>features (</w:t>
      </w:r>
      <w:r w:rsidRPr="00911398">
        <w:t>e.</w:t>
      </w:r>
      <w:r w:rsidR="007F167F" w:rsidRPr="00911398">
        <w:t>g.</w:t>
      </w:r>
      <w:r w:rsidRPr="00911398">
        <w:t xml:space="preserve"> word choice, expressions, idiom)</w:t>
      </w:r>
    </w:p>
    <w:p w14:paraId="29C8B98F" w14:textId="77777777" w:rsidR="001D1CA8" w:rsidRPr="00911398" w:rsidRDefault="001D1CA8" w:rsidP="00BC52EB">
      <w:pPr>
        <w:pStyle w:val="SOFinalBulletsIndentedbelow2-3"/>
      </w:pPr>
      <w:r w:rsidRPr="00911398">
        <w:t>stylistic features (</w:t>
      </w:r>
      <w:r w:rsidR="00BC52EB" w:rsidRPr="00911398">
        <w:t>e.g.</w:t>
      </w:r>
      <w:r w:rsidRPr="00911398">
        <w:t xml:space="preserve"> tone, register, phrasing and repetition, textual features and organisation)</w:t>
      </w:r>
      <w:r w:rsidR="00172A8B" w:rsidRPr="00911398">
        <w:t>.</w:t>
      </w:r>
    </w:p>
    <w:p w14:paraId="14836411" w14:textId="77777777" w:rsidR="003B4F51" w:rsidRDefault="003B4F51">
      <w:pPr>
        <w:rPr>
          <w:rFonts w:ascii="Roboto Light" w:eastAsia="MS Mincho" w:hAnsi="Roboto Light" w:cs="Arial"/>
          <w:color w:val="000000"/>
          <w:lang w:val="en-US" w:eastAsia="en-US"/>
        </w:rPr>
      </w:pPr>
      <w:r>
        <w:br w:type="page"/>
      </w:r>
    </w:p>
    <w:p w14:paraId="0FA28DBC" w14:textId="77777777" w:rsidR="001D1CA8" w:rsidRPr="00911398" w:rsidRDefault="00172A8B" w:rsidP="00172A8B">
      <w:pPr>
        <w:pStyle w:val="SOFinalBulletsCoded2-3Letters"/>
      </w:pPr>
      <w:r w:rsidRPr="00911398">
        <w:lastRenderedPageBreak/>
        <w:t>IR3</w:t>
      </w:r>
      <w:r w:rsidRPr="00911398">
        <w:tab/>
        <w:t>R</w:t>
      </w:r>
      <w:r w:rsidR="001D1CA8" w:rsidRPr="00911398">
        <w:t>eflection</w:t>
      </w:r>
    </w:p>
    <w:p w14:paraId="6A24298E" w14:textId="77777777" w:rsidR="001D1CA8" w:rsidRPr="00911398" w:rsidRDefault="001D1CA8" w:rsidP="00172A8B">
      <w:pPr>
        <w:pStyle w:val="SOFinalBulletsIndentedbelow2-3"/>
      </w:pPr>
      <w:r w:rsidRPr="00911398">
        <w:t>reflection on how cultures, values, beliefs, practices, and ideas are represented or expressed in texts</w:t>
      </w:r>
    </w:p>
    <w:p w14:paraId="085B18A3" w14:textId="77777777" w:rsidR="001D1CA8" w:rsidRPr="00911398" w:rsidRDefault="0004338B" w:rsidP="00172A8B">
      <w:pPr>
        <w:pStyle w:val="SOFinalBulletsIndentedbelow2-3"/>
      </w:pPr>
      <w:r w:rsidRPr="00911398">
        <w:t>reflection on</w:t>
      </w:r>
      <w:r w:rsidR="001D1CA8" w:rsidRPr="00911398">
        <w:t xml:space="preserve"> own values, beliefs, practices, and ideas in relation to those represented or expressed in the texts studied</w:t>
      </w:r>
    </w:p>
    <w:p w14:paraId="29CCD5D8" w14:textId="77777777" w:rsidR="00CB7453" w:rsidRPr="00911398" w:rsidRDefault="001D1CA8" w:rsidP="00172A8B">
      <w:pPr>
        <w:pStyle w:val="SOFinalBulletsIndentedbelow2-3"/>
      </w:pPr>
      <w:r w:rsidRPr="00911398">
        <w:t>reflection on own learning.</w:t>
      </w:r>
    </w:p>
    <w:p w14:paraId="323494E3" w14:textId="77777777" w:rsidR="00165BA2" w:rsidRPr="00911398" w:rsidRDefault="00813541" w:rsidP="003B4F51">
      <w:pPr>
        <w:pStyle w:val="SOFinalHead2"/>
      </w:pPr>
      <w:bookmarkStart w:id="17" w:name="_Toc428446545"/>
      <w:r w:rsidRPr="00911398">
        <w:t xml:space="preserve">School </w:t>
      </w:r>
      <w:r w:rsidRPr="003B4F51">
        <w:t>Assessment</w:t>
      </w:r>
      <w:bookmarkEnd w:id="17"/>
    </w:p>
    <w:p w14:paraId="2640A501" w14:textId="77777777" w:rsidR="001F281F" w:rsidRPr="00911398" w:rsidRDefault="00603391" w:rsidP="003B4F51">
      <w:pPr>
        <w:pStyle w:val="SOFinalHead3AfterHead2"/>
      </w:pPr>
      <w:r w:rsidRPr="003B4F51">
        <w:t>Assessment</w:t>
      </w:r>
      <w:r w:rsidRPr="00911398">
        <w:t xml:space="preserve"> Type 1: </w:t>
      </w:r>
      <w:r w:rsidR="008203F2" w:rsidRPr="00911398">
        <w:t>Interaction</w:t>
      </w:r>
    </w:p>
    <w:p w14:paraId="1906D75B" w14:textId="77777777" w:rsidR="002D3432" w:rsidRPr="00911398" w:rsidRDefault="002D3432" w:rsidP="002D3432">
      <w:pPr>
        <w:pStyle w:val="SOFinalBodyText"/>
      </w:pPr>
      <w:r w:rsidRPr="00911398">
        <w:t xml:space="preserve">Students interact with others to exchange information, ideas, opinions, and experiences in spoken </w:t>
      </w:r>
      <w:r w:rsidR="004A2BE8" w:rsidRPr="00911398">
        <w:t>Arabic</w:t>
      </w:r>
      <w:r w:rsidRPr="00911398">
        <w:t>.</w:t>
      </w:r>
    </w:p>
    <w:p w14:paraId="3680762E" w14:textId="77777777" w:rsidR="002D3432" w:rsidRPr="00911398" w:rsidRDefault="002D3432" w:rsidP="002D3432">
      <w:pPr>
        <w:pStyle w:val="SOFinalBodyText"/>
      </w:pPr>
      <w:r w:rsidRPr="00911398">
        <w:t xml:space="preserve">Students may participate in, for example, conversations, interviews, and discussions, or give multimodal presentations or talks to specific audiences and respond to questions in </w:t>
      </w:r>
      <w:r w:rsidR="004A2BE8" w:rsidRPr="00911398">
        <w:t>Arabic</w:t>
      </w:r>
      <w:r w:rsidRPr="00911398">
        <w:t>.</w:t>
      </w:r>
    </w:p>
    <w:p w14:paraId="79429E6C" w14:textId="77777777" w:rsidR="002D3432" w:rsidRPr="00911398" w:rsidRDefault="002D3432" w:rsidP="002D3432">
      <w:pPr>
        <w:pStyle w:val="SOFinalBodyText"/>
      </w:pPr>
      <w:r w:rsidRPr="00911398">
        <w:t>The design of the assessments should specify a context, purpose, and audience.</w:t>
      </w:r>
    </w:p>
    <w:p w14:paraId="0BC47BAA" w14:textId="77777777" w:rsidR="002D3432" w:rsidRPr="00911398" w:rsidRDefault="002D3432" w:rsidP="002D3432">
      <w:pPr>
        <w:pStyle w:val="SOFinalBodyText"/>
      </w:pPr>
      <w:r w:rsidRPr="00911398">
        <w:t>For this assessment type, students provide evidence of their learning primarily in relation to the following assessment design criteria:</w:t>
      </w:r>
    </w:p>
    <w:p w14:paraId="0BC8E7ED" w14:textId="77777777" w:rsidR="002D3432" w:rsidRPr="00911398" w:rsidRDefault="002D3432" w:rsidP="002478A4">
      <w:pPr>
        <w:pStyle w:val="SOFinalBullets"/>
      </w:pPr>
      <w:r w:rsidRPr="00911398">
        <w:t>ideas</w:t>
      </w:r>
    </w:p>
    <w:p w14:paraId="3576274B" w14:textId="77777777" w:rsidR="00960E91" w:rsidRPr="00911398" w:rsidRDefault="002D3432" w:rsidP="002478A4">
      <w:pPr>
        <w:pStyle w:val="SOFinalBullets"/>
      </w:pPr>
      <w:r w:rsidRPr="00911398">
        <w:t>expression.</w:t>
      </w:r>
    </w:p>
    <w:p w14:paraId="10CE4AEE" w14:textId="77777777" w:rsidR="001D1CA8" w:rsidRPr="00911398" w:rsidRDefault="007A227B" w:rsidP="003B4F51">
      <w:pPr>
        <w:pStyle w:val="SOFinalHead3"/>
      </w:pPr>
      <w:r w:rsidRPr="003B4F51">
        <w:t>Assessment</w:t>
      </w:r>
      <w:r w:rsidRPr="00911398">
        <w:t xml:space="preserve"> Type 2: Text Production</w:t>
      </w:r>
    </w:p>
    <w:p w14:paraId="551D4867" w14:textId="77777777" w:rsidR="007A227B" w:rsidRPr="00911398" w:rsidRDefault="007A227B" w:rsidP="007A227B">
      <w:pPr>
        <w:pStyle w:val="SOFinalBodyText"/>
      </w:pPr>
      <w:r w:rsidRPr="00911398">
        <w:t>Students create</w:t>
      </w:r>
      <w:r w:rsidR="00DD57F8" w:rsidRPr="00911398">
        <w:t xml:space="preserve"> a text</w:t>
      </w:r>
      <w:r w:rsidR="002915CC" w:rsidRPr="00911398">
        <w:t>,</w:t>
      </w:r>
      <w:r w:rsidRPr="00911398">
        <w:t xml:space="preserve"> in which they express ideas and/or information and/or opinions and/or feelings in written </w:t>
      </w:r>
      <w:r w:rsidR="004A2BE8" w:rsidRPr="00911398">
        <w:t>Arabic</w:t>
      </w:r>
      <w:r w:rsidRPr="00911398">
        <w:t>.</w:t>
      </w:r>
    </w:p>
    <w:p w14:paraId="5F6F7D3E" w14:textId="77777777" w:rsidR="007A227B" w:rsidRPr="00911398" w:rsidRDefault="007A227B" w:rsidP="004617B3">
      <w:pPr>
        <w:pStyle w:val="SOFinalBodyText"/>
      </w:pPr>
      <w:r w:rsidRPr="00911398">
        <w:t xml:space="preserve">This may include writing articles, emails, </w:t>
      </w:r>
      <w:r w:rsidR="0004338B" w:rsidRPr="00911398">
        <w:t xml:space="preserve">journal entries, messages, </w:t>
      </w:r>
      <w:r w:rsidRPr="00911398">
        <w:t>reports, reviews,</w:t>
      </w:r>
      <w:r w:rsidR="004617B3" w:rsidRPr="00911398">
        <w:t xml:space="preserve"> or </w:t>
      </w:r>
      <w:r w:rsidRPr="00911398">
        <w:t>stories, or responding to a stimulus such as a letter, email, article, advertisement, song, story, or film.</w:t>
      </w:r>
    </w:p>
    <w:p w14:paraId="5324ADF5" w14:textId="77777777" w:rsidR="007A227B" w:rsidRPr="00911398" w:rsidRDefault="007A227B" w:rsidP="007A227B">
      <w:pPr>
        <w:pStyle w:val="SOFinalBodyText"/>
      </w:pPr>
      <w:r w:rsidRPr="00911398">
        <w:t>The design of the assessments should specify:</w:t>
      </w:r>
    </w:p>
    <w:p w14:paraId="41326233" w14:textId="77777777" w:rsidR="007A227B" w:rsidRPr="00911398" w:rsidRDefault="007A227B" w:rsidP="002478A4">
      <w:pPr>
        <w:pStyle w:val="SOFinalBullets"/>
      </w:pPr>
      <w:r w:rsidRPr="00911398">
        <w:t>a context, purpose, and audience</w:t>
      </w:r>
    </w:p>
    <w:p w14:paraId="44EE2255" w14:textId="77777777" w:rsidR="007A227B" w:rsidRPr="00911398" w:rsidRDefault="007A227B" w:rsidP="002478A4">
      <w:pPr>
        <w:pStyle w:val="SOFinalBullets"/>
      </w:pPr>
      <w:r w:rsidRPr="00911398">
        <w:t>the text type for production</w:t>
      </w:r>
    </w:p>
    <w:p w14:paraId="7EA7EE9E" w14:textId="77777777" w:rsidR="007A227B" w:rsidRPr="00911398" w:rsidRDefault="007A227B" w:rsidP="002478A4">
      <w:pPr>
        <w:pStyle w:val="SOFinalBullets"/>
      </w:pPr>
      <w:r w:rsidRPr="00911398">
        <w:t>the kind of writing required (e.g. informative, imaginative, narrative, personal, persuasive, or descriptive).</w:t>
      </w:r>
    </w:p>
    <w:p w14:paraId="0B7A1824" w14:textId="77777777" w:rsidR="007A227B" w:rsidRPr="00911398" w:rsidRDefault="007A227B" w:rsidP="007320E7">
      <w:pPr>
        <w:pStyle w:val="SOFinalBodyText"/>
      </w:pPr>
      <w:r w:rsidRPr="00911398">
        <w:t>For this assessment type, students provide evidence of their learning primarily in relation to the following assessment design criteria:</w:t>
      </w:r>
    </w:p>
    <w:p w14:paraId="65FCD08D" w14:textId="77777777" w:rsidR="007A227B" w:rsidRPr="00911398" w:rsidRDefault="007A227B" w:rsidP="002478A4">
      <w:pPr>
        <w:pStyle w:val="SOFinalBullets"/>
      </w:pPr>
      <w:r w:rsidRPr="00911398">
        <w:t>ideas</w:t>
      </w:r>
    </w:p>
    <w:p w14:paraId="2ED9A942" w14:textId="77777777" w:rsidR="007A227B" w:rsidRPr="00911398" w:rsidRDefault="007A227B" w:rsidP="002478A4">
      <w:pPr>
        <w:pStyle w:val="SOFinalBullets"/>
      </w:pPr>
      <w:r w:rsidRPr="00911398">
        <w:t>expression.</w:t>
      </w:r>
    </w:p>
    <w:p w14:paraId="6F3F225D" w14:textId="77777777" w:rsidR="003A621D" w:rsidRPr="00911398" w:rsidRDefault="003A621D" w:rsidP="003B4F51">
      <w:pPr>
        <w:pStyle w:val="SOFinalHead3"/>
      </w:pPr>
      <w:r w:rsidRPr="003B4F51">
        <w:t>Assessment</w:t>
      </w:r>
      <w:r w:rsidRPr="00911398">
        <w:t xml:space="preserve"> Type 3: Text Analysis</w:t>
      </w:r>
    </w:p>
    <w:p w14:paraId="64163E5F" w14:textId="77777777" w:rsidR="003A621D" w:rsidRPr="00911398" w:rsidRDefault="003A621D" w:rsidP="003A621D">
      <w:pPr>
        <w:pStyle w:val="SOFinalBodyText"/>
      </w:pPr>
      <w:r w:rsidRPr="00911398">
        <w:t xml:space="preserve">Students analyse and interpret a text or texts that are in </w:t>
      </w:r>
      <w:r w:rsidR="004A2BE8" w:rsidRPr="00911398">
        <w:t>Arabic</w:t>
      </w:r>
      <w:r w:rsidRPr="00911398">
        <w:t xml:space="preserve"> with a response or responses in </w:t>
      </w:r>
      <w:r w:rsidR="004A2BE8" w:rsidRPr="00911398">
        <w:t>Arabic</w:t>
      </w:r>
      <w:r w:rsidRPr="00911398">
        <w:t xml:space="preserve"> and/or English.</w:t>
      </w:r>
    </w:p>
    <w:p w14:paraId="4463B4A1" w14:textId="77777777" w:rsidR="003A621D" w:rsidRPr="00911398" w:rsidRDefault="003A621D" w:rsidP="00B80C03">
      <w:pPr>
        <w:pStyle w:val="SOFinalBodyText"/>
      </w:pPr>
      <w:r w:rsidRPr="00911398">
        <w:t xml:space="preserve">Students analyse and interpret meaning and reflect on language use by responding to written, spoken, or multimodal texts in </w:t>
      </w:r>
      <w:r w:rsidR="004A2BE8" w:rsidRPr="00911398">
        <w:t>Arabic</w:t>
      </w:r>
      <w:r w:rsidRPr="00911398">
        <w:t xml:space="preserve">, for example, magazine and newspaper articles, </w:t>
      </w:r>
      <w:r w:rsidR="00B80C03" w:rsidRPr="00911398">
        <w:t>journal</w:t>
      </w:r>
      <w:r w:rsidRPr="00911398">
        <w:t xml:space="preserve"> entries, advertisements, brochures, reports, literary texts, blogs, conversations, interviews, announcements, t</w:t>
      </w:r>
      <w:r w:rsidR="00B80C03" w:rsidRPr="00911398">
        <w:t>alks, songs, speeches</w:t>
      </w:r>
      <w:r w:rsidRPr="00911398">
        <w:t>, podcasts, radio broadcasts,</w:t>
      </w:r>
      <w:r w:rsidR="00B80C03" w:rsidRPr="00911398">
        <w:t xml:space="preserve"> surveys,</w:t>
      </w:r>
      <w:r w:rsidRPr="00911398">
        <w:t xml:space="preserve"> and websites.</w:t>
      </w:r>
    </w:p>
    <w:p w14:paraId="40155077" w14:textId="77777777" w:rsidR="003B4F51" w:rsidRDefault="003B4F51">
      <w:pPr>
        <w:rPr>
          <w:rFonts w:ascii="Roboto Light" w:eastAsia="Times New Roman" w:hAnsi="Roboto Light"/>
          <w:color w:val="000000"/>
          <w:lang w:val="en-US" w:eastAsia="en-US"/>
        </w:rPr>
      </w:pPr>
      <w:r>
        <w:br w:type="page"/>
      </w:r>
    </w:p>
    <w:p w14:paraId="0CBCC61E" w14:textId="77777777" w:rsidR="003A621D" w:rsidRPr="00911398" w:rsidRDefault="003A621D" w:rsidP="00FC325D">
      <w:pPr>
        <w:pStyle w:val="SOFinalBodyText"/>
      </w:pPr>
      <w:r w:rsidRPr="00911398">
        <w:lastRenderedPageBreak/>
        <w:t>The design of the assessments should enable students</w:t>
      </w:r>
      <w:r w:rsidR="00A37A17" w:rsidRPr="00911398">
        <w:t xml:space="preserve"> to</w:t>
      </w:r>
      <w:r w:rsidRPr="00911398">
        <w:t>:</w:t>
      </w:r>
    </w:p>
    <w:p w14:paraId="41091B0E" w14:textId="77777777" w:rsidR="003A621D" w:rsidRPr="00911398" w:rsidRDefault="003A621D" w:rsidP="00F83064">
      <w:pPr>
        <w:pStyle w:val="SOFinalBullets"/>
      </w:pPr>
      <w:r w:rsidRPr="00911398">
        <w:t>interpret</w:t>
      </w:r>
      <w:r w:rsidR="00A5573F" w:rsidRPr="00911398">
        <w:t xml:space="preserve"> </w:t>
      </w:r>
      <w:r w:rsidRPr="00911398">
        <w:t xml:space="preserve">meaning in text(s), by </w:t>
      </w:r>
      <w:r w:rsidR="00A5573F" w:rsidRPr="00911398">
        <w:t>identifying and explaining</w:t>
      </w:r>
    </w:p>
    <w:p w14:paraId="155FBDBB" w14:textId="77777777" w:rsidR="003A621D" w:rsidRPr="00911398" w:rsidRDefault="003A621D" w:rsidP="00F83064">
      <w:pPr>
        <w:pStyle w:val="SOFinalBulletsIndented"/>
      </w:pPr>
      <w:r w:rsidRPr="00911398">
        <w:t>the content (general and specific information)</w:t>
      </w:r>
    </w:p>
    <w:p w14:paraId="14FE7A04" w14:textId="77777777" w:rsidR="003A621D" w:rsidRPr="00911398" w:rsidRDefault="003A621D" w:rsidP="00F83064">
      <w:pPr>
        <w:pStyle w:val="SOFinalBulletsIndented"/>
      </w:pPr>
      <w:r w:rsidRPr="00911398">
        <w:t>the context, purpose, and audience of the text</w:t>
      </w:r>
    </w:p>
    <w:p w14:paraId="019B9F15" w14:textId="77777777" w:rsidR="003A621D" w:rsidRPr="00911398" w:rsidRDefault="002B3981" w:rsidP="00F83064">
      <w:pPr>
        <w:pStyle w:val="SOFinalBulletsIndented"/>
      </w:pPr>
      <w:r w:rsidRPr="00911398">
        <w:t xml:space="preserve">concepts, </w:t>
      </w:r>
      <w:r w:rsidR="003A621D" w:rsidRPr="00911398">
        <w:t>perspectives</w:t>
      </w:r>
      <w:r w:rsidRPr="00911398">
        <w:t>, and ideas</w:t>
      </w:r>
      <w:r w:rsidR="003A621D" w:rsidRPr="00911398">
        <w:t xml:space="preserve"> represented in texts</w:t>
      </w:r>
    </w:p>
    <w:p w14:paraId="4A32A1E0" w14:textId="77777777" w:rsidR="003A621D" w:rsidRPr="00911398" w:rsidRDefault="003A621D" w:rsidP="00F83064">
      <w:pPr>
        <w:pStyle w:val="SOFinalBullets"/>
      </w:pPr>
      <w:r w:rsidRPr="00911398">
        <w:t>analys</w:t>
      </w:r>
      <w:r w:rsidR="00F8682A" w:rsidRPr="00911398">
        <w:t>e</w:t>
      </w:r>
      <w:r w:rsidRPr="00911398">
        <w:t xml:space="preserve"> the language in text(s) (e.g. tone, register, linguistic, cultural</w:t>
      </w:r>
      <w:r w:rsidR="00F8682A" w:rsidRPr="00911398">
        <w:t>,</w:t>
      </w:r>
      <w:r w:rsidRPr="00911398">
        <w:t xml:space="preserve"> and stylistic features)</w:t>
      </w:r>
    </w:p>
    <w:p w14:paraId="1378DF87" w14:textId="77777777" w:rsidR="003A621D" w:rsidRPr="00911398" w:rsidRDefault="00F8682A" w:rsidP="00F83064">
      <w:pPr>
        <w:pStyle w:val="SOFinalBullets"/>
      </w:pPr>
      <w:r w:rsidRPr="00911398">
        <w:t>reflect</w:t>
      </w:r>
      <w:r w:rsidR="003A621D" w:rsidRPr="00911398">
        <w:t xml:space="preserve"> on how cultures, values, beliefs, practices, and ideas are represented or expressed in text(s).</w:t>
      </w:r>
    </w:p>
    <w:p w14:paraId="1F23F21F" w14:textId="77777777" w:rsidR="003A621D" w:rsidRPr="00911398" w:rsidRDefault="003A621D" w:rsidP="00D72A7D">
      <w:pPr>
        <w:pStyle w:val="SOFinalBodyText"/>
      </w:pPr>
      <w:r w:rsidRPr="00911398">
        <w:t>When selecting texts for interpretation, teachers should take into consideration the processing demands placed on students, for example, the:</w:t>
      </w:r>
    </w:p>
    <w:p w14:paraId="410C4BF4" w14:textId="77777777" w:rsidR="003A621D" w:rsidRPr="00911398" w:rsidRDefault="003A621D" w:rsidP="002478A4">
      <w:pPr>
        <w:pStyle w:val="SOFinalBullets"/>
      </w:pPr>
      <w:r w:rsidRPr="00911398">
        <w:t>nature and complexity of ideas in the text</w:t>
      </w:r>
    </w:p>
    <w:p w14:paraId="0FCAAE6E" w14:textId="77777777" w:rsidR="003A621D" w:rsidRPr="00911398" w:rsidRDefault="003A621D" w:rsidP="002478A4">
      <w:pPr>
        <w:pStyle w:val="SOFinalBullets"/>
      </w:pPr>
      <w:r w:rsidRPr="00911398">
        <w:t>reading time required to access meaning in the text (based on the length of text and the processing demands of the writing system of the language).</w:t>
      </w:r>
    </w:p>
    <w:p w14:paraId="6D925CD1" w14:textId="77777777" w:rsidR="003A621D" w:rsidRPr="00911398" w:rsidRDefault="003A621D" w:rsidP="00D72A7D">
      <w:pPr>
        <w:pStyle w:val="SOFinalBodyText"/>
      </w:pPr>
      <w:r w:rsidRPr="00911398">
        <w:t xml:space="preserve">For this assessment type, students </w:t>
      </w:r>
      <w:r w:rsidR="002B3981" w:rsidRPr="00911398">
        <w:t>provide</w:t>
      </w:r>
      <w:r w:rsidRPr="00911398">
        <w:t xml:space="preserve"> evidence of </w:t>
      </w:r>
      <w:r w:rsidR="002B3981" w:rsidRPr="00911398">
        <w:t xml:space="preserve">their </w:t>
      </w:r>
      <w:r w:rsidRPr="00911398">
        <w:t>learning</w:t>
      </w:r>
      <w:r w:rsidR="002B3981" w:rsidRPr="00911398">
        <w:t xml:space="preserve"> primarily</w:t>
      </w:r>
      <w:r w:rsidRPr="00911398">
        <w:t xml:space="preserve"> in relation to the following assessment design criteria:</w:t>
      </w:r>
    </w:p>
    <w:p w14:paraId="22FFBA3C" w14:textId="77777777" w:rsidR="002478A4" w:rsidRPr="00911398" w:rsidRDefault="00D72A7D" w:rsidP="002478A4">
      <w:pPr>
        <w:pStyle w:val="SOFinalBullets"/>
      </w:pPr>
      <w:r w:rsidRPr="00911398">
        <w:t>expression</w:t>
      </w:r>
    </w:p>
    <w:p w14:paraId="47985076" w14:textId="77777777" w:rsidR="007A227B" w:rsidRPr="00911398" w:rsidRDefault="00D72A7D" w:rsidP="002478A4">
      <w:pPr>
        <w:pStyle w:val="SOFinalBullets"/>
      </w:pPr>
      <w:r w:rsidRPr="00911398">
        <w:t>interpretation and reflection.</w:t>
      </w:r>
    </w:p>
    <w:p w14:paraId="39538F57" w14:textId="77777777" w:rsidR="002B3981" w:rsidRPr="00911398" w:rsidRDefault="002B3981" w:rsidP="003B4F51">
      <w:pPr>
        <w:pStyle w:val="SOFinalHead3"/>
      </w:pPr>
      <w:r w:rsidRPr="003B4F51">
        <w:t>Assessment</w:t>
      </w:r>
      <w:r w:rsidRPr="00911398">
        <w:t xml:space="preserve"> Type 4: Investigation</w:t>
      </w:r>
    </w:p>
    <w:p w14:paraId="55AED997" w14:textId="77777777" w:rsidR="002B3981" w:rsidRPr="00911398" w:rsidRDefault="002B3981" w:rsidP="002B3981">
      <w:pPr>
        <w:pStyle w:val="SOFinalBodyText"/>
      </w:pPr>
      <w:r w:rsidRPr="00911398">
        <w:t xml:space="preserve">Students undertake an investigation demonstrating research and personal reflection on a cultural or social aspect or issue of a topic or subtopic associated with ‘The </w:t>
      </w:r>
      <w:r w:rsidR="004A2BE8" w:rsidRPr="00911398">
        <w:t>Arabic</w:t>
      </w:r>
      <w:r w:rsidRPr="00911398">
        <w:t xml:space="preserve">-speaking Communities’ or ‘The Changing World’ themes. The aspect or issue for research may be chosen by negotiation with, or at the direction of, the teacher. Students </w:t>
      </w:r>
      <w:r w:rsidR="00B20FBF" w:rsidRPr="00911398">
        <w:t>should</w:t>
      </w:r>
      <w:r w:rsidRPr="00911398">
        <w:t xml:space="preserve"> complete both assessments for the investigation:</w:t>
      </w:r>
    </w:p>
    <w:p w14:paraId="2FDE5FA8" w14:textId="77777777" w:rsidR="002B3981" w:rsidRPr="00911398" w:rsidRDefault="002B3981" w:rsidP="00437E95">
      <w:pPr>
        <w:pStyle w:val="SOFinalBullets"/>
      </w:pPr>
      <w:r w:rsidRPr="00911398">
        <w:t>an oral</w:t>
      </w:r>
      <w:r w:rsidR="002915CC" w:rsidRPr="00911398">
        <w:t>,</w:t>
      </w:r>
      <w:r w:rsidRPr="00911398">
        <w:t xml:space="preserve"> written</w:t>
      </w:r>
      <w:r w:rsidR="002915CC" w:rsidRPr="00911398">
        <w:t>,</w:t>
      </w:r>
      <w:r w:rsidRPr="00911398">
        <w:t xml:space="preserve"> or multimodal response in </w:t>
      </w:r>
      <w:r w:rsidR="004A2BE8" w:rsidRPr="00911398">
        <w:t>Arabic</w:t>
      </w:r>
      <w:r w:rsidR="00437E95" w:rsidRPr="00911398">
        <w:t xml:space="preserve"> (e.g. a report, article</w:t>
      </w:r>
      <w:r w:rsidRPr="00911398">
        <w:t>,</w:t>
      </w:r>
      <w:r w:rsidR="00437E95" w:rsidRPr="00911398">
        <w:t xml:space="preserve"> journal entry,</w:t>
      </w:r>
      <w:r w:rsidRPr="00911398">
        <w:t xml:space="preserve"> presentation, </w:t>
      </w:r>
      <w:r w:rsidR="00437E95" w:rsidRPr="00911398">
        <w:t>or talk</w:t>
      </w:r>
      <w:r w:rsidR="00B22454" w:rsidRPr="00911398">
        <w:t>)</w:t>
      </w:r>
    </w:p>
    <w:p w14:paraId="010875CB" w14:textId="77777777" w:rsidR="002B3981" w:rsidRPr="00911398" w:rsidRDefault="002B3981" w:rsidP="002478A4">
      <w:pPr>
        <w:pStyle w:val="SOFinalBullets"/>
      </w:pPr>
      <w:r w:rsidRPr="00911398">
        <w:t>a reflective response in English.</w:t>
      </w:r>
    </w:p>
    <w:p w14:paraId="3C9BA458" w14:textId="77777777" w:rsidR="002B3981" w:rsidRPr="003B4F51" w:rsidRDefault="002B3981" w:rsidP="003B4F51">
      <w:pPr>
        <w:pStyle w:val="SOFinalHead5"/>
      </w:pPr>
      <w:r w:rsidRPr="003B4F51">
        <w:t>An Oral</w:t>
      </w:r>
      <w:r w:rsidR="00D452A0" w:rsidRPr="003B4F51">
        <w:t>,</w:t>
      </w:r>
      <w:r w:rsidRPr="003B4F51">
        <w:t xml:space="preserve"> Written</w:t>
      </w:r>
      <w:r w:rsidR="00D452A0" w:rsidRPr="003B4F51">
        <w:t>,</w:t>
      </w:r>
      <w:r w:rsidRPr="003B4F51">
        <w:t xml:space="preserve"> or Multimodal Response in </w:t>
      </w:r>
      <w:r w:rsidR="004A2BE8" w:rsidRPr="003B4F51">
        <w:t>Arabic</w:t>
      </w:r>
    </w:p>
    <w:p w14:paraId="39FC9545" w14:textId="77777777" w:rsidR="002B3981" w:rsidRPr="00911398" w:rsidRDefault="002B3981" w:rsidP="002B3981">
      <w:pPr>
        <w:pStyle w:val="SOFinalBodyText"/>
      </w:pPr>
      <w:r w:rsidRPr="00911398">
        <w:t>Students:</w:t>
      </w:r>
    </w:p>
    <w:p w14:paraId="29F73A14" w14:textId="77777777" w:rsidR="002B3981" w:rsidRPr="00911398" w:rsidRDefault="002B3981" w:rsidP="002478A4">
      <w:pPr>
        <w:pStyle w:val="SOFinalBullets"/>
      </w:pPr>
      <w:r w:rsidRPr="00911398">
        <w:t xml:space="preserve">interact with people to exchange information, ideas, opinions, and experiences in spoken </w:t>
      </w:r>
      <w:r w:rsidR="004A2BE8" w:rsidRPr="00911398">
        <w:t>Arabic</w:t>
      </w:r>
      <w:r w:rsidRPr="00911398">
        <w:t xml:space="preserve">. Students may give a multimodal presentation, talk, or speech to a specific audience and respond to questions </w:t>
      </w:r>
    </w:p>
    <w:p w14:paraId="0C7BEC15" w14:textId="77777777" w:rsidR="002B3981" w:rsidRPr="003B4F51" w:rsidRDefault="002B3981" w:rsidP="003B4F51">
      <w:pPr>
        <w:pStyle w:val="SOFinalBodyTextItalicBeforeBullet"/>
      </w:pPr>
      <w:r w:rsidRPr="003B4F51">
        <w:t>or</w:t>
      </w:r>
    </w:p>
    <w:p w14:paraId="091C9ACE" w14:textId="77777777" w:rsidR="002B3981" w:rsidRPr="00911398" w:rsidRDefault="002B3981" w:rsidP="002478A4">
      <w:pPr>
        <w:pStyle w:val="SOFinalBullets"/>
      </w:pPr>
      <w:r w:rsidRPr="00911398">
        <w:t>create a text</w:t>
      </w:r>
      <w:r w:rsidR="002915CC" w:rsidRPr="00911398">
        <w:t>,</w:t>
      </w:r>
      <w:r w:rsidRPr="00911398">
        <w:t xml:space="preserve"> in which they express ideas, information, and opinions about their investigation in written </w:t>
      </w:r>
      <w:r w:rsidR="004A2BE8" w:rsidRPr="00911398">
        <w:t>Arabic</w:t>
      </w:r>
      <w:r w:rsidRPr="00911398">
        <w:t xml:space="preserve">. This may include, for </w:t>
      </w:r>
      <w:r w:rsidR="00437E95" w:rsidRPr="00911398">
        <w:t>example, writing articles, letters</w:t>
      </w:r>
      <w:r w:rsidRPr="00911398">
        <w:t>, or reports.</w:t>
      </w:r>
    </w:p>
    <w:p w14:paraId="296B74A7" w14:textId="77777777" w:rsidR="002B3981" w:rsidRPr="00911398" w:rsidRDefault="002B3981" w:rsidP="002B3981">
      <w:pPr>
        <w:pStyle w:val="SOFinalBodyText"/>
      </w:pPr>
      <w:r w:rsidRPr="00911398">
        <w:t>The design of the assessment(s) should specify a context, purpose, and audience. The design of an assessment requiring a written response should specify the text type for production and the specific kind of writing required (e.g. informative, imaginative, narrative, personal, persuasive, evaluative, or descriptive).</w:t>
      </w:r>
    </w:p>
    <w:p w14:paraId="1A66FDC4" w14:textId="77777777" w:rsidR="002B3981" w:rsidRPr="00911398" w:rsidRDefault="002B3981" w:rsidP="003B4F51">
      <w:pPr>
        <w:pStyle w:val="SOFinalHead5"/>
      </w:pPr>
      <w:r w:rsidRPr="00911398">
        <w:t xml:space="preserve">A </w:t>
      </w:r>
      <w:r w:rsidRPr="003B4F51">
        <w:t>Reflective</w:t>
      </w:r>
      <w:r w:rsidRPr="00911398">
        <w:t xml:space="preserve"> Response in English</w:t>
      </w:r>
    </w:p>
    <w:p w14:paraId="7C220C89" w14:textId="77777777" w:rsidR="002B3981" w:rsidRPr="00911398" w:rsidRDefault="002B3981" w:rsidP="002B3981">
      <w:pPr>
        <w:pStyle w:val="SOFinalBodyText"/>
      </w:pPr>
      <w:r w:rsidRPr="00911398">
        <w:t>Students reflect on their experience in undertaking the investigation in English.</w:t>
      </w:r>
    </w:p>
    <w:p w14:paraId="4147D6C9" w14:textId="77777777" w:rsidR="002B3981" w:rsidRPr="00911398" w:rsidRDefault="002B3981" w:rsidP="002B3981">
      <w:pPr>
        <w:pStyle w:val="SOFinalBodyText"/>
      </w:pPr>
      <w:r w:rsidRPr="00911398">
        <w:t>Students may reflect on, for example:</w:t>
      </w:r>
    </w:p>
    <w:p w14:paraId="7C07AFF6" w14:textId="77777777" w:rsidR="002B3981" w:rsidRPr="003B4F51" w:rsidRDefault="002B3981" w:rsidP="003B4F51">
      <w:pPr>
        <w:pStyle w:val="SOFinalBullets"/>
      </w:pPr>
      <w:r w:rsidRPr="00911398">
        <w:t xml:space="preserve">learning </w:t>
      </w:r>
      <w:r w:rsidRPr="003B4F51">
        <w:t>that was new, surprising, challenging</w:t>
      </w:r>
    </w:p>
    <w:p w14:paraId="4DF6737E" w14:textId="77777777" w:rsidR="002B3981" w:rsidRPr="003B4F51" w:rsidRDefault="002B3981" w:rsidP="003B4F51">
      <w:pPr>
        <w:pStyle w:val="SOFinalBullets"/>
      </w:pPr>
      <w:r w:rsidRPr="003B4F51">
        <w:t>how the learning may have changed their thinking</w:t>
      </w:r>
    </w:p>
    <w:p w14:paraId="02B97DD2" w14:textId="77777777" w:rsidR="002B3981" w:rsidRPr="00911398" w:rsidRDefault="002B3981" w:rsidP="003B4F51">
      <w:pPr>
        <w:pStyle w:val="SOFinalBullets"/>
      </w:pPr>
      <w:r w:rsidRPr="003B4F51">
        <w:t>how culture</w:t>
      </w:r>
      <w:r w:rsidR="00361229" w:rsidRPr="003B4F51">
        <w:t>s</w:t>
      </w:r>
      <w:r w:rsidRPr="003B4F51">
        <w:t>, values, beliefs, practices</w:t>
      </w:r>
      <w:r w:rsidRPr="00911398">
        <w:t>, and ideas are represented or expressed in the texts studied</w:t>
      </w:r>
    </w:p>
    <w:p w14:paraId="211C9AFC" w14:textId="77777777" w:rsidR="002B3981" w:rsidRPr="00911398" w:rsidRDefault="002B3981" w:rsidP="00611CCE">
      <w:pPr>
        <w:pStyle w:val="SOFinalBullets"/>
      </w:pPr>
      <w:r w:rsidRPr="00911398">
        <w:lastRenderedPageBreak/>
        <w:t>their own values, beliefs, practices, and ideas in relation to those represented or expressed in texts studied</w:t>
      </w:r>
    </w:p>
    <w:p w14:paraId="61728A24" w14:textId="77777777" w:rsidR="002B3981" w:rsidRPr="00911398" w:rsidRDefault="002B3981" w:rsidP="002478A4">
      <w:pPr>
        <w:pStyle w:val="SOFinalBullets"/>
      </w:pPr>
      <w:r w:rsidRPr="00911398">
        <w:t xml:space="preserve">how the investigation has increased their understanding of the </w:t>
      </w:r>
      <w:r w:rsidR="004A2BE8" w:rsidRPr="00911398">
        <w:t>Arabic</w:t>
      </w:r>
      <w:r w:rsidRPr="00911398">
        <w:t>-speaking communities</w:t>
      </w:r>
    </w:p>
    <w:p w14:paraId="022A7AB2" w14:textId="77777777" w:rsidR="002B3981" w:rsidRPr="00911398" w:rsidRDefault="002B3981" w:rsidP="00EB7CD8">
      <w:pPr>
        <w:pStyle w:val="SOFinalBullets"/>
      </w:pPr>
      <w:r w:rsidRPr="00911398">
        <w:t xml:space="preserve">how their learning in their investigation has </w:t>
      </w:r>
      <w:r w:rsidR="00361229" w:rsidRPr="00911398">
        <w:t>cont</w:t>
      </w:r>
      <w:r w:rsidR="006676F9" w:rsidRPr="00911398">
        <w:t>ributed to their understanding of themselves</w:t>
      </w:r>
      <w:r w:rsidRPr="00911398">
        <w:t xml:space="preserve"> (e.g.</w:t>
      </w:r>
      <w:r w:rsidR="00EB7CD8" w:rsidRPr="00911398">
        <w:t> </w:t>
      </w:r>
      <w:r w:rsidRPr="00911398">
        <w:t>identity, culture</w:t>
      </w:r>
      <w:r w:rsidR="00447467" w:rsidRPr="00911398">
        <w:t>(</w:t>
      </w:r>
      <w:r w:rsidR="00361229" w:rsidRPr="00911398">
        <w:t>s</w:t>
      </w:r>
      <w:r w:rsidR="00447467" w:rsidRPr="00911398">
        <w:t>)</w:t>
      </w:r>
      <w:r w:rsidRPr="00911398">
        <w:t>, values).</w:t>
      </w:r>
    </w:p>
    <w:p w14:paraId="32B1BC8E" w14:textId="77777777" w:rsidR="002B3981" w:rsidRPr="00911398" w:rsidRDefault="002B3981" w:rsidP="002B3981">
      <w:pPr>
        <w:pStyle w:val="SOFinalBodyText"/>
      </w:pPr>
      <w:r w:rsidRPr="00911398">
        <w:t>Students:</w:t>
      </w:r>
    </w:p>
    <w:p w14:paraId="679B6EC6" w14:textId="77777777" w:rsidR="002B3981" w:rsidRPr="00911398" w:rsidRDefault="002B3981" w:rsidP="007316E7">
      <w:pPr>
        <w:pStyle w:val="SOFinalBullets"/>
      </w:pPr>
      <w:r w:rsidRPr="00911398">
        <w:t>write a reflective response</w:t>
      </w:r>
      <w:r w:rsidR="00611CCE" w:rsidRPr="00911398">
        <w:t>, for example,</w:t>
      </w:r>
      <w:r w:rsidRPr="00911398">
        <w:t xml:space="preserve"> a reflective essay,</w:t>
      </w:r>
      <w:r w:rsidR="007316E7" w:rsidRPr="00911398">
        <w:t xml:space="preserve"> or</w:t>
      </w:r>
      <w:r w:rsidRPr="00911398">
        <w:t xml:space="preserve"> a personal j</w:t>
      </w:r>
      <w:r w:rsidR="00611CCE" w:rsidRPr="00911398">
        <w:t>ournal entry</w:t>
      </w:r>
    </w:p>
    <w:p w14:paraId="50F594F2" w14:textId="77777777" w:rsidR="002B3981" w:rsidRPr="00911398" w:rsidRDefault="002B3981" w:rsidP="003B4F51">
      <w:pPr>
        <w:pStyle w:val="SOFinalBodyTextItalicBeforeBullet"/>
      </w:pPr>
      <w:r w:rsidRPr="00911398">
        <w:t>or</w:t>
      </w:r>
    </w:p>
    <w:p w14:paraId="785FDAC8" w14:textId="77777777" w:rsidR="002B3981" w:rsidRPr="00911398" w:rsidRDefault="002B3981" w:rsidP="002478A4">
      <w:pPr>
        <w:pStyle w:val="SOFinalBullets"/>
      </w:pPr>
      <w:r w:rsidRPr="00911398">
        <w:t>give</w:t>
      </w:r>
      <w:r w:rsidR="00611CCE" w:rsidRPr="00911398">
        <w:t>, for example,</w:t>
      </w:r>
      <w:r w:rsidRPr="00911398">
        <w:t xml:space="preserve"> an oral presentation, talk,</w:t>
      </w:r>
      <w:r w:rsidR="00611CCE" w:rsidRPr="00911398">
        <w:t xml:space="preserve"> or</w:t>
      </w:r>
      <w:r w:rsidRPr="00911398">
        <w:t xml:space="preserve"> speech to a specific audience</w:t>
      </w:r>
    </w:p>
    <w:p w14:paraId="105926D1" w14:textId="77777777" w:rsidR="002B3981" w:rsidRPr="00911398" w:rsidRDefault="002B3981" w:rsidP="003B4F51">
      <w:pPr>
        <w:pStyle w:val="SOFinalBodyTextItalicBeforeBullet"/>
      </w:pPr>
      <w:r w:rsidRPr="00911398">
        <w:t>or</w:t>
      </w:r>
    </w:p>
    <w:p w14:paraId="4732D2A7" w14:textId="77777777" w:rsidR="002B3981" w:rsidRPr="00911398" w:rsidRDefault="002B3981" w:rsidP="002478A4">
      <w:pPr>
        <w:pStyle w:val="SOFinalBullets"/>
      </w:pPr>
      <w:r w:rsidRPr="00911398">
        <w:t>participate in a discussion (individual or round table).</w:t>
      </w:r>
    </w:p>
    <w:p w14:paraId="03C82963" w14:textId="77777777" w:rsidR="002B3981" w:rsidRPr="00911398" w:rsidRDefault="002B3981" w:rsidP="003B4F51">
      <w:pPr>
        <w:pStyle w:val="SOFinalBodyTextExtraSpace-AssTypeONLY"/>
      </w:pPr>
      <w:r w:rsidRPr="00911398">
        <w:t xml:space="preserve">For this assessment type, students </w:t>
      </w:r>
      <w:r w:rsidR="00AB6EAE" w:rsidRPr="00911398">
        <w:t>provide</w:t>
      </w:r>
      <w:r w:rsidRPr="00911398">
        <w:t xml:space="preserve"> evidence of </w:t>
      </w:r>
      <w:r w:rsidR="00AB6EAE" w:rsidRPr="00911398">
        <w:t xml:space="preserve">their </w:t>
      </w:r>
      <w:r w:rsidRPr="00911398">
        <w:t>learning in relation to the following assessment design criteria:</w:t>
      </w:r>
    </w:p>
    <w:p w14:paraId="30E870D7" w14:textId="77777777" w:rsidR="002B3981" w:rsidRPr="00911398" w:rsidRDefault="002B3981" w:rsidP="002478A4">
      <w:pPr>
        <w:pStyle w:val="SOFinalBullets"/>
      </w:pPr>
      <w:r w:rsidRPr="00911398">
        <w:t>ideas</w:t>
      </w:r>
    </w:p>
    <w:p w14:paraId="603DB295" w14:textId="77777777" w:rsidR="002B3981" w:rsidRPr="00911398" w:rsidRDefault="002B3981" w:rsidP="002478A4">
      <w:pPr>
        <w:pStyle w:val="SOFinalBullets"/>
      </w:pPr>
      <w:r w:rsidRPr="00911398">
        <w:t>expression</w:t>
      </w:r>
    </w:p>
    <w:p w14:paraId="39F8ED19" w14:textId="77777777" w:rsidR="002B3981" w:rsidRPr="00911398" w:rsidRDefault="002B3981" w:rsidP="002478A4">
      <w:pPr>
        <w:pStyle w:val="SOFinalBullets"/>
      </w:pPr>
      <w:r w:rsidRPr="00911398">
        <w:t>interpretation and reflection.</w:t>
      </w:r>
    </w:p>
    <w:p w14:paraId="1DACB24C" w14:textId="77777777" w:rsidR="004A2B5B" w:rsidRPr="00911398" w:rsidRDefault="00813541" w:rsidP="003B4F51">
      <w:pPr>
        <w:pStyle w:val="SOFinalHead2"/>
      </w:pPr>
      <w:bookmarkStart w:id="18" w:name="_Toc428446546"/>
      <w:r w:rsidRPr="003B4F51">
        <w:t>Performance</w:t>
      </w:r>
      <w:r w:rsidRPr="00911398">
        <w:t xml:space="preserve"> Standards</w:t>
      </w:r>
      <w:bookmarkEnd w:id="18"/>
    </w:p>
    <w:p w14:paraId="0540DBC3" w14:textId="77777777" w:rsidR="009A1F53" w:rsidRPr="003B4F51" w:rsidRDefault="009A1F53" w:rsidP="003B4F51">
      <w:pPr>
        <w:pStyle w:val="SOFinalBodyText"/>
      </w:pPr>
      <w:r w:rsidRPr="00911398">
        <w:t xml:space="preserve">The </w:t>
      </w:r>
      <w:r w:rsidRPr="003B4F51">
        <w:t>performance standards describe five levels of achievement, A to E.</w:t>
      </w:r>
    </w:p>
    <w:p w14:paraId="243B8CA0" w14:textId="77777777" w:rsidR="009A1F53" w:rsidRPr="003B4F51" w:rsidRDefault="009A1F53" w:rsidP="003B4F51">
      <w:pPr>
        <w:pStyle w:val="SOFinalBodyText"/>
      </w:pPr>
      <w:r w:rsidRPr="003B4F51">
        <w:t>Each level of achievement describes the knowledge, skills, and understanding that teachers refer to in deciding how well a student has demonstrated his or her learning on the basis of the evidence provided.</w:t>
      </w:r>
    </w:p>
    <w:p w14:paraId="1B8EA63A" w14:textId="77777777" w:rsidR="009A1F53" w:rsidRPr="003B4F51" w:rsidRDefault="009A1F53" w:rsidP="003B4F51">
      <w:pPr>
        <w:pStyle w:val="SOFinalBodyText"/>
      </w:pPr>
      <w:r w:rsidRPr="003B4F51">
        <w:t>During the teaching and learning program the teacher gives students feedback on their learning, with reference to the performance standards.</w:t>
      </w:r>
    </w:p>
    <w:p w14:paraId="4A8BB937" w14:textId="77777777" w:rsidR="009A1F53" w:rsidRPr="003B4F51" w:rsidRDefault="009A1F53" w:rsidP="003B4F51">
      <w:pPr>
        <w:pStyle w:val="SOFinalBodyText"/>
      </w:pPr>
      <w:r w:rsidRPr="003B4F51">
        <w:t>At the student’s completion of study of a subject, the teacher makes a decision about the quality of the student’s learning by:</w:t>
      </w:r>
    </w:p>
    <w:p w14:paraId="6D4D4B05" w14:textId="77777777" w:rsidR="009A1F53" w:rsidRPr="00911398" w:rsidRDefault="009A1F53" w:rsidP="009A1F53">
      <w:pPr>
        <w:pStyle w:val="SOFinalBullets"/>
      </w:pPr>
      <w:r w:rsidRPr="00911398">
        <w:t>referring to the performance standards</w:t>
      </w:r>
    </w:p>
    <w:p w14:paraId="4943E911" w14:textId="77777777" w:rsidR="009A1F53" w:rsidRPr="00911398" w:rsidRDefault="009A1F53" w:rsidP="009A1F53">
      <w:pPr>
        <w:pStyle w:val="SOFinalBullets"/>
      </w:pPr>
      <w:r w:rsidRPr="00911398">
        <w:t>taking into account the weighting of each assessment type</w:t>
      </w:r>
    </w:p>
    <w:p w14:paraId="4D50FA88" w14:textId="77777777" w:rsidR="00CB7453" w:rsidRPr="00911398" w:rsidRDefault="009A1F53" w:rsidP="009A1F53">
      <w:pPr>
        <w:pStyle w:val="SOFinalBullets"/>
      </w:pPr>
      <w:r w:rsidRPr="00911398">
        <w:t>assigning a subject grade between A and E.</w:t>
      </w:r>
    </w:p>
    <w:p w14:paraId="36A80694" w14:textId="77777777" w:rsidR="00A57593" w:rsidRPr="003B4F51" w:rsidRDefault="00A57593" w:rsidP="003B4F51">
      <w:pPr>
        <w:pStyle w:val="SOFinalBodyText"/>
      </w:pPr>
      <w:r w:rsidRPr="003B4F51">
        <w:t>Teachers can use a SACE Board school assessment grade calculator to help them to assign the subject grade. The calculator is available on the SACE website (www.sace.sa.edu.au).</w:t>
      </w:r>
    </w:p>
    <w:p w14:paraId="67112711" w14:textId="77777777" w:rsidR="008E3F44" w:rsidRPr="003B4F51" w:rsidRDefault="00911087" w:rsidP="003B4F51">
      <w:pPr>
        <w:pStyle w:val="SOFinalBodyText"/>
      </w:pPr>
      <w:r w:rsidRPr="003B4F51">
        <w:t>A generic set of performance standards have been developed for languages at continuers level.</w:t>
      </w:r>
    </w:p>
    <w:p w14:paraId="1814A613" w14:textId="77777777" w:rsidR="00911087" w:rsidRPr="003B4F51" w:rsidRDefault="00911087" w:rsidP="003B4F51">
      <w:pPr>
        <w:pStyle w:val="SOFinalBodyText"/>
      </w:pPr>
      <w:r w:rsidRPr="003B4F51">
        <w:t>The complexity of language and ideas in texts selected for interpretation, and the complexity of ideas that students exchange and express when interacting and creating texts, will vary between languages. The complexity of language and ideas is based on, for example, the nature of the writing system and the linguistic and cultural distance of the language from English.</w:t>
      </w:r>
    </w:p>
    <w:p w14:paraId="6B33D3C8" w14:textId="77777777" w:rsidR="0076778C" w:rsidRPr="00911398" w:rsidRDefault="0076778C" w:rsidP="0076778C">
      <w:pPr>
        <w:pStyle w:val="SOFinalBodyText"/>
      </w:pPr>
    </w:p>
    <w:p w14:paraId="4C119D4D" w14:textId="77777777" w:rsidR="00A94A4E" w:rsidRPr="00911398" w:rsidRDefault="00A94A4E" w:rsidP="0076778C">
      <w:pPr>
        <w:pStyle w:val="SOFinalBodyText"/>
        <w:sectPr w:rsidR="00A94A4E" w:rsidRPr="00911398" w:rsidSect="00354C28">
          <w:headerReference w:type="even" r:id="rId51"/>
          <w:headerReference w:type="default" r:id="rId52"/>
          <w:footerReference w:type="even" r:id="rId53"/>
          <w:footerReference w:type="default" r:id="rId54"/>
          <w:headerReference w:type="first" r:id="rId55"/>
          <w:footerReference w:type="first" r:id="rId56"/>
          <w:pgSz w:w="11901" w:h="16857" w:code="210"/>
          <w:pgMar w:top="1418" w:right="1418" w:bottom="1418" w:left="1418" w:header="1134" w:footer="567" w:gutter="0"/>
          <w:cols w:space="708"/>
          <w:titlePg/>
          <w:docGrid w:linePitch="360"/>
        </w:sectPr>
      </w:pPr>
    </w:p>
    <w:p w14:paraId="5ACC7F9E" w14:textId="77777777" w:rsidR="001F281F" w:rsidRPr="003B4F51" w:rsidRDefault="002C5777" w:rsidP="003B4F51">
      <w:pPr>
        <w:pStyle w:val="SOFinalHead3PerformanceTable"/>
      </w:pPr>
      <w:r w:rsidRPr="003B4F51">
        <w:lastRenderedPageBreak/>
        <w:t xml:space="preserve">Performance Standards for </w:t>
      </w:r>
      <w:r w:rsidR="00AE3273" w:rsidRPr="003B4F51">
        <w:t xml:space="preserve">Stage 1 </w:t>
      </w:r>
      <w:r w:rsidR="00B90B51" w:rsidRPr="003B4F51">
        <w:t>Interstate</w:t>
      </w:r>
      <w:r w:rsidR="009C0D71" w:rsidRPr="003B4F51">
        <w:t xml:space="preserve"> Assessed </w:t>
      </w:r>
      <w:r w:rsidR="00B90B51" w:rsidRPr="003B4F51">
        <w:t>Arabic</w:t>
      </w:r>
      <w:r w:rsidR="009C0D71" w:rsidRPr="003B4F51">
        <w:t xml:space="preserve"> at Continuers Level</w:t>
      </w:r>
    </w:p>
    <w:tbl>
      <w:tblPr>
        <w:tblStyle w:val="SOFinalPerformanceTable"/>
        <w:tblW w:w="13721" w:type="dxa"/>
        <w:tblLook w:val="01E0" w:firstRow="1" w:lastRow="1" w:firstColumn="1" w:lastColumn="1" w:noHBand="0" w:noVBand="0"/>
        <w:tblCaption w:val="Performance Standards for Stage 1 Interstate Assessed Arabic at Continuers Level"/>
      </w:tblPr>
      <w:tblGrid>
        <w:gridCol w:w="397"/>
        <w:gridCol w:w="3331"/>
        <w:gridCol w:w="3331"/>
        <w:gridCol w:w="3331"/>
        <w:gridCol w:w="3331"/>
      </w:tblGrid>
      <w:tr w:rsidR="003E4991" w:rsidRPr="00911398" w14:paraId="78355735" w14:textId="77777777" w:rsidTr="00353B66">
        <w:trPr>
          <w:trHeight w:hRule="exact" w:val="340"/>
          <w:tblHeader/>
        </w:trPr>
        <w:tc>
          <w:tcPr>
            <w:tcW w:w="397" w:type="dxa"/>
            <w:tcBorders>
              <w:bottom w:val="single" w:sz="2" w:space="0" w:color="auto"/>
              <w:right w:val="nil"/>
            </w:tcBorders>
            <w:shd w:val="clear" w:color="auto" w:fill="595959" w:themeFill="text1" w:themeFillTint="A6"/>
            <w:tcMar>
              <w:bottom w:w="0" w:type="dxa"/>
            </w:tcMar>
            <w:vAlign w:val="center"/>
          </w:tcPr>
          <w:p w14:paraId="7248B8C5" w14:textId="77777777" w:rsidR="0029365B" w:rsidRDefault="00E74785" w:rsidP="00724C2B">
            <w:pPr>
              <w:rPr>
                <w:rFonts w:ascii="Roboto Light" w:hAnsi="Roboto Light"/>
              </w:rPr>
            </w:pPr>
            <w:bookmarkStart w:id="19" w:name="Title_1"/>
            <w:r w:rsidRPr="00911398">
              <w:rPr>
                <w:rFonts w:ascii="Roboto Light" w:hAnsi="Roboto Light"/>
                <w:color w:val="595959" w:themeColor="text1" w:themeTint="A6"/>
              </w:rPr>
              <w:t>-</w:t>
            </w:r>
            <w:bookmarkEnd w:id="19"/>
          </w:p>
          <w:p w14:paraId="6AE55EBE" w14:textId="77777777" w:rsidR="0029365B" w:rsidRPr="0029365B" w:rsidRDefault="0029365B" w:rsidP="0029365B">
            <w:pPr>
              <w:rPr>
                <w:rFonts w:ascii="Roboto Light" w:hAnsi="Roboto Light"/>
              </w:rPr>
            </w:pPr>
          </w:p>
          <w:p w14:paraId="7C707E8E" w14:textId="77777777" w:rsidR="0029365B" w:rsidRPr="0029365B" w:rsidRDefault="0029365B" w:rsidP="0029365B">
            <w:pPr>
              <w:rPr>
                <w:rFonts w:ascii="Roboto Light" w:hAnsi="Roboto Light"/>
              </w:rPr>
            </w:pPr>
          </w:p>
          <w:p w14:paraId="02B3FE35" w14:textId="77777777" w:rsidR="0029365B" w:rsidRPr="0029365B" w:rsidRDefault="0029365B" w:rsidP="0029365B">
            <w:pPr>
              <w:rPr>
                <w:rFonts w:ascii="Roboto Light" w:hAnsi="Roboto Light"/>
              </w:rPr>
            </w:pPr>
          </w:p>
          <w:p w14:paraId="4E2BEB07" w14:textId="77777777" w:rsidR="0029365B" w:rsidRPr="0029365B" w:rsidRDefault="0029365B" w:rsidP="0029365B">
            <w:pPr>
              <w:rPr>
                <w:rFonts w:ascii="Roboto Light" w:hAnsi="Roboto Light"/>
              </w:rPr>
            </w:pPr>
          </w:p>
          <w:p w14:paraId="05E45918" w14:textId="77777777" w:rsidR="0029365B" w:rsidRPr="0029365B" w:rsidRDefault="0029365B" w:rsidP="0029365B">
            <w:pPr>
              <w:rPr>
                <w:rFonts w:ascii="Roboto Light" w:hAnsi="Roboto Light"/>
              </w:rPr>
            </w:pPr>
          </w:p>
          <w:p w14:paraId="243AA744" w14:textId="77777777" w:rsidR="0029365B" w:rsidRPr="0029365B" w:rsidRDefault="0029365B" w:rsidP="0029365B">
            <w:pPr>
              <w:rPr>
                <w:rFonts w:ascii="Roboto Light" w:hAnsi="Roboto Light"/>
              </w:rPr>
            </w:pPr>
          </w:p>
          <w:p w14:paraId="792FA25B" w14:textId="77777777" w:rsidR="0029365B" w:rsidRPr="0029365B" w:rsidRDefault="0029365B" w:rsidP="0029365B">
            <w:pPr>
              <w:rPr>
                <w:rFonts w:ascii="Roboto Light" w:hAnsi="Roboto Light"/>
              </w:rPr>
            </w:pPr>
          </w:p>
          <w:p w14:paraId="33748847" w14:textId="77777777" w:rsidR="0029365B" w:rsidRPr="0029365B" w:rsidRDefault="0029365B" w:rsidP="0029365B">
            <w:pPr>
              <w:rPr>
                <w:rFonts w:ascii="Roboto Light" w:hAnsi="Roboto Light"/>
              </w:rPr>
            </w:pPr>
          </w:p>
          <w:p w14:paraId="189CD227" w14:textId="77777777" w:rsidR="0029365B" w:rsidRPr="0029365B" w:rsidRDefault="0029365B" w:rsidP="0029365B">
            <w:pPr>
              <w:rPr>
                <w:rFonts w:ascii="Roboto Light" w:hAnsi="Roboto Light"/>
              </w:rPr>
            </w:pPr>
          </w:p>
          <w:p w14:paraId="5336EB26" w14:textId="77777777" w:rsidR="0029365B" w:rsidRPr="0029365B" w:rsidRDefault="0029365B" w:rsidP="0029365B">
            <w:pPr>
              <w:rPr>
                <w:rFonts w:ascii="Roboto Light" w:hAnsi="Roboto Light"/>
              </w:rPr>
            </w:pPr>
          </w:p>
          <w:p w14:paraId="7CE7E77E" w14:textId="77777777" w:rsidR="0029365B" w:rsidRPr="0029365B" w:rsidRDefault="0029365B" w:rsidP="0029365B">
            <w:pPr>
              <w:rPr>
                <w:rFonts w:ascii="Roboto Light" w:hAnsi="Roboto Light"/>
              </w:rPr>
            </w:pPr>
          </w:p>
          <w:p w14:paraId="67A8D30B" w14:textId="77777777" w:rsidR="0029365B" w:rsidRPr="0029365B" w:rsidRDefault="0029365B" w:rsidP="0029365B">
            <w:pPr>
              <w:rPr>
                <w:rFonts w:ascii="Roboto Light" w:hAnsi="Roboto Light"/>
              </w:rPr>
            </w:pPr>
          </w:p>
          <w:p w14:paraId="52B53A04" w14:textId="77777777" w:rsidR="0029365B" w:rsidRPr="0029365B" w:rsidRDefault="0029365B" w:rsidP="0029365B">
            <w:pPr>
              <w:rPr>
                <w:rFonts w:ascii="Roboto Light" w:hAnsi="Roboto Light"/>
              </w:rPr>
            </w:pPr>
          </w:p>
          <w:p w14:paraId="0D7F904F" w14:textId="77777777" w:rsidR="0029365B" w:rsidRPr="0029365B" w:rsidRDefault="0029365B" w:rsidP="0029365B">
            <w:pPr>
              <w:rPr>
                <w:rFonts w:ascii="Roboto Light" w:hAnsi="Roboto Light"/>
              </w:rPr>
            </w:pPr>
          </w:p>
          <w:p w14:paraId="71CFECE8" w14:textId="77777777" w:rsidR="0029365B" w:rsidRPr="0029365B" w:rsidRDefault="0029365B" w:rsidP="0029365B">
            <w:pPr>
              <w:rPr>
                <w:rFonts w:ascii="Roboto Light" w:hAnsi="Roboto Light"/>
              </w:rPr>
            </w:pPr>
          </w:p>
          <w:p w14:paraId="50C061B0" w14:textId="77777777" w:rsidR="0029365B" w:rsidRPr="0029365B" w:rsidRDefault="0029365B" w:rsidP="0029365B">
            <w:pPr>
              <w:rPr>
                <w:rFonts w:ascii="Roboto Light" w:hAnsi="Roboto Light"/>
              </w:rPr>
            </w:pPr>
          </w:p>
          <w:p w14:paraId="7F707BDE" w14:textId="77777777" w:rsidR="0029365B" w:rsidRPr="0029365B" w:rsidRDefault="0029365B" w:rsidP="0029365B">
            <w:pPr>
              <w:rPr>
                <w:rFonts w:ascii="Roboto Light" w:hAnsi="Roboto Light"/>
              </w:rPr>
            </w:pPr>
          </w:p>
          <w:p w14:paraId="194CF92C" w14:textId="77777777" w:rsidR="0029365B" w:rsidRPr="0029365B" w:rsidRDefault="0029365B" w:rsidP="0029365B">
            <w:pPr>
              <w:rPr>
                <w:rFonts w:ascii="Roboto Light" w:hAnsi="Roboto Light"/>
              </w:rPr>
            </w:pPr>
          </w:p>
          <w:p w14:paraId="38FFDAD6" w14:textId="77777777" w:rsidR="0029365B" w:rsidRPr="0029365B" w:rsidRDefault="0029365B" w:rsidP="0029365B">
            <w:pPr>
              <w:rPr>
                <w:rFonts w:ascii="Roboto Light" w:hAnsi="Roboto Light"/>
              </w:rPr>
            </w:pPr>
          </w:p>
          <w:p w14:paraId="4A7B1304" w14:textId="77777777" w:rsidR="0029365B" w:rsidRPr="0029365B" w:rsidRDefault="0029365B" w:rsidP="0029365B">
            <w:pPr>
              <w:rPr>
                <w:rFonts w:ascii="Roboto Light" w:hAnsi="Roboto Light"/>
              </w:rPr>
            </w:pPr>
          </w:p>
          <w:p w14:paraId="6E956108" w14:textId="77777777" w:rsidR="0029365B" w:rsidRPr="0029365B" w:rsidRDefault="0029365B" w:rsidP="0029365B">
            <w:pPr>
              <w:rPr>
                <w:rFonts w:ascii="Roboto Light" w:hAnsi="Roboto Light"/>
              </w:rPr>
            </w:pPr>
          </w:p>
          <w:p w14:paraId="73B87547" w14:textId="77777777" w:rsidR="0029365B" w:rsidRPr="0029365B" w:rsidRDefault="0029365B" w:rsidP="0029365B">
            <w:pPr>
              <w:rPr>
                <w:rFonts w:ascii="Roboto Light" w:hAnsi="Roboto Light"/>
              </w:rPr>
            </w:pPr>
          </w:p>
          <w:p w14:paraId="06780AED" w14:textId="77777777" w:rsidR="0029365B" w:rsidRPr="0029365B" w:rsidRDefault="0029365B" w:rsidP="0029365B">
            <w:pPr>
              <w:rPr>
                <w:rFonts w:ascii="Roboto Light" w:hAnsi="Roboto Light"/>
              </w:rPr>
            </w:pPr>
          </w:p>
          <w:p w14:paraId="4647C964" w14:textId="77777777" w:rsidR="0029365B" w:rsidRPr="0029365B" w:rsidRDefault="0029365B" w:rsidP="0029365B">
            <w:pPr>
              <w:rPr>
                <w:rFonts w:ascii="Roboto Light" w:hAnsi="Roboto Light"/>
              </w:rPr>
            </w:pPr>
          </w:p>
          <w:p w14:paraId="4B05CA02" w14:textId="77777777" w:rsidR="0029365B" w:rsidRPr="0029365B" w:rsidRDefault="0029365B" w:rsidP="0029365B">
            <w:pPr>
              <w:rPr>
                <w:rFonts w:ascii="Roboto Light" w:hAnsi="Roboto Light"/>
              </w:rPr>
            </w:pPr>
          </w:p>
          <w:p w14:paraId="38238FE9" w14:textId="77777777" w:rsidR="0029365B" w:rsidRPr="0029365B" w:rsidRDefault="0029365B" w:rsidP="0029365B">
            <w:pPr>
              <w:rPr>
                <w:rFonts w:ascii="Roboto Light" w:hAnsi="Roboto Light"/>
              </w:rPr>
            </w:pPr>
          </w:p>
          <w:p w14:paraId="4754A7AC" w14:textId="77777777" w:rsidR="0029365B" w:rsidRPr="0029365B" w:rsidRDefault="0029365B" w:rsidP="0029365B">
            <w:pPr>
              <w:rPr>
                <w:rFonts w:ascii="Roboto Light" w:hAnsi="Roboto Light"/>
              </w:rPr>
            </w:pPr>
          </w:p>
          <w:p w14:paraId="15B15D02" w14:textId="77777777" w:rsidR="0029365B" w:rsidRPr="0029365B" w:rsidRDefault="0029365B" w:rsidP="0029365B">
            <w:pPr>
              <w:rPr>
                <w:rFonts w:ascii="Roboto Light" w:hAnsi="Roboto Light"/>
              </w:rPr>
            </w:pPr>
          </w:p>
          <w:p w14:paraId="5049E24D" w14:textId="77777777" w:rsidR="0029365B" w:rsidRPr="0029365B" w:rsidRDefault="0029365B" w:rsidP="0029365B">
            <w:pPr>
              <w:rPr>
                <w:rFonts w:ascii="Roboto Light" w:hAnsi="Roboto Light"/>
              </w:rPr>
            </w:pPr>
          </w:p>
          <w:p w14:paraId="3D7B963D" w14:textId="77777777" w:rsidR="0029365B" w:rsidRPr="0029365B" w:rsidRDefault="0029365B" w:rsidP="0029365B">
            <w:pPr>
              <w:rPr>
                <w:rFonts w:ascii="Roboto Light" w:hAnsi="Roboto Light"/>
              </w:rPr>
            </w:pPr>
          </w:p>
          <w:p w14:paraId="493F7C13" w14:textId="77777777" w:rsidR="0029365B" w:rsidRPr="0029365B" w:rsidRDefault="0029365B" w:rsidP="0029365B">
            <w:pPr>
              <w:rPr>
                <w:rFonts w:ascii="Roboto Light" w:hAnsi="Roboto Light"/>
              </w:rPr>
            </w:pPr>
          </w:p>
          <w:p w14:paraId="2387BD8B" w14:textId="77777777" w:rsidR="0029365B" w:rsidRPr="0029365B" w:rsidRDefault="0029365B" w:rsidP="0029365B">
            <w:pPr>
              <w:rPr>
                <w:rFonts w:ascii="Roboto Light" w:hAnsi="Roboto Light"/>
              </w:rPr>
            </w:pPr>
          </w:p>
          <w:p w14:paraId="297F52C4" w14:textId="77777777" w:rsidR="0029365B" w:rsidRPr="0029365B" w:rsidRDefault="0029365B" w:rsidP="0029365B">
            <w:pPr>
              <w:rPr>
                <w:rFonts w:ascii="Roboto Light" w:hAnsi="Roboto Light"/>
              </w:rPr>
            </w:pPr>
          </w:p>
          <w:p w14:paraId="1496F7CE" w14:textId="77777777" w:rsidR="0029365B" w:rsidRPr="0029365B" w:rsidRDefault="0029365B" w:rsidP="0029365B">
            <w:pPr>
              <w:rPr>
                <w:rFonts w:ascii="Roboto Light" w:hAnsi="Roboto Light"/>
              </w:rPr>
            </w:pPr>
          </w:p>
          <w:p w14:paraId="7EAD6210" w14:textId="77777777" w:rsidR="0029365B" w:rsidRDefault="0029365B" w:rsidP="0029365B">
            <w:pPr>
              <w:rPr>
                <w:rFonts w:ascii="Roboto Light" w:hAnsi="Roboto Light"/>
              </w:rPr>
            </w:pPr>
          </w:p>
          <w:p w14:paraId="5C9803E9" w14:textId="77777777" w:rsidR="0029365B" w:rsidRPr="0029365B" w:rsidRDefault="0029365B" w:rsidP="0029365B">
            <w:pPr>
              <w:rPr>
                <w:rFonts w:ascii="Roboto Light" w:hAnsi="Roboto Light"/>
              </w:rPr>
            </w:pPr>
          </w:p>
          <w:p w14:paraId="4EDAE479" w14:textId="77777777" w:rsidR="003E4991" w:rsidRPr="0029365B" w:rsidRDefault="003E4991" w:rsidP="0029365B">
            <w:pPr>
              <w:rPr>
                <w:rFonts w:ascii="Roboto Light" w:hAnsi="Roboto Light"/>
              </w:rPr>
            </w:pPr>
          </w:p>
        </w:tc>
        <w:tc>
          <w:tcPr>
            <w:tcW w:w="3331" w:type="dxa"/>
            <w:tcBorders>
              <w:left w:val="nil"/>
            </w:tcBorders>
            <w:shd w:val="clear" w:color="auto" w:fill="595959" w:themeFill="text1" w:themeFillTint="A6"/>
            <w:tcMar>
              <w:bottom w:w="0" w:type="dxa"/>
            </w:tcMar>
            <w:vAlign w:val="center"/>
          </w:tcPr>
          <w:p w14:paraId="3E7BE633" w14:textId="77777777" w:rsidR="003E4991" w:rsidRPr="00E07BA4" w:rsidRDefault="003E4991" w:rsidP="00E07BA4">
            <w:pPr>
              <w:pStyle w:val="SOFinalPerformanceTableHead1"/>
            </w:pPr>
            <w:bookmarkStart w:id="20" w:name="ColumnTitle_Ideas_1"/>
            <w:r w:rsidRPr="00E07BA4">
              <w:t>Ideas</w:t>
            </w:r>
            <w:bookmarkEnd w:id="20"/>
          </w:p>
        </w:tc>
        <w:tc>
          <w:tcPr>
            <w:tcW w:w="6662" w:type="dxa"/>
            <w:gridSpan w:val="2"/>
            <w:shd w:val="clear" w:color="auto" w:fill="595959" w:themeFill="text1" w:themeFillTint="A6"/>
            <w:tcMar>
              <w:bottom w:w="0" w:type="dxa"/>
            </w:tcMar>
            <w:vAlign w:val="center"/>
          </w:tcPr>
          <w:p w14:paraId="323B101D" w14:textId="77777777" w:rsidR="003E4991" w:rsidRPr="00E07BA4" w:rsidRDefault="003E4991" w:rsidP="00E07BA4">
            <w:pPr>
              <w:pStyle w:val="SOFinalPerformanceTableHead1"/>
            </w:pPr>
            <w:bookmarkStart w:id="21" w:name="ColumnTitle_Expression_1"/>
            <w:r w:rsidRPr="00E07BA4">
              <w:t>Expression</w:t>
            </w:r>
            <w:bookmarkEnd w:id="21"/>
          </w:p>
        </w:tc>
        <w:tc>
          <w:tcPr>
            <w:tcW w:w="3331" w:type="dxa"/>
            <w:shd w:val="clear" w:color="auto" w:fill="595959" w:themeFill="text1" w:themeFillTint="A6"/>
            <w:tcMar>
              <w:bottom w:w="0" w:type="dxa"/>
            </w:tcMar>
            <w:vAlign w:val="center"/>
          </w:tcPr>
          <w:p w14:paraId="1EE5FD5B" w14:textId="77777777" w:rsidR="003E4991" w:rsidRPr="00E07BA4" w:rsidRDefault="003E4991" w:rsidP="00E07BA4">
            <w:pPr>
              <w:pStyle w:val="SOFinalPerformanceTableHead1"/>
            </w:pPr>
            <w:bookmarkStart w:id="22" w:name="ColumnTitle_Interpretation_Reflection_1"/>
            <w:r w:rsidRPr="00E07BA4">
              <w:t>Interpretation and Reflection</w:t>
            </w:r>
            <w:bookmarkEnd w:id="22"/>
          </w:p>
        </w:tc>
      </w:tr>
      <w:tr w:rsidR="0028295E" w:rsidRPr="00911398" w14:paraId="3A1EE3C2" w14:textId="77777777" w:rsidTr="00424104">
        <w:tc>
          <w:tcPr>
            <w:tcW w:w="397" w:type="dxa"/>
            <w:tcBorders>
              <w:right w:val="single" w:sz="2" w:space="0" w:color="auto"/>
            </w:tcBorders>
            <w:shd w:val="clear" w:color="auto" w:fill="D9D9D9" w:themeFill="background1" w:themeFillShade="D9"/>
          </w:tcPr>
          <w:p w14:paraId="315F9393" w14:textId="77777777" w:rsidR="0029365B" w:rsidRPr="008B2868" w:rsidRDefault="0028295E" w:rsidP="00F10397">
            <w:pPr>
              <w:pStyle w:val="SOFinalPerformanceTableLetters"/>
              <w:rPr>
                <w:b w:val="0"/>
              </w:rPr>
            </w:pPr>
            <w:bookmarkStart w:id="23" w:name="RowTitle_A_1"/>
            <w:r w:rsidRPr="008B2868">
              <w:rPr>
                <w:b w:val="0"/>
              </w:rPr>
              <w:t>A</w:t>
            </w:r>
            <w:bookmarkEnd w:id="23"/>
          </w:p>
          <w:p w14:paraId="3AAD4A0A" w14:textId="77777777" w:rsidR="0028295E" w:rsidRPr="0029365B" w:rsidRDefault="0028295E" w:rsidP="0029365B"/>
        </w:tc>
        <w:tc>
          <w:tcPr>
            <w:tcW w:w="3331" w:type="dxa"/>
            <w:tcBorders>
              <w:left w:val="single" w:sz="2" w:space="0" w:color="auto"/>
            </w:tcBorders>
          </w:tcPr>
          <w:p w14:paraId="24FE4118" w14:textId="77777777" w:rsidR="009C0D71" w:rsidRPr="00911398" w:rsidRDefault="009C0D71" w:rsidP="005F102C">
            <w:pPr>
              <w:pStyle w:val="SOFinalPerformanceTableTextItalic"/>
            </w:pPr>
            <w:r w:rsidRPr="00911398">
              <w:t>Relevance</w:t>
            </w:r>
          </w:p>
          <w:p w14:paraId="4913F8EE" w14:textId="77777777" w:rsidR="009C0D71" w:rsidRPr="00911398" w:rsidRDefault="009C0D71" w:rsidP="009C0D71">
            <w:pPr>
              <w:pStyle w:val="SOFinalPerformanceTableText"/>
            </w:pPr>
            <w:r w:rsidRPr="00911398">
              <w:t>Responses are consistently relevant to context, purpose, audience, and topic.</w:t>
            </w:r>
          </w:p>
          <w:p w14:paraId="1E4199AE" w14:textId="77777777" w:rsidR="009C0D71" w:rsidRPr="00911398" w:rsidRDefault="009C0D71" w:rsidP="00196C33">
            <w:pPr>
              <w:pStyle w:val="SOFinalPerformanceTableText"/>
            </w:pPr>
            <w:r w:rsidRPr="00911398">
              <w:t xml:space="preserve">Responses consistently </w:t>
            </w:r>
            <w:r w:rsidR="00196C33" w:rsidRPr="00911398">
              <w:t>convey</w:t>
            </w:r>
            <w:r w:rsidRPr="00911398">
              <w:t xml:space="preserve"> the appropriate detail, ideas, information, and opinions.</w:t>
            </w:r>
          </w:p>
          <w:p w14:paraId="55B16C2B" w14:textId="77777777" w:rsidR="009C0D71" w:rsidRPr="00911398" w:rsidRDefault="009C0D71" w:rsidP="009C0D71">
            <w:pPr>
              <w:pStyle w:val="SOFinalPerformanceTableText"/>
            </w:pPr>
            <w:r w:rsidRPr="00911398">
              <w:t xml:space="preserve">Responses successfully create the desired impact </w:t>
            </w:r>
            <w:r w:rsidR="003B46F4" w:rsidRPr="00911398">
              <w:t xml:space="preserve">and interest, </w:t>
            </w:r>
            <w:r w:rsidRPr="00911398">
              <w:t>and engage the audience.</w:t>
            </w:r>
          </w:p>
          <w:p w14:paraId="128FA429" w14:textId="77777777" w:rsidR="009C0D71" w:rsidRPr="00911398" w:rsidRDefault="009C0D71" w:rsidP="005F102C">
            <w:pPr>
              <w:pStyle w:val="SOFinalPerformanceTableTextItalic"/>
            </w:pPr>
            <w:r w:rsidRPr="00911398">
              <w:t>Depth of Treatment of Ideas, Information, or Opinions</w:t>
            </w:r>
          </w:p>
          <w:p w14:paraId="2B997A02" w14:textId="77777777" w:rsidR="00310FB6" w:rsidRPr="00911398" w:rsidRDefault="00BE53B0" w:rsidP="009C0D71">
            <w:pPr>
              <w:pStyle w:val="SOFinalPerformanceTableText"/>
            </w:pPr>
            <w:r w:rsidRPr="00911398">
              <w:t>D</w:t>
            </w:r>
            <w:r w:rsidR="009C0D71" w:rsidRPr="00911398">
              <w:t xml:space="preserve">epth and breadth in the treatment of </w:t>
            </w:r>
            <w:r w:rsidRPr="00911398">
              <w:t xml:space="preserve">ideas, information, or opinions on </w:t>
            </w:r>
            <w:r w:rsidR="009C0D71" w:rsidRPr="00911398">
              <w:t>familiar topics</w:t>
            </w:r>
            <w:r w:rsidR="00310FB6" w:rsidRPr="00911398">
              <w:t>.</w:t>
            </w:r>
          </w:p>
          <w:p w14:paraId="39EA72A6" w14:textId="77777777" w:rsidR="009C0D71" w:rsidRPr="00911398" w:rsidRDefault="00BE53B0" w:rsidP="009C0D71">
            <w:pPr>
              <w:pStyle w:val="SOFinalPerformanceTableText"/>
            </w:pPr>
            <w:r w:rsidRPr="00911398">
              <w:t>Effective elaboration of</w:t>
            </w:r>
            <w:r w:rsidR="009C0D71" w:rsidRPr="00911398">
              <w:t xml:space="preserve"> ideas and support </w:t>
            </w:r>
            <w:r w:rsidR="00310FB6" w:rsidRPr="00911398">
              <w:t xml:space="preserve">of </w:t>
            </w:r>
            <w:r w:rsidR="009C0D71" w:rsidRPr="00911398">
              <w:t>opinions.</w:t>
            </w:r>
          </w:p>
          <w:p w14:paraId="723D0E90" w14:textId="77777777" w:rsidR="0028295E" w:rsidRPr="00911398" w:rsidRDefault="009C0D71" w:rsidP="009C0D71">
            <w:pPr>
              <w:pStyle w:val="SOFinalPerformanceTableText"/>
            </w:pPr>
            <w:r w:rsidRPr="00911398">
              <w:t>Comprehensive evidence of planning and preparation.</w:t>
            </w:r>
          </w:p>
        </w:tc>
        <w:tc>
          <w:tcPr>
            <w:tcW w:w="3331" w:type="dxa"/>
            <w:tcBorders>
              <w:bottom w:val="single" w:sz="2" w:space="0" w:color="auto"/>
              <w:right w:val="nil"/>
            </w:tcBorders>
          </w:tcPr>
          <w:p w14:paraId="2B64965C" w14:textId="77777777" w:rsidR="009C0D71" w:rsidRPr="00911398" w:rsidRDefault="00E2701D" w:rsidP="005F102C">
            <w:pPr>
              <w:pStyle w:val="SOFinalPerformanceTableTextItalic"/>
            </w:pPr>
            <w:r w:rsidRPr="00911398">
              <w:rPr>
                <w:noProof/>
                <w:lang w:eastAsia="en-AU"/>
              </w:rPr>
              <mc:AlternateContent>
                <mc:Choice Requires="wps">
                  <w:drawing>
                    <wp:anchor distT="0" distB="0" distL="114300" distR="114300" simplePos="0" relativeHeight="251661824" behindDoc="0" locked="0" layoutInCell="1" allowOverlap="1" wp14:anchorId="2FC25731" wp14:editId="4D97B363">
                      <wp:simplePos x="0" y="0"/>
                      <wp:positionH relativeFrom="column">
                        <wp:posOffset>2056932</wp:posOffset>
                      </wp:positionH>
                      <wp:positionV relativeFrom="paragraph">
                        <wp:posOffset>6650</wp:posOffset>
                      </wp:positionV>
                      <wp:extent cx="0" cy="4167739"/>
                      <wp:effectExtent l="0" t="0" r="19050" b="0"/>
                      <wp:wrapNone/>
                      <wp:docPr id="16" name="AutoShape 39" descr="Dotted line separating the two columns under Express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67739"/>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BFDAD3" id="_x0000_t32" coordsize="21600,21600" o:spt="32" o:oned="t" path="m,l21600,21600e" filled="f">
                      <v:path arrowok="t" fillok="f" o:connecttype="none"/>
                      <o:lock v:ext="edit" shapetype="t"/>
                    </v:shapetype>
                    <v:shape id="AutoShape 39" o:spid="_x0000_s1026" type="#_x0000_t32" alt="Dotted line separating the two columns under Expression." style="position:absolute;margin-left:161.95pt;margin-top:.5pt;width:0;height:328.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" strokeweight=".5pt">
                      <v:stroke dashstyle="dashDot"/>
                    </v:shape>
                  </w:pict>
                </mc:Fallback>
              </mc:AlternateContent>
            </w:r>
            <w:r w:rsidR="009C0D71" w:rsidRPr="00911398">
              <w:t>Capacity to Convey Information Accurately and Appropriately</w:t>
            </w:r>
          </w:p>
          <w:p w14:paraId="4CE91E90" w14:textId="77777777" w:rsidR="009C0D71" w:rsidRPr="00911398" w:rsidRDefault="009C0D71" w:rsidP="009C0D71">
            <w:pPr>
              <w:pStyle w:val="SOFinalPerformanceTableText"/>
            </w:pPr>
            <w:r w:rsidRPr="00911398">
              <w:t>Familiar vocabulary and sentence structures are used with a high degree of accuracy in familiar contexts.</w:t>
            </w:r>
          </w:p>
          <w:p w14:paraId="26465DAB" w14:textId="77777777" w:rsidR="009C0D71" w:rsidRPr="00911398" w:rsidRDefault="009C0D71" w:rsidP="009C0D71">
            <w:pPr>
              <w:pStyle w:val="SOFinalPerformanceTableText"/>
            </w:pPr>
            <w:r w:rsidRPr="00911398">
              <w:t xml:space="preserve">Some errors when trying to </w:t>
            </w:r>
            <w:r w:rsidR="00021224" w:rsidRPr="00911398">
              <w:t>use</w:t>
            </w:r>
            <w:r w:rsidRPr="00911398">
              <w:t xml:space="preserve"> more complex structures, but errors do not usually impede meaning.</w:t>
            </w:r>
          </w:p>
          <w:p w14:paraId="74843D6A" w14:textId="77777777" w:rsidR="009C0D71" w:rsidRPr="00911398" w:rsidRDefault="009C0D71" w:rsidP="009C0D71">
            <w:pPr>
              <w:pStyle w:val="SOFinalPerformanceTableText"/>
            </w:pPr>
            <w:r w:rsidRPr="00911398">
              <w:t>Effective use of a range of cohesive devices to connect ideas.</w:t>
            </w:r>
          </w:p>
          <w:p w14:paraId="1034F29D" w14:textId="77777777" w:rsidR="009C0D71" w:rsidRPr="00911398" w:rsidRDefault="00E558F2" w:rsidP="009C0D71">
            <w:pPr>
              <w:pStyle w:val="SOFinalPerformanceTableText"/>
            </w:pPr>
            <w:r w:rsidRPr="00911398">
              <w:t xml:space="preserve">Expression consistently </w:t>
            </w:r>
            <w:r w:rsidR="009C0D71" w:rsidRPr="00911398">
              <w:t>appropriate to the cultural and social context</w:t>
            </w:r>
            <w:r w:rsidR="00DE76E9" w:rsidRPr="00911398">
              <w:t>.</w:t>
            </w:r>
          </w:p>
          <w:p w14:paraId="5A4C221D" w14:textId="77777777" w:rsidR="009C0D71" w:rsidRPr="00911398" w:rsidRDefault="009C0D71" w:rsidP="009C0D71">
            <w:pPr>
              <w:pStyle w:val="SOFinalPerformanceTableText"/>
            </w:pPr>
            <w:r w:rsidRPr="00911398">
              <w:t xml:space="preserve">Fluent expression and </w:t>
            </w:r>
            <w:r w:rsidR="00DE76E9" w:rsidRPr="00911398">
              <w:t>effective use of i</w:t>
            </w:r>
            <w:r w:rsidRPr="00911398">
              <w:t>ntonation and stress</w:t>
            </w:r>
            <w:r w:rsidR="00DE76E9" w:rsidRPr="00911398">
              <w:t>, with mostly accurate pronunciation</w:t>
            </w:r>
            <w:r w:rsidRPr="00911398">
              <w:t>.</w:t>
            </w:r>
          </w:p>
          <w:p w14:paraId="35C58B67" w14:textId="77777777" w:rsidR="009C0D71" w:rsidRPr="00911398" w:rsidRDefault="009C0D71" w:rsidP="005F102C">
            <w:pPr>
              <w:pStyle w:val="SOFinalPerformanceTableTextItalic"/>
            </w:pPr>
            <w:r w:rsidRPr="00911398">
              <w:t>Coherence in Structure and Sequence</w:t>
            </w:r>
          </w:p>
          <w:p w14:paraId="7681B23A" w14:textId="77777777" w:rsidR="009C0D71" w:rsidRPr="00911398" w:rsidRDefault="009C0D71" w:rsidP="009C0D71">
            <w:pPr>
              <w:pStyle w:val="SOFinalPerformanceTableText"/>
            </w:pPr>
            <w:r w:rsidRPr="00911398">
              <w:t>Information and ideas are organised logically and coherently.</w:t>
            </w:r>
          </w:p>
          <w:p w14:paraId="689F43AB" w14:textId="77777777" w:rsidR="0028295E" w:rsidRPr="00911398" w:rsidRDefault="009C0D71" w:rsidP="009C0D71">
            <w:pPr>
              <w:pStyle w:val="SOFinalPerformanceTableText"/>
            </w:pPr>
            <w:r w:rsidRPr="00911398">
              <w:t>Conventions of the text type are observed.</w:t>
            </w:r>
          </w:p>
        </w:tc>
        <w:tc>
          <w:tcPr>
            <w:tcW w:w="3331" w:type="dxa"/>
            <w:tcBorders>
              <w:left w:val="nil"/>
            </w:tcBorders>
          </w:tcPr>
          <w:p w14:paraId="40F3E6D7" w14:textId="77777777" w:rsidR="009C0D71" w:rsidRPr="00911398" w:rsidRDefault="009C0D71" w:rsidP="005F102C">
            <w:pPr>
              <w:pStyle w:val="SOFinalPerformanceTableTextItalic"/>
            </w:pPr>
            <w:r w:rsidRPr="00911398">
              <w:t>Capacity to Interact and Maintain a Conversation</w:t>
            </w:r>
          </w:p>
          <w:p w14:paraId="67EB9946" w14:textId="77777777" w:rsidR="00697B22" w:rsidRPr="00911398" w:rsidRDefault="009C0D71" w:rsidP="00697B22">
            <w:pPr>
              <w:pStyle w:val="SOFinalPerformanceTableText"/>
            </w:pPr>
            <w:r w:rsidRPr="00911398">
              <w:t>Interaction is sustained on familiar topics with minimal input from the interlocutor.</w:t>
            </w:r>
            <w:r w:rsidR="00697B22" w:rsidRPr="00911398">
              <w:t xml:space="preserve"> Interest and enthusiasm for the topic of conversation are conveyed highly effectively.</w:t>
            </w:r>
          </w:p>
          <w:p w14:paraId="54640418" w14:textId="77777777" w:rsidR="009C0D71" w:rsidRPr="00911398" w:rsidRDefault="009C0D71" w:rsidP="009C0D71">
            <w:pPr>
              <w:pStyle w:val="SOFinalPerformanceTableText"/>
            </w:pPr>
            <w:r w:rsidRPr="00911398">
              <w:t>Use of a number of communication strategies to maintain interaction (e.g. using new vocabulary encountered during interaction, asking for repetition, affirming, self-correcting).</w:t>
            </w:r>
          </w:p>
          <w:p w14:paraId="1BFDFB9D" w14:textId="77777777" w:rsidR="0028295E" w:rsidRPr="00911398" w:rsidRDefault="009C0D71" w:rsidP="009C0D71">
            <w:pPr>
              <w:pStyle w:val="SOFinalPerformanceTableText"/>
            </w:pPr>
            <w:r w:rsidRPr="00911398">
              <w:t>Responses to open-ended questions on familiar topics are quick, confident, and fluent. There may be some hesitation when dealing with unfamiliar topics.</w:t>
            </w:r>
          </w:p>
        </w:tc>
        <w:tc>
          <w:tcPr>
            <w:tcW w:w="3331" w:type="dxa"/>
          </w:tcPr>
          <w:p w14:paraId="79AA8947" w14:textId="77777777" w:rsidR="009C0D71" w:rsidRPr="00911398" w:rsidRDefault="009C0D71" w:rsidP="005F102C">
            <w:pPr>
              <w:pStyle w:val="SOFinalPerformanceTableTextItalic"/>
            </w:pPr>
            <w:r w:rsidRPr="00911398">
              <w:t>Interpretation of Meaning in Texts</w:t>
            </w:r>
          </w:p>
          <w:p w14:paraId="1E61616E" w14:textId="77777777" w:rsidR="009C0D71" w:rsidRPr="00911398" w:rsidRDefault="009C0D71" w:rsidP="009C0D71">
            <w:pPr>
              <w:pStyle w:val="SOFinalPerformanceTableText"/>
            </w:pPr>
            <w:r w:rsidRPr="00911398">
              <w:t>Thoughtful interpretation of texts containing familiar and unfamiliar language and content on a range of familiar topics.</w:t>
            </w:r>
          </w:p>
          <w:p w14:paraId="18E37D86" w14:textId="77777777" w:rsidR="009C0D71" w:rsidRPr="00911398" w:rsidRDefault="009C0D71" w:rsidP="009C0D71">
            <w:pPr>
              <w:pStyle w:val="SOFinalPerformanceTableText"/>
            </w:pPr>
            <w:r w:rsidRPr="00911398">
              <w:t>Conclusions are drawn about purpose, audience, message (argument) of the text, and justified with evidence from the text.</w:t>
            </w:r>
          </w:p>
          <w:p w14:paraId="6A5338DF" w14:textId="77777777" w:rsidR="00697B22" w:rsidRPr="00911398" w:rsidRDefault="00697B22" w:rsidP="00697B22">
            <w:pPr>
              <w:pStyle w:val="SOFinalPerformanceTableText"/>
            </w:pPr>
            <w:r w:rsidRPr="00911398">
              <w:t>Concepts, perspectives, and ideas represented in</w:t>
            </w:r>
            <w:r w:rsidR="00BB42A3" w:rsidRPr="00911398">
              <w:t xml:space="preserve"> the</w:t>
            </w:r>
            <w:r w:rsidRPr="00911398">
              <w:t xml:space="preserve"> text are identified and explained with clarity and insight.</w:t>
            </w:r>
          </w:p>
          <w:p w14:paraId="15B9AFE3" w14:textId="77777777" w:rsidR="009C0D71" w:rsidRPr="00911398" w:rsidRDefault="009C0D71" w:rsidP="005F102C">
            <w:pPr>
              <w:pStyle w:val="SOFinalPerformanceTableTextItalic"/>
            </w:pPr>
            <w:r w:rsidRPr="00911398">
              <w:t>Analysis of the Language in Texts</w:t>
            </w:r>
          </w:p>
          <w:p w14:paraId="0F9D4806" w14:textId="77777777" w:rsidR="009C0D71" w:rsidRPr="00911398" w:rsidRDefault="009C0D71" w:rsidP="00196C33">
            <w:pPr>
              <w:pStyle w:val="SOFinalPerformanceTableText"/>
            </w:pPr>
            <w:r w:rsidRPr="00911398">
              <w:t>The functions of particular linguistic and cultural features in the text</w:t>
            </w:r>
            <w:r w:rsidR="00D73488" w:rsidRPr="00911398">
              <w:t xml:space="preserve"> (e.g. idiom, word choice, expressions)</w:t>
            </w:r>
            <w:r w:rsidRPr="00911398">
              <w:t xml:space="preserve"> are </w:t>
            </w:r>
            <w:r w:rsidR="00D73488" w:rsidRPr="00911398">
              <w:t xml:space="preserve">identified and </w:t>
            </w:r>
            <w:r w:rsidRPr="00911398">
              <w:t>explained clearly.</w:t>
            </w:r>
          </w:p>
          <w:p w14:paraId="1FE0B645" w14:textId="77777777" w:rsidR="009C0D71" w:rsidRPr="00911398" w:rsidRDefault="00B22454" w:rsidP="009C0D71">
            <w:pPr>
              <w:pStyle w:val="SOFinalPerformanceTableText"/>
            </w:pPr>
            <w:r w:rsidRPr="00911398">
              <w:t>The w</w:t>
            </w:r>
            <w:r w:rsidR="00021224" w:rsidRPr="00911398">
              <w:t>ays in which</w:t>
            </w:r>
            <w:r w:rsidR="009C0D71" w:rsidRPr="00911398">
              <w:t xml:space="preserve"> stylistic features </w:t>
            </w:r>
            <w:r w:rsidRPr="00911398">
              <w:t xml:space="preserve">are </w:t>
            </w:r>
            <w:r w:rsidR="009C0D71" w:rsidRPr="00911398">
              <w:t>used for effect</w:t>
            </w:r>
            <w:r w:rsidR="00021224" w:rsidRPr="00911398">
              <w:t xml:space="preserve"> </w:t>
            </w:r>
            <w:r w:rsidR="009C0D71" w:rsidRPr="00911398">
              <w:t>in the text (e.g. register, tone, textual features/organisation)</w:t>
            </w:r>
            <w:r w:rsidR="00021224" w:rsidRPr="00911398">
              <w:t xml:space="preserve"> are explained clearly.</w:t>
            </w:r>
          </w:p>
          <w:p w14:paraId="0ABD2F5D" w14:textId="77777777" w:rsidR="009C0D71" w:rsidRPr="00911398" w:rsidRDefault="009C0D71" w:rsidP="005F102C">
            <w:pPr>
              <w:pStyle w:val="SOFinalPerformanceTableTextItalic"/>
            </w:pPr>
            <w:r w:rsidRPr="00911398">
              <w:t>Reflection</w:t>
            </w:r>
          </w:p>
          <w:p w14:paraId="16CEC267" w14:textId="77777777" w:rsidR="009C0D71" w:rsidRPr="00911398" w:rsidRDefault="00583758" w:rsidP="009C0D71">
            <w:pPr>
              <w:pStyle w:val="SOFinalPerformanceTableText"/>
            </w:pPr>
            <w:r w:rsidRPr="00911398">
              <w:t>In-depth</w:t>
            </w:r>
            <w:r w:rsidR="009C0D71" w:rsidRPr="00911398">
              <w:t xml:space="preserve"> reflection on how cultures, values, beliefs, practices, and ideas are represented or expressed in texts.</w:t>
            </w:r>
          </w:p>
          <w:p w14:paraId="1504A510" w14:textId="77777777" w:rsidR="009C0D71" w:rsidRPr="00911398" w:rsidRDefault="00583758" w:rsidP="009C0D71">
            <w:pPr>
              <w:pStyle w:val="SOFinalPerformanceTableText"/>
            </w:pPr>
            <w:r w:rsidRPr="00911398">
              <w:t>Insightful</w:t>
            </w:r>
            <w:r w:rsidR="009C0D71" w:rsidRPr="00911398">
              <w:t xml:space="preserve"> reflection on own values, beliefs, ideas, and practices in relation to those represented in texts.</w:t>
            </w:r>
          </w:p>
          <w:p w14:paraId="6E3D20C4" w14:textId="77777777" w:rsidR="0028295E" w:rsidRPr="00911398" w:rsidRDefault="009C0D71" w:rsidP="009C0D71">
            <w:pPr>
              <w:pStyle w:val="SOFinalPerformanceTableText"/>
            </w:pPr>
            <w:r w:rsidRPr="00911398">
              <w:t>Thoughtful reflection on own learning.</w:t>
            </w:r>
          </w:p>
        </w:tc>
      </w:tr>
      <w:tr w:rsidR="0028295E" w:rsidRPr="00911398" w14:paraId="42D428AC" w14:textId="77777777" w:rsidTr="00424104">
        <w:tc>
          <w:tcPr>
            <w:tcW w:w="397" w:type="dxa"/>
            <w:shd w:val="clear" w:color="auto" w:fill="D9D9D9" w:themeFill="background1" w:themeFillShade="D9"/>
          </w:tcPr>
          <w:p w14:paraId="4E145A53" w14:textId="77777777" w:rsidR="0028295E" w:rsidRPr="008B2868" w:rsidRDefault="0028295E" w:rsidP="00F10397">
            <w:pPr>
              <w:pStyle w:val="SOFinalPerformanceTableLetters"/>
              <w:rPr>
                <w:b w:val="0"/>
              </w:rPr>
            </w:pPr>
            <w:bookmarkStart w:id="24" w:name="RowTitle_B_1"/>
            <w:r w:rsidRPr="008B2868">
              <w:rPr>
                <w:b w:val="0"/>
              </w:rPr>
              <w:lastRenderedPageBreak/>
              <w:t>B</w:t>
            </w:r>
            <w:bookmarkEnd w:id="24"/>
          </w:p>
        </w:tc>
        <w:tc>
          <w:tcPr>
            <w:tcW w:w="3331" w:type="dxa"/>
          </w:tcPr>
          <w:p w14:paraId="7DD9FB9D" w14:textId="77777777" w:rsidR="0069772E" w:rsidRPr="00911398" w:rsidRDefault="0069772E" w:rsidP="005F102C">
            <w:pPr>
              <w:pStyle w:val="SOFinalPerformanceTableTextItalic"/>
            </w:pPr>
            <w:r w:rsidRPr="00911398">
              <w:t>Relevance</w:t>
            </w:r>
          </w:p>
          <w:p w14:paraId="2E96B198" w14:textId="77777777" w:rsidR="0069772E" w:rsidRPr="00911398" w:rsidRDefault="0069772E" w:rsidP="0069772E">
            <w:pPr>
              <w:pStyle w:val="SOFinalPerformanceTableText"/>
            </w:pPr>
            <w:r w:rsidRPr="00911398">
              <w:t>Responses are mostly relevant to context, purpose, audience, and topic.</w:t>
            </w:r>
          </w:p>
          <w:p w14:paraId="6627DBEC" w14:textId="77777777" w:rsidR="0069772E" w:rsidRPr="00911398" w:rsidRDefault="0069772E" w:rsidP="004A14B3">
            <w:pPr>
              <w:pStyle w:val="SOFinalPerformanceTableText"/>
            </w:pPr>
            <w:r w:rsidRPr="00911398">
              <w:t xml:space="preserve">Responses mostly </w:t>
            </w:r>
            <w:r w:rsidR="004A14B3" w:rsidRPr="00911398">
              <w:t>convey</w:t>
            </w:r>
            <w:r w:rsidRPr="00911398">
              <w:t xml:space="preserve"> the appropriate detail, ideas, information, and opinions.</w:t>
            </w:r>
          </w:p>
          <w:p w14:paraId="222CE66C" w14:textId="77777777" w:rsidR="0069772E" w:rsidRPr="00911398" w:rsidRDefault="0069772E" w:rsidP="0069772E">
            <w:pPr>
              <w:pStyle w:val="SOFinalPerformanceTableText"/>
            </w:pPr>
            <w:r w:rsidRPr="00911398">
              <w:t>Responses generally create the desired impact and interest, and engage the audience.</w:t>
            </w:r>
          </w:p>
          <w:p w14:paraId="2F90701D" w14:textId="77777777" w:rsidR="0069772E" w:rsidRPr="00911398" w:rsidRDefault="002243A9" w:rsidP="005F102C">
            <w:pPr>
              <w:pStyle w:val="SOFinalPerformanceTableTextItalic"/>
            </w:pPr>
            <w:r w:rsidRPr="00911398">
              <w:t xml:space="preserve">Depth of Treatment </w:t>
            </w:r>
            <w:r w:rsidR="0069772E" w:rsidRPr="00911398">
              <w:t>of Ideas, Information, or Opinions</w:t>
            </w:r>
          </w:p>
          <w:p w14:paraId="5329C8D3" w14:textId="77777777" w:rsidR="0069772E" w:rsidRPr="00911398" w:rsidRDefault="0069772E" w:rsidP="0069772E">
            <w:pPr>
              <w:pStyle w:val="SOFinalPerformanceTableText"/>
            </w:pPr>
            <w:r w:rsidRPr="00911398">
              <w:t xml:space="preserve">Breadth and some depth in the treatment of ideas, information, or opinions on familiar topics. </w:t>
            </w:r>
          </w:p>
          <w:p w14:paraId="050A1AA7" w14:textId="77777777" w:rsidR="0069772E" w:rsidRPr="00911398" w:rsidRDefault="0069772E" w:rsidP="0069772E">
            <w:pPr>
              <w:pStyle w:val="SOFinalPerformanceTableText"/>
            </w:pPr>
            <w:r w:rsidRPr="00911398">
              <w:t xml:space="preserve">Generally effective elaboration </w:t>
            </w:r>
            <w:r w:rsidR="00E52615" w:rsidRPr="00911398">
              <w:t>o</w:t>
            </w:r>
            <w:r w:rsidRPr="00911398">
              <w:t>f ideas, and some support of opinions.</w:t>
            </w:r>
          </w:p>
          <w:p w14:paraId="6FAD1D88" w14:textId="77777777" w:rsidR="0028295E" w:rsidRPr="00911398" w:rsidRDefault="0069772E" w:rsidP="0069772E">
            <w:pPr>
              <w:pStyle w:val="SOFinalPerformanceTableText"/>
            </w:pPr>
            <w:r w:rsidRPr="00911398">
              <w:t>Sound planning and preparation.</w:t>
            </w:r>
          </w:p>
        </w:tc>
        <w:tc>
          <w:tcPr>
            <w:tcW w:w="3331" w:type="dxa"/>
            <w:tcBorders>
              <w:bottom w:val="single" w:sz="2" w:space="0" w:color="auto"/>
              <w:right w:val="nil"/>
            </w:tcBorders>
          </w:tcPr>
          <w:p w14:paraId="5F52D255" w14:textId="77777777" w:rsidR="0069772E" w:rsidRPr="00911398" w:rsidRDefault="00E2701D" w:rsidP="005F102C">
            <w:pPr>
              <w:pStyle w:val="SOFinalPerformanceTableTextItalic"/>
            </w:pPr>
            <w:r w:rsidRPr="00911398">
              <w:rPr>
                <w:noProof/>
                <w:lang w:eastAsia="en-AU"/>
              </w:rPr>
              <mc:AlternateContent>
                <mc:Choice Requires="wps">
                  <w:drawing>
                    <wp:anchor distT="0" distB="0" distL="114300" distR="114300" simplePos="0" relativeHeight="251660800" behindDoc="0" locked="0" layoutInCell="1" allowOverlap="1" wp14:anchorId="0C814CCA" wp14:editId="576B899E">
                      <wp:simplePos x="0" y="0"/>
                      <wp:positionH relativeFrom="column">
                        <wp:posOffset>2056932</wp:posOffset>
                      </wp:positionH>
                      <wp:positionV relativeFrom="paragraph">
                        <wp:posOffset>-12601</wp:posOffset>
                      </wp:positionV>
                      <wp:extent cx="0" cy="4321743"/>
                      <wp:effectExtent l="0" t="0" r="19050" b="0"/>
                      <wp:wrapNone/>
                      <wp:docPr id="15" name="AutoShape 38" descr="Dotted line separating the two columns under Express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21743"/>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6B65BE" id="AutoShape 38" o:spid="_x0000_s1026" type="#_x0000_t32" alt="Dotted line separating the two columns under Expression." style="position:absolute;margin-left:161.95pt;margin-top:-1pt;width:0;height:340.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" strokeweight=".5pt">
                      <v:stroke dashstyle="dashDot"/>
                    </v:shape>
                  </w:pict>
                </mc:Fallback>
              </mc:AlternateContent>
            </w:r>
            <w:r w:rsidR="0069772E" w:rsidRPr="00911398">
              <w:t>Capacity to Convey Information Accurately and Appropriately</w:t>
            </w:r>
          </w:p>
          <w:p w14:paraId="075BDE53" w14:textId="77777777" w:rsidR="0069772E" w:rsidRPr="00911398" w:rsidRDefault="0069772E" w:rsidP="0069772E">
            <w:pPr>
              <w:pStyle w:val="SOFinalPerformanceTableText"/>
            </w:pPr>
            <w:r w:rsidRPr="00911398">
              <w:t xml:space="preserve">Familiar vocabulary and sentence structures are used with a sound degree of accuracy in familiar contexts. </w:t>
            </w:r>
          </w:p>
          <w:p w14:paraId="6A6CC8A7" w14:textId="77777777" w:rsidR="0069772E" w:rsidRPr="00911398" w:rsidRDefault="0069772E" w:rsidP="0069772E">
            <w:pPr>
              <w:pStyle w:val="SOFinalPerformanceTableText"/>
            </w:pPr>
            <w:r w:rsidRPr="00911398">
              <w:t>Errors made when more complex structures are attempted may sometimes impede meaning.</w:t>
            </w:r>
          </w:p>
          <w:p w14:paraId="6A5A98D7" w14:textId="77777777" w:rsidR="0069772E" w:rsidRPr="00911398" w:rsidRDefault="0069772E" w:rsidP="0069772E">
            <w:pPr>
              <w:pStyle w:val="SOFinalPerformanceTableText"/>
            </w:pPr>
            <w:r w:rsidRPr="00911398">
              <w:t>Use of simple cohesive devices to link ideas.</w:t>
            </w:r>
          </w:p>
          <w:p w14:paraId="30A658B5" w14:textId="77777777" w:rsidR="0069772E" w:rsidRPr="00911398" w:rsidRDefault="00E558F2" w:rsidP="0069772E">
            <w:pPr>
              <w:pStyle w:val="SOFinalPerformanceTableText"/>
            </w:pPr>
            <w:r w:rsidRPr="00911398">
              <w:t>Expression mostly</w:t>
            </w:r>
            <w:r w:rsidR="0069772E" w:rsidRPr="00911398">
              <w:t xml:space="preserve"> appropriate to the cultural and social context.</w:t>
            </w:r>
          </w:p>
          <w:p w14:paraId="78A5E11B" w14:textId="77777777" w:rsidR="0069772E" w:rsidRPr="00911398" w:rsidRDefault="0069772E" w:rsidP="0069772E">
            <w:pPr>
              <w:pStyle w:val="SOFinalPerformanceTableText"/>
            </w:pPr>
            <w:r w:rsidRPr="00911398">
              <w:t>Some degree of fluency. Responses are hesitant when dealing with unfamiliar contexts. Reasonably accurate pronunciation and intonation.</w:t>
            </w:r>
          </w:p>
          <w:p w14:paraId="0EB9C258" w14:textId="77777777" w:rsidR="0069772E" w:rsidRPr="00911398" w:rsidRDefault="0069772E" w:rsidP="005F102C">
            <w:pPr>
              <w:pStyle w:val="SOFinalPerformanceTableTextItalic"/>
            </w:pPr>
            <w:r w:rsidRPr="00911398">
              <w:t>Coherence in Structure and Sequence</w:t>
            </w:r>
          </w:p>
          <w:p w14:paraId="0761756D" w14:textId="77777777" w:rsidR="0069772E" w:rsidRPr="00911398" w:rsidRDefault="00BF4C2C" w:rsidP="0069772E">
            <w:pPr>
              <w:pStyle w:val="SOFinalPerformanceTableText"/>
            </w:pPr>
            <w:r w:rsidRPr="00911398">
              <w:t>Mostly coherent organisation of i</w:t>
            </w:r>
            <w:r w:rsidR="00962E3C" w:rsidRPr="00911398">
              <w:t>nformation and ideas</w:t>
            </w:r>
            <w:r w:rsidR="0069772E" w:rsidRPr="00911398">
              <w:t>.</w:t>
            </w:r>
          </w:p>
          <w:p w14:paraId="40E286B4" w14:textId="77777777" w:rsidR="0028295E" w:rsidRPr="00911398" w:rsidRDefault="0069772E" w:rsidP="0069772E">
            <w:pPr>
              <w:pStyle w:val="SOFinalPerformanceTableText"/>
            </w:pPr>
            <w:r w:rsidRPr="00911398">
              <w:t>Most conventions of the text type are observed.</w:t>
            </w:r>
          </w:p>
        </w:tc>
        <w:tc>
          <w:tcPr>
            <w:tcW w:w="3331" w:type="dxa"/>
            <w:tcBorders>
              <w:left w:val="nil"/>
            </w:tcBorders>
          </w:tcPr>
          <w:p w14:paraId="4D567265" w14:textId="77777777" w:rsidR="0069772E" w:rsidRPr="00911398" w:rsidRDefault="0069772E" w:rsidP="005F102C">
            <w:pPr>
              <w:pStyle w:val="SOFinalPerformanceTableTextItalic"/>
            </w:pPr>
            <w:r w:rsidRPr="00911398">
              <w:t>Capacity to Inter</w:t>
            </w:r>
            <w:r w:rsidR="00962E3C" w:rsidRPr="00911398">
              <w:t>act and Maintain a Conversation</w:t>
            </w:r>
          </w:p>
          <w:p w14:paraId="086F5FB7" w14:textId="77777777" w:rsidR="0069772E" w:rsidRPr="00911398" w:rsidRDefault="00E52615" w:rsidP="0069772E">
            <w:pPr>
              <w:pStyle w:val="SOFinalPerformanceTableText"/>
            </w:pPr>
            <w:r w:rsidRPr="00911398">
              <w:t>Use of well-rehearsed language t</w:t>
            </w:r>
            <w:r w:rsidR="00962E3C" w:rsidRPr="00911398">
              <w:t>o maintain an i</w:t>
            </w:r>
            <w:r w:rsidR="0069772E" w:rsidRPr="00911398">
              <w:t xml:space="preserve">nteraction </w:t>
            </w:r>
            <w:r w:rsidR="00962E3C" w:rsidRPr="00911398">
              <w:t>on</w:t>
            </w:r>
            <w:r w:rsidR="0069772E" w:rsidRPr="00911398">
              <w:t xml:space="preserve"> familiar topics.</w:t>
            </w:r>
            <w:r w:rsidRPr="00911398">
              <w:t xml:space="preserve"> </w:t>
            </w:r>
            <w:r w:rsidR="0069772E" w:rsidRPr="00911398">
              <w:t xml:space="preserve">Some reliance on input from the interlocutor to maintain interaction. </w:t>
            </w:r>
            <w:r w:rsidR="001B5C4C" w:rsidRPr="00911398">
              <w:t>Interest in the topic is conveyed effectively.</w:t>
            </w:r>
          </w:p>
          <w:p w14:paraId="33B7ACD9" w14:textId="77777777" w:rsidR="0028295E" w:rsidRPr="00911398" w:rsidRDefault="0069772E" w:rsidP="004A14B3">
            <w:pPr>
              <w:pStyle w:val="SOFinalPerformanceTableText"/>
            </w:pPr>
            <w:r w:rsidRPr="00911398">
              <w:t>Use of a number of communication strategies to maintain interaction (e.g.</w:t>
            </w:r>
            <w:r w:rsidR="004A14B3" w:rsidRPr="00911398">
              <w:t> </w:t>
            </w:r>
            <w:r w:rsidRPr="00911398">
              <w:t>responding to correction by the interlocutor, using prepared phrases to indicate lack of comprehension and ask for</w:t>
            </w:r>
            <w:r w:rsidR="004A14B3" w:rsidRPr="00911398">
              <w:t> </w:t>
            </w:r>
            <w:r w:rsidRPr="00911398">
              <w:t>support).</w:t>
            </w:r>
          </w:p>
          <w:p w14:paraId="286ED19B" w14:textId="77777777" w:rsidR="001B5C4C" w:rsidRPr="00911398" w:rsidRDefault="000E031A" w:rsidP="0069772E">
            <w:pPr>
              <w:pStyle w:val="SOFinalPerformanceTableText"/>
            </w:pPr>
            <w:r w:rsidRPr="00911398">
              <w:t>Some fluency in responding to questions on familiar topics.</w:t>
            </w:r>
            <w:r w:rsidR="00C5212B" w:rsidRPr="00911398">
              <w:t xml:space="preserve"> </w:t>
            </w:r>
            <w:r w:rsidR="001B5C4C" w:rsidRPr="00911398">
              <w:t>Occasional silences because of lack of comprehension and time required to process more complex language.</w:t>
            </w:r>
          </w:p>
        </w:tc>
        <w:tc>
          <w:tcPr>
            <w:tcW w:w="3331" w:type="dxa"/>
          </w:tcPr>
          <w:p w14:paraId="3E6BF9CE" w14:textId="77777777" w:rsidR="0069772E" w:rsidRPr="00911398" w:rsidRDefault="0069772E" w:rsidP="005F102C">
            <w:pPr>
              <w:pStyle w:val="SOFinalPerformanceTableTextItalic"/>
            </w:pPr>
            <w:r w:rsidRPr="00911398">
              <w:t>Interpretation of Meaning in Texts</w:t>
            </w:r>
          </w:p>
          <w:p w14:paraId="4F5B2D26" w14:textId="77777777" w:rsidR="0069772E" w:rsidRPr="00911398" w:rsidRDefault="0069772E" w:rsidP="0069772E">
            <w:pPr>
              <w:pStyle w:val="SOFinalPerformanceTableText"/>
            </w:pPr>
            <w:r w:rsidRPr="00911398">
              <w:t>Key ideas represented in texts containing familiar language and familiar content are identified and explained.</w:t>
            </w:r>
          </w:p>
          <w:p w14:paraId="77DFF86C" w14:textId="77777777" w:rsidR="0069772E" w:rsidRPr="00911398" w:rsidRDefault="0069772E" w:rsidP="0069772E">
            <w:pPr>
              <w:pStyle w:val="SOFinalPerformanceTableText"/>
            </w:pPr>
            <w:r w:rsidRPr="00911398">
              <w:t>Some conclusions are drawn about purpose, audience, message (argument) of the text, and supported with some relevant examples from the text.</w:t>
            </w:r>
          </w:p>
          <w:p w14:paraId="664A3D78" w14:textId="77777777" w:rsidR="0069772E" w:rsidRPr="00911398" w:rsidRDefault="00D53223" w:rsidP="0069772E">
            <w:pPr>
              <w:pStyle w:val="SOFinalPerformanceTableText"/>
            </w:pPr>
            <w:r w:rsidRPr="00911398">
              <w:t xml:space="preserve">Concepts, perspectives, and ideas represented in </w:t>
            </w:r>
            <w:r w:rsidR="00BB42A3" w:rsidRPr="00911398">
              <w:t xml:space="preserve">the text </w:t>
            </w:r>
            <w:r w:rsidRPr="00911398">
              <w:t>are generally identified and explained with some clarity.</w:t>
            </w:r>
          </w:p>
          <w:p w14:paraId="492516B6" w14:textId="77777777" w:rsidR="0069772E" w:rsidRPr="00911398" w:rsidRDefault="0069772E" w:rsidP="005F102C">
            <w:pPr>
              <w:pStyle w:val="SOFinalPerformanceTableTextItalic"/>
            </w:pPr>
            <w:r w:rsidRPr="00911398">
              <w:t>Analysis of the Language in Texts</w:t>
            </w:r>
          </w:p>
          <w:p w14:paraId="2EE51019" w14:textId="77777777" w:rsidR="0069772E" w:rsidRPr="00911398" w:rsidRDefault="0069772E" w:rsidP="004A14B3">
            <w:pPr>
              <w:pStyle w:val="SOFinalPerformanceTableText"/>
            </w:pPr>
            <w:r w:rsidRPr="00911398">
              <w:t>The functions of pa</w:t>
            </w:r>
            <w:r w:rsidR="004A14B3" w:rsidRPr="00911398">
              <w:t>rticular linguistic</w:t>
            </w:r>
            <w:r w:rsidRPr="00911398">
              <w:t xml:space="preserve"> features in the text are identified and described.</w:t>
            </w:r>
            <w:r w:rsidR="00EA35EC" w:rsidRPr="00911398">
              <w:t xml:space="preserve"> </w:t>
            </w:r>
            <w:r w:rsidRPr="00911398">
              <w:t xml:space="preserve">Cultural references in </w:t>
            </w:r>
            <w:r w:rsidR="00BB42A3" w:rsidRPr="00911398">
              <w:t>the text</w:t>
            </w:r>
            <w:r w:rsidRPr="00911398">
              <w:t xml:space="preserve"> are recognised and described (e.g.</w:t>
            </w:r>
            <w:r w:rsidR="004A14B3" w:rsidRPr="00911398">
              <w:t> </w:t>
            </w:r>
            <w:r w:rsidRPr="00911398">
              <w:t xml:space="preserve">idiom, </w:t>
            </w:r>
            <w:r w:rsidR="00D73488" w:rsidRPr="00911398">
              <w:t>word choice</w:t>
            </w:r>
            <w:r w:rsidRPr="00911398">
              <w:t xml:space="preserve">, expressions). </w:t>
            </w:r>
          </w:p>
          <w:p w14:paraId="24A7499A" w14:textId="77777777" w:rsidR="0069772E" w:rsidRPr="00911398" w:rsidRDefault="0069772E" w:rsidP="0069772E">
            <w:pPr>
              <w:pStyle w:val="SOFinalPerformanceTableText"/>
            </w:pPr>
            <w:r w:rsidRPr="00911398">
              <w:t xml:space="preserve">Stylistic features in the text are identified (e.g. register, tone, textual features/organisation). </w:t>
            </w:r>
          </w:p>
          <w:p w14:paraId="40BF6D77" w14:textId="77777777" w:rsidR="0069772E" w:rsidRPr="00911398" w:rsidRDefault="0069772E" w:rsidP="005F102C">
            <w:pPr>
              <w:pStyle w:val="SOFinalPerformanceTableTextItalic"/>
            </w:pPr>
            <w:r w:rsidRPr="00911398">
              <w:t>Reflection</w:t>
            </w:r>
          </w:p>
          <w:p w14:paraId="0AD743E1" w14:textId="77777777" w:rsidR="0069772E" w:rsidRPr="00911398" w:rsidRDefault="00EA35EC" w:rsidP="0069772E">
            <w:pPr>
              <w:pStyle w:val="SOFinalPerformanceTableText"/>
            </w:pPr>
            <w:r w:rsidRPr="00911398">
              <w:t>Some depth in</w:t>
            </w:r>
            <w:r w:rsidR="0069772E" w:rsidRPr="00911398">
              <w:t xml:space="preserve"> reflection on how cultures, values, beliefs, practices, and ideas are represented or expressed in texts.</w:t>
            </w:r>
          </w:p>
          <w:p w14:paraId="7F53B373" w14:textId="77777777" w:rsidR="0069772E" w:rsidRPr="00911398" w:rsidRDefault="00EA35EC" w:rsidP="0069772E">
            <w:pPr>
              <w:pStyle w:val="SOFinalPerformanceTableText"/>
            </w:pPr>
            <w:r w:rsidRPr="00911398">
              <w:t xml:space="preserve">Some depth in </w:t>
            </w:r>
            <w:r w:rsidR="0069772E" w:rsidRPr="00911398">
              <w:t>reflection on own values, beliefs, ideas, and practices in relation to those represented in texts.</w:t>
            </w:r>
          </w:p>
          <w:p w14:paraId="49184321" w14:textId="77777777" w:rsidR="0028295E" w:rsidRPr="00911398" w:rsidRDefault="00EA35EC" w:rsidP="0069772E">
            <w:pPr>
              <w:pStyle w:val="SOFinalPerformanceTableText"/>
            </w:pPr>
            <w:r w:rsidRPr="00911398">
              <w:t xml:space="preserve">Some depth in </w:t>
            </w:r>
            <w:r w:rsidR="0069772E" w:rsidRPr="00911398">
              <w:t>reflection on own learning.</w:t>
            </w:r>
          </w:p>
        </w:tc>
      </w:tr>
      <w:tr w:rsidR="0028295E" w:rsidRPr="00911398" w14:paraId="7EDAA954" w14:textId="77777777" w:rsidTr="00424104">
        <w:tc>
          <w:tcPr>
            <w:tcW w:w="397" w:type="dxa"/>
            <w:shd w:val="clear" w:color="auto" w:fill="D9D9D9" w:themeFill="background1" w:themeFillShade="D9"/>
          </w:tcPr>
          <w:p w14:paraId="60292699" w14:textId="77777777" w:rsidR="0028295E" w:rsidRPr="008B2868" w:rsidRDefault="0028295E" w:rsidP="00F10397">
            <w:pPr>
              <w:pStyle w:val="SOFinalPerformanceTableLetters"/>
              <w:rPr>
                <w:b w:val="0"/>
              </w:rPr>
            </w:pPr>
            <w:bookmarkStart w:id="25" w:name="RowTitle_C_1"/>
            <w:r w:rsidRPr="008B2868">
              <w:rPr>
                <w:b w:val="0"/>
              </w:rPr>
              <w:lastRenderedPageBreak/>
              <w:t>C</w:t>
            </w:r>
            <w:bookmarkEnd w:id="25"/>
          </w:p>
        </w:tc>
        <w:tc>
          <w:tcPr>
            <w:tcW w:w="3331" w:type="dxa"/>
          </w:tcPr>
          <w:p w14:paraId="25BAACCD" w14:textId="77777777" w:rsidR="00E73883" w:rsidRPr="00911398" w:rsidRDefault="00E73883" w:rsidP="005F102C">
            <w:pPr>
              <w:pStyle w:val="SOFinalPerformanceTableTextItalic"/>
            </w:pPr>
            <w:r w:rsidRPr="00911398">
              <w:t>Relevance</w:t>
            </w:r>
          </w:p>
          <w:p w14:paraId="0583F98F" w14:textId="77777777" w:rsidR="00E73883" w:rsidRPr="00911398" w:rsidRDefault="00E73883" w:rsidP="00E73883">
            <w:pPr>
              <w:pStyle w:val="SOFinalPerformanceTableText"/>
            </w:pPr>
            <w:r w:rsidRPr="00911398">
              <w:t>Responses are generally relevant to the topic and purpose</w:t>
            </w:r>
            <w:r w:rsidR="00446949" w:rsidRPr="00911398">
              <w:t>, with some relevance to context and audience</w:t>
            </w:r>
            <w:r w:rsidRPr="00911398">
              <w:t>.</w:t>
            </w:r>
          </w:p>
          <w:p w14:paraId="3309A88F" w14:textId="77777777" w:rsidR="00446949" w:rsidRPr="00911398" w:rsidRDefault="0052481C" w:rsidP="0052481C">
            <w:pPr>
              <w:pStyle w:val="SOFinalPerformanceTableText"/>
            </w:pPr>
            <w:r w:rsidRPr="00911398">
              <w:t>Responses generally convey</w:t>
            </w:r>
            <w:r w:rsidR="00446949" w:rsidRPr="00911398">
              <w:t xml:space="preserve"> simple ideas and opinions, with generally appropriate information.</w:t>
            </w:r>
          </w:p>
          <w:p w14:paraId="149445FA" w14:textId="77777777" w:rsidR="00C5212B" w:rsidRPr="00911398" w:rsidRDefault="00C5212B" w:rsidP="00E73883">
            <w:pPr>
              <w:pStyle w:val="SOFinalPerformanceTableText"/>
            </w:pPr>
            <w:r w:rsidRPr="00911398">
              <w:t>Responses generally create some interest and partly engage the audience.</w:t>
            </w:r>
          </w:p>
          <w:p w14:paraId="174D3B00" w14:textId="77777777" w:rsidR="00E73883" w:rsidRPr="00911398" w:rsidRDefault="00E73883" w:rsidP="005F102C">
            <w:pPr>
              <w:pStyle w:val="SOFinalPerformanceTableTextItalic"/>
            </w:pPr>
            <w:r w:rsidRPr="00911398">
              <w:t>Depth of Treatment of Ideas, Information, or Opinions</w:t>
            </w:r>
          </w:p>
          <w:p w14:paraId="08DD24CD" w14:textId="77777777" w:rsidR="00E73883" w:rsidRPr="00911398" w:rsidRDefault="00FC04CC" w:rsidP="00E73883">
            <w:pPr>
              <w:pStyle w:val="SOFinalPerformanceTableText"/>
            </w:pPr>
            <w:r w:rsidRPr="00911398">
              <w:t>Some variety in the treatment of i</w:t>
            </w:r>
            <w:r w:rsidR="00E73883" w:rsidRPr="00911398">
              <w:t xml:space="preserve">nformation and simple ideas </w:t>
            </w:r>
            <w:r w:rsidRPr="00911398">
              <w:t xml:space="preserve">or opinions </w:t>
            </w:r>
            <w:r w:rsidR="00E73883" w:rsidRPr="00911398">
              <w:t>on familiar topics</w:t>
            </w:r>
            <w:r w:rsidRPr="00911398">
              <w:t>.</w:t>
            </w:r>
          </w:p>
          <w:p w14:paraId="26D98FFC" w14:textId="77777777" w:rsidR="00E73883" w:rsidRPr="00911398" w:rsidRDefault="00E73883" w:rsidP="00E73883">
            <w:pPr>
              <w:pStyle w:val="SOFinalPerformanceTableText"/>
            </w:pPr>
            <w:r w:rsidRPr="00911398">
              <w:t xml:space="preserve">Simple sentences usually containing one idea are used </w:t>
            </w:r>
            <w:r w:rsidR="00981871" w:rsidRPr="00911398">
              <w:t xml:space="preserve">with some effectiveness </w:t>
            </w:r>
            <w:r w:rsidRPr="00911398">
              <w:t>to convey meaning</w:t>
            </w:r>
            <w:r w:rsidR="00981871" w:rsidRPr="00911398">
              <w:t xml:space="preserve"> and support an opinion</w:t>
            </w:r>
            <w:r w:rsidRPr="00911398">
              <w:t>.</w:t>
            </w:r>
          </w:p>
          <w:p w14:paraId="03758347" w14:textId="77777777" w:rsidR="0028295E" w:rsidRPr="00911398" w:rsidRDefault="00AE4047" w:rsidP="00E73883">
            <w:pPr>
              <w:pStyle w:val="SOFinalPerformanceTableText"/>
            </w:pPr>
            <w:r w:rsidRPr="00911398">
              <w:t>Competent</w:t>
            </w:r>
            <w:r w:rsidR="00E73883" w:rsidRPr="00911398">
              <w:t xml:space="preserve"> planning and preparation.</w:t>
            </w:r>
          </w:p>
        </w:tc>
        <w:tc>
          <w:tcPr>
            <w:tcW w:w="3331" w:type="dxa"/>
            <w:tcBorders>
              <w:bottom w:val="single" w:sz="2" w:space="0" w:color="auto"/>
              <w:right w:val="nil"/>
            </w:tcBorders>
          </w:tcPr>
          <w:p w14:paraId="4E39EE45" w14:textId="77777777" w:rsidR="00E73883" w:rsidRPr="00911398" w:rsidRDefault="00E2701D" w:rsidP="005F102C">
            <w:pPr>
              <w:pStyle w:val="SOFinalPerformanceTableTextItalic"/>
            </w:pPr>
            <w:r w:rsidRPr="00911398">
              <w:rPr>
                <w:noProof/>
                <w:lang w:eastAsia="en-AU"/>
              </w:rPr>
              <mc:AlternateContent>
                <mc:Choice Requires="wps">
                  <w:drawing>
                    <wp:anchor distT="0" distB="0" distL="114300" distR="114300" simplePos="0" relativeHeight="251658752" behindDoc="0" locked="0" layoutInCell="1" allowOverlap="1" wp14:anchorId="538B60FE" wp14:editId="2514CE03">
                      <wp:simplePos x="0" y="0"/>
                      <wp:positionH relativeFrom="column">
                        <wp:posOffset>2056932</wp:posOffset>
                      </wp:positionH>
                      <wp:positionV relativeFrom="paragraph">
                        <wp:posOffset>-12601</wp:posOffset>
                      </wp:positionV>
                      <wp:extent cx="0" cy="3705727"/>
                      <wp:effectExtent l="0" t="0" r="19050" b="9525"/>
                      <wp:wrapNone/>
                      <wp:docPr id="14" name="AutoShape 37" descr="Dotted line separating the two columns under Express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05727"/>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AE8C6D" id="AutoShape 37" o:spid="_x0000_s1026" type="#_x0000_t32" alt="Dotted line separating the two columns under Expression." style="position:absolute;margin-left:161.95pt;margin-top:-1pt;width:0;height:29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" strokeweight=".5pt">
                      <v:stroke dashstyle="dashDot"/>
                    </v:shape>
                  </w:pict>
                </mc:Fallback>
              </mc:AlternateContent>
            </w:r>
            <w:r w:rsidR="00E73883" w:rsidRPr="00911398">
              <w:t>Capacity to Convey Information Accurately and Appropriately</w:t>
            </w:r>
          </w:p>
          <w:p w14:paraId="1F769EBE" w14:textId="77777777" w:rsidR="00E73883" w:rsidRPr="00911398" w:rsidRDefault="00E73883" w:rsidP="00424104">
            <w:pPr>
              <w:pStyle w:val="SOFinalPerformanceTableText"/>
            </w:pPr>
            <w:r w:rsidRPr="00911398">
              <w:t>Use of familiar vocabulary and sentence structures and well-rehearsed language to convey meaning.</w:t>
            </w:r>
            <w:r w:rsidR="00BF7C63" w:rsidRPr="00911398">
              <w:t xml:space="preserve"> </w:t>
            </w:r>
            <w:r w:rsidRPr="00911398">
              <w:t>Structure often based on word order derived from English when attempts are made to elaborate.</w:t>
            </w:r>
          </w:p>
          <w:p w14:paraId="24B4920D" w14:textId="77777777" w:rsidR="00E73883" w:rsidRPr="00911398" w:rsidRDefault="00E73883" w:rsidP="00424104">
            <w:pPr>
              <w:pStyle w:val="SOFinalPerformanceTableText"/>
            </w:pPr>
            <w:r w:rsidRPr="00911398">
              <w:t>Accuracy tends to be variable</w:t>
            </w:r>
            <w:r w:rsidR="002915CC" w:rsidRPr="00911398">
              <w:t>,</w:t>
            </w:r>
            <w:r w:rsidRPr="00911398">
              <w:t xml:space="preserve"> with some quite basic errors. Generally accurate when using formulaic expressions and rehearsed patterns.</w:t>
            </w:r>
          </w:p>
          <w:p w14:paraId="3E53CAF3" w14:textId="77777777" w:rsidR="00E73883" w:rsidRPr="00911398" w:rsidRDefault="00E73883" w:rsidP="00424104">
            <w:pPr>
              <w:pStyle w:val="SOFinalPerformanceTableText"/>
            </w:pPr>
            <w:r w:rsidRPr="00911398">
              <w:t>Often relies on one</w:t>
            </w:r>
            <w:r w:rsidR="002E7E67" w:rsidRPr="00911398">
              <w:t xml:space="preserve"> or two </w:t>
            </w:r>
            <w:r w:rsidRPr="00911398">
              <w:t>cohesive device</w:t>
            </w:r>
            <w:r w:rsidR="002E7E67" w:rsidRPr="00911398">
              <w:t>s</w:t>
            </w:r>
            <w:r w:rsidRPr="00911398">
              <w:t xml:space="preserve"> to link ideas.</w:t>
            </w:r>
          </w:p>
          <w:p w14:paraId="2F9D9808" w14:textId="77777777" w:rsidR="00E73883" w:rsidRPr="00911398" w:rsidRDefault="00E558F2" w:rsidP="00424104">
            <w:pPr>
              <w:pStyle w:val="SOFinalPerformanceTableText"/>
            </w:pPr>
            <w:r w:rsidRPr="00911398">
              <w:t>Expression generally appropriate to the cultural and social context</w:t>
            </w:r>
            <w:r w:rsidR="00E73883" w:rsidRPr="00911398">
              <w:t>.</w:t>
            </w:r>
          </w:p>
          <w:p w14:paraId="4BDE36E2" w14:textId="77777777" w:rsidR="00E73883" w:rsidRPr="00911398" w:rsidRDefault="002E7E67" w:rsidP="00424104">
            <w:pPr>
              <w:pStyle w:val="SOFinalPerformanceTableText"/>
            </w:pPr>
            <w:r w:rsidRPr="00911398">
              <w:t xml:space="preserve">Some hesitancy in responding. </w:t>
            </w:r>
            <w:r w:rsidR="00E73883" w:rsidRPr="00911398">
              <w:t xml:space="preserve">Pronunciation </w:t>
            </w:r>
            <w:r w:rsidRPr="00911398">
              <w:t>and information are</w:t>
            </w:r>
            <w:r w:rsidR="00E73883" w:rsidRPr="00911398">
              <w:t xml:space="preserve"> understandable.</w:t>
            </w:r>
          </w:p>
          <w:p w14:paraId="26EC5CFC" w14:textId="77777777" w:rsidR="00E73883" w:rsidRPr="00911398" w:rsidRDefault="00E73883" w:rsidP="005F102C">
            <w:pPr>
              <w:pStyle w:val="SOFinalPerformanceTableTextItalic"/>
            </w:pPr>
            <w:r w:rsidRPr="00911398">
              <w:t>Coherence in Structure and Sequence</w:t>
            </w:r>
          </w:p>
          <w:p w14:paraId="54B80411" w14:textId="77777777" w:rsidR="00E73883" w:rsidRPr="00911398" w:rsidRDefault="00521466" w:rsidP="00424104">
            <w:pPr>
              <w:pStyle w:val="SOFinalPerformanceTableText"/>
            </w:pPr>
            <w:r w:rsidRPr="00911398">
              <w:t>Generally coherent organisation</w:t>
            </w:r>
            <w:r w:rsidR="004D6D6C" w:rsidRPr="00911398">
              <w:t xml:space="preserve"> of </w:t>
            </w:r>
            <w:r w:rsidR="00826895" w:rsidRPr="00911398">
              <w:t>information and ideas</w:t>
            </w:r>
            <w:r w:rsidR="00E73883" w:rsidRPr="00911398">
              <w:t>.</w:t>
            </w:r>
          </w:p>
          <w:p w14:paraId="3280D5D2" w14:textId="77777777" w:rsidR="0028295E" w:rsidRPr="00911398" w:rsidRDefault="00E73883" w:rsidP="00424104">
            <w:pPr>
              <w:pStyle w:val="SOFinalPerformanceTableText"/>
            </w:pPr>
            <w:r w:rsidRPr="00911398">
              <w:t>Some of the conventions of the text type are observed (e.g. can use rehearsed salutations).</w:t>
            </w:r>
          </w:p>
        </w:tc>
        <w:tc>
          <w:tcPr>
            <w:tcW w:w="3331" w:type="dxa"/>
            <w:tcBorders>
              <w:left w:val="nil"/>
            </w:tcBorders>
          </w:tcPr>
          <w:p w14:paraId="1397A45F" w14:textId="77777777" w:rsidR="00E73883" w:rsidRPr="00911398" w:rsidRDefault="00E73883" w:rsidP="005F102C">
            <w:pPr>
              <w:pStyle w:val="SOFinalPerformanceTableTextItalic"/>
            </w:pPr>
            <w:r w:rsidRPr="00911398">
              <w:t>Capacity to Interact and Maintain a Conversation</w:t>
            </w:r>
          </w:p>
          <w:p w14:paraId="3B898423" w14:textId="77777777" w:rsidR="00AF484B" w:rsidRPr="00911398" w:rsidRDefault="00E73883" w:rsidP="00E73883">
            <w:pPr>
              <w:pStyle w:val="SOFinalPerformanceTableText"/>
            </w:pPr>
            <w:r w:rsidRPr="00911398">
              <w:t xml:space="preserve">Use of well-rehearsed language to </w:t>
            </w:r>
            <w:r w:rsidR="00AF484B" w:rsidRPr="00911398">
              <w:t xml:space="preserve">maintain an interaction by </w:t>
            </w:r>
            <w:r w:rsidRPr="00911398">
              <w:t>respond</w:t>
            </w:r>
            <w:r w:rsidR="00AF484B" w:rsidRPr="00911398">
              <w:t>ing</w:t>
            </w:r>
            <w:r w:rsidRPr="00911398">
              <w:t xml:space="preserve"> to simple questions on familiar topics.</w:t>
            </w:r>
            <w:r w:rsidR="00AF484B" w:rsidRPr="00911398">
              <w:t xml:space="preserve"> Reliance on the interlocutor to take the lead and maintain interaction.</w:t>
            </w:r>
            <w:r w:rsidR="00C5212B" w:rsidRPr="00911398">
              <w:t xml:space="preserve"> Some interest in the topic is conveyed.</w:t>
            </w:r>
          </w:p>
          <w:p w14:paraId="259F1253" w14:textId="77777777" w:rsidR="00E73883" w:rsidRPr="00911398" w:rsidRDefault="00E73883" w:rsidP="00E73883">
            <w:pPr>
              <w:pStyle w:val="SOFinalPerformanceTableText"/>
            </w:pPr>
            <w:r w:rsidRPr="00911398">
              <w:t>Often relies on the interlocutor’s sentence patterns to respond.</w:t>
            </w:r>
            <w:r w:rsidR="00AF484B" w:rsidRPr="00911398">
              <w:t xml:space="preserve"> Partial understanding of questions may lead to a response that is not relevant.</w:t>
            </w:r>
          </w:p>
          <w:p w14:paraId="628ECB4C" w14:textId="77777777" w:rsidR="0028295E" w:rsidRPr="00911398" w:rsidRDefault="00E73883" w:rsidP="002915CC">
            <w:pPr>
              <w:pStyle w:val="SOFinalPerformanceTableText"/>
            </w:pPr>
            <w:r w:rsidRPr="00911398">
              <w:t>Responses may be hesitant and fluency is often confined to learnt material.</w:t>
            </w:r>
          </w:p>
        </w:tc>
        <w:tc>
          <w:tcPr>
            <w:tcW w:w="3331" w:type="dxa"/>
          </w:tcPr>
          <w:p w14:paraId="1B1A17F3" w14:textId="77777777" w:rsidR="00E73883" w:rsidRPr="00911398" w:rsidRDefault="00E73883" w:rsidP="005F102C">
            <w:pPr>
              <w:pStyle w:val="SOFinalPerformanceTableTextItalic"/>
            </w:pPr>
            <w:r w:rsidRPr="00911398">
              <w:t>Interpretation of Meaning in Texts</w:t>
            </w:r>
          </w:p>
          <w:p w14:paraId="531589FC" w14:textId="77777777" w:rsidR="00E73883" w:rsidRPr="00911398" w:rsidRDefault="00E73883" w:rsidP="00E73883">
            <w:pPr>
              <w:pStyle w:val="SOFinalPerformanceTableText"/>
            </w:pPr>
            <w:r w:rsidRPr="00911398">
              <w:t>Identifies and extracts some relevant information from texts on familiar topics containing predictable and familiar language structures.</w:t>
            </w:r>
          </w:p>
          <w:p w14:paraId="7C5B7809" w14:textId="77777777" w:rsidR="004733E9" w:rsidRPr="00911398" w:rsidRDefault="004733E9" w:rsidP="004733E9">
            <w:pPr>
              <w:pStyle w:val="SOFinalPerformanceTableText"/>
            </w:pPr>
            <w:r w:rsidRPr="00911398">
              <w:t>Competent understanding of context, purpose, and audience, supported with isolated examples from the text.</w:t>
            </w:r>
          </w:p>
          <w:p w14:paraId="5C18FC43" w14:textId="77777777" w:rsidR="00E73883" w:rsidRPr="00911398" w:rsidRDefault="00E73883" w:rsidP="00E73883">
            <w:pPr>
              <w:pStyle w:val="SOFinalPerformanceTableText"/>
            </w:pPr>
            <w:r w:rsidRPr="00911398">
              <w:t xml:space="preserve">Main </w:t>
            </w:r>
            <w:r w:rsidR="004733E9" w:rsidRPr="00911398">
              <w:t xml:space="preserve">concepts, </w:t>
            </w:r>
            <w:r w:rsidRPr="00911398">
              <w:t>ideas</w:t>
            </w:r>
            <w:r w:rsidR="004733E9" w:rsidRPr="00911398">
              <w:t>, and one or more perspectives</w:t>
            </w:r>
            <w:r w:rsidRPr="00911398">
              <w:t xml:space="preserve"> in </w:t>
            </w:r>
            <w:r w:rsidR="00BB42A3" w:rsidRPr="00911398">
              <w:t xml:space="preserve">the text </w:t>
            </w:r>
            <w:r w:rsidRPr="00911398">
              <w:t>are identified</w:t>
            </w:r>
            <w:r w:rsidR="004733E9" w:rsidRPr="00911398">
              <w:t>, with some explanation</w:t>
            </w:r>
            <w:r w:rsidRPr="00911398">
              <w:t>.</w:t>
            </w:r>
          </w:p>
          <w:p w14:paraId="45926E15" w14:textId="77777777" w:rsidR="00E73883" w:rsidRPr="00911398" w:rsidRDefault="00E73883" w:rsidP="005F102C">
            <w:pPr>
              <w:pStyle w:val="SOFinalPerformanceTableTextItalic"/>
            </w:pPr>
            <w:r w:rsidRPr="00911398">
              <w:t>Analysis of the Language in Texts</w:t>
            </w:r>
          </w:p>
          <w:p w14:paraId="1D95EA02" w14:textId="77777777" w:rsidR="00E73883" w:rsidRPr="00911398" w:rsidRDefault="00E73883" w:rsidP="0052481C">
            <w:pPr>
              <w:pStyle w:val="SOFinalPerformanceTableText"/>
            </w:pPr>
            <w:r w:rsidRPr="00911398">
              <w:t xml:space="preserve">Particular linguistic and cultural features </w:t>
            </w:r>
            <w:r w:rsidR="00AC5EC2" w:rsidRPr="00911398">
              <w:t>in</w:t>
            </w:r>
            <w:r w:rsidRPr="00911398">
              <w:t xml:space="preserve"> the text are identified.</w:t>
            </w:r>
          </w:p>
          <w:p w14:paraId="1B3F020E" w14:textId="77777777" w:rsidR="00A912C9" w:rsidRPr="00911398" w:rsidRDefault="00A912C9" w:rsidP="00E73883">
            <w:pPr>
              <w:pStyle w:val="SOFinalPerformanceTableText"/>
            </w:pPr>
            <w:r w:rsidRPr="00911398">
              <w:t>Particular stylistic features are identified.</w:t>
            </w:r>
          </w:p>
          <w:p w14:paraId="5B3E96D2" w14:textId="77777777" w:rsidR="00E73883" w:rsidRPr="00911398" w:rsidRDefault="00E73883" w:rsidP="005F102C">
            <w:pPr>
              <w:pStyle w:val="SOFinalPerformanceTableTextItalic"/>
            </w:pPr>
            <w:r w:rsidRPr="00911398">
              <w:t>Reflection</w:t>
            </w:r>
          </w:p>
          <w:p w14:paraId="0B2CD7ED" w14:textId="77777777" w:rsidR="00E73883" w:rsidRPr="00911398" w:rsidRDefault="00F702F5" w:rsidP="00E73883">
            <w:pPr>
              <w:pStyle w:val="SOFinalPerformanceTableText"/>
            </w:pPr>
            <w:r w:rsidRPr="00911398">
              <w:t>Some reflection on, with mostly description of</w:t>
            </w:r>
            <w:r w:rsidR="00C5212B" w:rsidRPr="00911398">
              <w:t>,</w:t>
            </w:r>
            <w:r w:rsidRPr="00911398">
              <w:t xml:space="preserve"> c</w:t>
            </w:r>
            <w:r w:rsidR="00E73883" w:rsidRPr="00911398">
              <w:t>ultures, values, beliefs, practices, and ideas represented or expressed in texts</w:t>
            </w:r>
            <w:r w:rsidRPr="00911398">
              <w:t>.</w:t>
            </w:r>
          </w:p>
          <w:p w14:paraId="52644636" w14:textId="77777777" w:rsidR="00E73883" w:rsidRPr="00911398" w:rsidRDefault="00F702F5" w:rsidP="00E73883">
            <w:pPr>
              <w:pStyle w:val="SOFinalPerformanceTableText"/>
            </w:pPr>
            <w:r w:rsidRPr="00911398">
              <w:t>Some reflection on o</w:t>
            </w:r>
            <w:r w:rsidR="00E73883" w:rsidRPr="00911398">
              <w:t>wn values, beliefs, ideas, and practices in relation to those represented in texts.</w:t>
            </w:r>
          </w:p>
          <w:p w14:paraId="6BE65869" w14:textId="77777777" w:rsidR="0028295E" w:rsidRPr="00911398" w:rsidRDefault="00F702F5" w:rsidP="00E73883">
            <w:pPr>
              <w:pStyle w:val="SOFinalPerformanceTableText"/>
            </w:pPr>
            <w:r w:rsidRPr="00911398">
              <w:t>Some reflection on l</w:t>
            </w:r>
            <w:r w:rsidR="00E73883" w:rsidRPr="00911398">
              <w:t>earning experiences.</w:t>
            </w:r>
          </w:p>
        </w:tc>
      </w:tr>
      <w:tr w:rsidR="0028295E" w:rsidRPr="00911398" w14:paraId="078C493C" w14:textId="77777777" w:rsidTr="00424104">
        <w:tc>
          <w:tcPr>
            <w:tcW w:w="397" w:type="dxa"/>
            <w:shd w:val="clear" w:color="auto" w:fill="D9D9D9" w:themeFill="background1" w:themeFillShade="D9"/>
          </w:tcPr>
          <w:p w14:paraId="259EFF04" w14:textId="77777777" w:rsidR="0028295E" w:rsidRPr="008B2868" w:rsidRDefault="0028295E" w:rsidP="00F10397">
            <w:pPr>
              <w:pStyle w:val="SOFinalPerformanceTableLetters"/>
              <w:rPr>
                <w:b w:val="0"/>
              </w:rPr>
            </w:pPr>
            <w:bookmarkStart w:id="26" w:name="RowTitle_D_1"/>
            <w:r w:rsidRPr="008B2868">
              <w:rPr>
                <w:b w:val="0"/>
              </w:rPr>
              <w:lastRenderedPageBreak/>
              <w:t>D</w:t>
            </w:r>
            <w:bookmarkEnd w:id="26"/>
          </w:p>
        </w:tc>
        <w:tc>
          <w:tcPr>
            <w:tcW w:w="3331" w:type="dxa"/>
          </w:tcPr>
          <w:p w14:paraId="5FAA0DE6" w14:textId="77777777" w:rsidR="00A849F5" w:rsidRPr="00911398" w:rsidRDefault="00A849F5" w:rsidP="005F102C">
            <w:pPr>
              <w:pStyle w:val="SOFinalPerformanceTableTextItalic"/>
            </w:pPr>
            <w:r w:rsidRPr="00911398">
              <w:t>Relevance</w:t>
            </w:r>
          </w:p>
          <w:p w14:paraId="19E41B68" w14:textId="77777777" w:rsidR="00A849F5" w:rsidRPr="00911398" w:rsidRDefault="00A849F5" w:rsidP="00A849F5">
            <w:pPr>
              <w:pStyle w:val="SOFinalPerformanceTableText"/>
            </w:pPr>
            <w:r w:rsidRPr="00911398">
              <w:t>Responses partially relevant to the topic and purpose.</w:t>
            </w:r>
          </w:p>
          <w:p w14:paraId="5EFC1901" w14:textId="77777777" w:rsidR="00C5212B" w:rsidRPr="00911398" w:rsidRDefault="006E6FD8" w:rsidP="0052481C">
            <w:pPr>
              <w:pStyle w:val="SOFinalPerformanceTableText"/>
            </w:pPr>
            <w:r w:rsidRPr="00911398">
              <w:t xml:space="preserve">Responses </w:t>
            </w:r>
            <w:r w:rsidR="0052481C" w:rsidRPr="00911398">
              <w:t>convey</w:t>
            </w:r>
            <w:r w:rsidRPr="00911398">
              <w:t xml:space="preserve"> some basic information that may be appropriate. </w:t>
            </w:r>
          </w:p>
          <w:p w14:paraId="08582C5C" w14:textId="77777777" w:rsidR="006E6FD8" w:rsidRPr="00911398" w:rsidRDefault="006E6FD8" w:rsidP="00A849F5">
            <w:pPr>
              <w:pStyle w:val="SOFinalPerformanceTableText"/>
            </w:pPr>
            <w:r w:rsidRPr="00911398">
              <w:t>Responses include one or more elements of interest that may engage the audience.</w:t>
            </w:r>
          </w:p>
          <w:p w14:paraId="39AA759A" w14:textId="77777777" w:rsidR="00A849F5" w:rsidRPr="00911398" w:rsidRDefault="00A849F5" w:rsidP="005F102C">
            <w:pPr>
              <w:pStyle w:val="SOFinalPerformanceTableTextItalic"/>
            </w:pPr>
            <w:r w:rsidRPr="00911398">
              <w:t xml:space="preserve">Depth of Treatment of </w:t>
            </w:r>
            <w:r w:rsidR="00C5212B" w:rsidRPr="00911398">
              <w:t>Ideas, Information, or Opinions</w:t>
            </w:r>
          </w:p>
          <w:p w14:paraId="5B6E66EA" w14:textId="77777777" w:rsidR="00A849F5" w:rsidRPr="00911398" w:rsidRDefault="00C5212B" w:rsidP="00A849F5">
            <w:pPr>
              <w:pStyle w:val="SOFinalPerformanceTableText"/>
            </w:pPr>
            <w:r w:rsidRPr="00911398">
              <w:t>Some basic treatment of in</w:t>
            </w:r>
            <w:r w:rsidR="00A849F5" w:rsidRPr="00911398">
              <w:t xml:space="preserve">formation </w:t>
            </w:r>
            <w:r w:rsidR="006E6FD8" w:rsidRPr="00911398">
              <w:t>or</w:t>
            </w:r>
            <w:r w:rsidR="00A849F5" w:rsidRPr="00911398">
              <w:t xml:space="preserve"> ideas relating to </w:t>
            </w:r>
            <w:r w:rsidR="006E6FD8" w:rsidRPr="00911398">
              <w:t xml:space="preserve">simple aspects of </w:t>
            </w:r>
            <w:r w:rsidR="00A849F5" w:rsidRPr="00911398">
              <w:t>familiar topics.</w:t>
            </w:r>
          </w:p>
          <w:p w14:paraId="356F1446" w14:textId="77777777" w:rsidR="006E6FD8" w:rsidRPr="00911398" w:rsidRDefault="006E6FD8" w:rsidP="00A849F5">
            <w:pPr>
              <w:pStyle w:val="SOFinalPerformanceTableText"/>
            </w:pPr>
            <w:r w:rsidRPr="00911398">
              <w:t>S</w:t>
            </w:r>
            <w:r w:rsidR="00BB42A3" w:rsidRPr="00911398">
              <w:t xml:space="preserve">imple </w:t>
            </w:r>
            <w:r w:rsidRPr="00911398">
              <w:t>sentences are used with partial effectiveness to convey an idea or opinion.</w:t>
            </w:r>
            <w:r w:rsidR="00BB42A3" w:rsidRPr="00911398">
              <w:t xml:space="preserve"> Sentences may be short or incomplete.</w:t>
            </w:r>
          </w:p>
          <w:p w14:paraId="01697F2D" w14:textId="77777777" w:rsidR="0028295E" w:rsidRPr="00911398" w:rsidRDefault="006E6FD8" w:rsidP="00A849F5">
            <w:pPr>
              <w:pStyle w:val="SOFinalPerformanceTableText"/>
            </w:pPr>
            <w:r w:rsidRPr="00911398">
              <w:t xml:space="preserve">Some </w:t>
            </w:r>
            <w:r w:rsidR="00A849F5" w:rsidRPr="00911398">
              <w:t>planning and preparation.</w:t>
            </w:r>
          </w:p>
        </w:tc>
        <w:tc>
          <w:tcPr>
            <w:tcW w:w="3331" w:type="dxa"/>
            <w:tcBorders>
              <w:bottom w:val="single" w:sz="2" w:space="0" w:color="auto"/>
              <w:right w:val="nil"/>
            </w:tcBorders>
          </w:tcPr>
          <w:p w14:paraId="4740883C" w14:textId="77777777" w:rsidR="00A849F5" w:rsidRPr="00911398" w:rsidRDefault="00E2701D" w:rsidP="005F102C">
            <w:pPr>
              <w:pStyle w:val="SOFinalPerformanceTableTextItalic"/>
            </w:pPr>
            <w:r w:rsidRPr="00911398">
              <w:rPr>
                <w:noProof/>
                <w:lang w:eastAsia="en-AU"/>
              </w:rPr>
              <mc:AlternateContent>
                <mc:Choice Requires="wps">
                  <w:drawing>
                    <wp:anchor distT="0" distB="0" distL="114300" distR="114300" simplePos="0" relativeHeight="251654656" behindDoc="0" locked="0" layoutInCell="1" allowOverlap="1" wp14:anchorId="2A30057C" wp14:editId="0F4F28F6">
                      <wp:simplePos x="0" y="0"/>
                      <wp:positionH relativeFrom="column">
                        <wp:posOffset>2056932</wp:posOffset>
                      </wp:positionH>
                      <wp:positionV relativeFrom="paragraph">
                        <wp:posOffset>-12601</wp:posOffset>
                      </wp:positionV>
                      <wp:extent cx="0" cy="3416969"/>
                      <wp:effectExtent l="0" t="0" r="19050" b="12065"/>
                      <wp:wrapNone/>
                      <wp:docPr id="13" name="AutoShape 36" descr="Dotted line separating the two columns under Express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16969"/>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04D98A" id="AutoShape 36" o:spid="_x0000_s1026" type="#_x0000_t32" alt="Dotted line separating the two columns under Expression." style="position:absolute;margin-left:161.95pt;margin-top:-1pt;width:0;height:269.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" strokeweight=".5pt">
                      <v:stroke dashstyle="dashDot"/>
                    </v:shape>
                  </w:pict>
                </mc:Fallback>
              </mc:AlternateContent>
            </w:r>
            <w:r w:rsidR="00A849F5" w:rsidRPr="00911398">
              <w:t>Capacity to Convey Information Accurately and Appropriately</w:t>
            </w:r>
          </w:p>
          <w:p w14:paraId="11B74A0E" w14:textId="77777777" w:rsidR="00A849F5" w:rsidRPr="00911398" w:rsidRDefault="00A849F5" w:rsidP="00A849F5">
            <w:pPr>
              <w:pStyle w:val="SOFinalPerformanceTableText"/>
            </w:pPr>
            <w:r w:rsidRPr="00911398">
              <w:t>Reliance on learnt structures and formulaic expressions to convey meaning.</w:t>
            </w:r>
            <w:r w:rsidR="00F91478" w:rsidRPr="00911398">
              <w:t xml:space="preserve"> </w:t>
            </w:r>
            <w:r w:rsidRPr="00911398">
              <w:t>Learnt vocabulary and structures are recombined to create simple sentences on very familiar topics.</w:t>
            </w:r>
          </w:p>
          <w:p w14:paraId="3FA0BB60" w14:textId="77777777" w:rsidR="000600BC" w:rsidRPr="00911398" w:rsidRDefault="00A849F5" w:rsidP="00A849F5">
            <w:pPr>
              <w:pStyle w:val="SOFinalPerformanceTableText"/>
            </w:pPr>
            <w:r w:rsidRPr="00911398">
              <w:t>The language produced contains frequent errors and only partially communicates what is intended.</w:t>
            </w:r>
            <w:r w:rsidR="00E71CF0" w:rsidRPr="00911398">
              <w:t xml:space="preserve"> </w:t>
            </w:r>
            <w:r w:rsidRPr="00911398">
              <w:t>Responses may resemble literal translations from first language.</w:t>
            </w:r>
          </w:p>
          <w:p w14:paraId="144125DF" w14:textId="77777777" w:rsidR="00A849F5" w:rsidRPr="00911398" w:rsidRDefault="00824A6E" w:rsidP="00A849F5">
            <w:pPr>
              <w:pStyle w:val="SOFinalPerformanceTableText"/>
            </w:pPr>
            <w:r w:rsidRPr="00911398">
              <w:t>A cohesive device may be use</w:t>
            </w:r>
            <w:r w:rsidR="00C5212B" w:rsidRPr="00911398">
              <w:t>d with some effectiveness in pauses.</w:t>
            </w:r>
          </w:p>
          <w:p w14:paraId="2256A73E" w14:textId="77777777" w:rsidR="005E137A" w:rsidRPr="00911398" w:rsidRDefault="005E137A" w:rsidP="00A849F5">
            <w:pPr>
              <w:pStyle w:val="SOFinalPerformanceTableText"/>
            </w:pPr>
            <w:r w:rsidRPr="00911398">
              <w:t>Expression occasionally appropriate to the cultural and social context.</w:t>
            </w:r>
          </w:p>
          <w:p w14:paraId="715AB715" w14:textId="77777777" w:rsidR="00A849F5" w:rsidRPr="00911398" w:rsidRDefault="00824A6E" w:rsidP="00A849F5">
            <w:pPr>
              <w:pStyle w:val="SOFinalPerformanceTableText"/>
            </w:pPr>
            <w:r w:rsidRPr="00911398">
              <w:t>Frequent hesitancy in responding.</w:t>
            </w:r>
            <w:r w:rsidR="00C5212B" w:rsidRPr="00911398">
              <w:t xml:space="preserve"> </w:t>
            </w:r>
            <w:r w:rsidR="00A849F5" w:rsidRPr="00911398">
              <w:t>Pronunciation may impede meaning.</w:t>
            </w:r>
          </w:p>
          <w:p w14:paraId="402E9E5C" w14:textId="77777777" w:rsidR="00A849F5" w:rsidRPr="00911398" w:rsidRDefault="00A849F5" w:rsidP="005F102C">
            <w:pPr>
              <w:pStyle w:val="SOFinalPerformanceTableTextItalic"/>
            </w:pPr>
            <w:r w:rsidRPr="00911398">
              <w:t>Coherence in Structure and Sequence</w:t>
            </w:r>
          </w:p>
          <w:p w14:paraId="577E0178" w14:textId="77777777" w:rsidR="00A849F5" w:rsidRPr="00911398" w:rsidRDefault="00E877C0" w:rsidP="00A849F5">
            <w:pPr>
              <w:pStyle w:val="SOFinalPerformanceTableText"/>
            </w:pPr>
            <w:r w:rsidRPr="00911398">
              <w:t xml:space="preserve">Responses tend to be </w:t>
            </w:r>
            <w:r w:rsidR="000600BC" w:rsidRPr="00911398">
              <w:t>loosely connected sentences.</w:t>
            </w:r>
          </w:p>
          <w:p w14:paraId="180B2E77" w14:textId="77777777" w:rsidR="0028295E" w:rsidRPr="00911398" w:rsidRDefault="00A849F5" w:rsidP="00A849F5">
            <w:pPr>
              <w:pStyle w:val="SOFinalPerformanceTableText"/>
            </w:pPr>
            <w:r w:rsidRPr="00911398">
              <w:t xml:space="preserve">Inconsistent </w:t>
            </w:r>
            <w:r w:rsidR="00824A6E" w:rsidRPr="00911398">
              <w:t>use of limited</w:t>
            </w:r>
            <w:r w:rsidRPr="00911398">
              <w:t xml:space="preserve"> conventions of the text type.</w:t>
            </w:r>
          </w:p>
        </w:tc>
        <w:tc>
          <w:tcPr>
            <w:tcW w:w="3331" w:type="dxa"/>
            <w:tcBorders>
              <w:left w:val="nil"/>
            </w:tcBorders>
          </w:tcPr>
          <w:p w14:paraId="000244DB" w14:textId="77777777" w:rsidR="00A849F5" w:rsidRPr="00911398" w:rsidRDefault="00A849F5" w:rsidP="005F102C">
            <w:pPr>
              <w:pStyle w:val="SOFinalPerformanceTableTextItalic"/>
            </w:pPr>
            <w:r w:rsidRPr="00911398">
              <w:t>Capacity to Inter</w:t>
            </w:r>
            <w:r w:rsidR="00824A6E" w:rsidRPr="00911398">
              <w:t>act and Maintain a Conversation</w:t>
            </w:r>
          </w:p>
          <w:p w14:paraId="72182CD1" w14:textId="77777777" w:rsidR="003B5541" w:rsidRPr="00911398" w:rsidRDefault="00A849F5" w:rsidP="00A849F5">
            <w:pPr>
              <w:pStyle w:val="SOFinalPerformanceTableText"/>
            </w:pPr>
            <w:r w:rsidRPr="00911398">
              <w:t>Routine courtesy phrases and basic structures are used to respond to simple questions on familiar topics.</w:t>
            </w:r>
            <w:r w:rsidR="003B5541" w:rsidRPr="00911398">
              <w:t xml:space="preserve"> Interaction is maintained by input from the interlocutor.</w:t>
            </w:r>
            <w:r w:rsidR="00C5212B" w:rsidRPr="00911398">
              <w:t xml:space="preserve"> </w:t>
            </w:r>
            <w:r w:rsidR="003B5541" w:rsidRPr="00911398">
              <w:t>Some interest in the topic may be conveyed.</w:t>
            </w:r>
          </w:p>
          <w:p w14:paraId="247C5506" w14:textId="77777777" w:rsidR="00A849F5" w:rsidRPr="00911398" w:rsidRDefault="00A849F5" w:rsidP="00A849F5">
            <w:pPr>
              <w:pStyle w:val="SOFinalPerformanceTableText"/>
            </w:pPr>
            <w:r w:rsidRPr="00911398">
              <w:t>Utterances rarely consist of more than two or three words and there are frequent pauses</w:t>
            </w:r>
            <w:r w:rsidR="003B5541" w:rsidRPr="00911398">
              <w:t xml:space="preserve">, </w:t>
            </w:r>
            <w:r w:rsidRPr="00911398">
              <w:t>repetition</w:t>
            </w:r>
            <w:r w:rsidR="003B5541" w:rsidRPr="00911398">
              <w:t>, and inaccuracies</w:t>
            </w:r>
            <w:r w:rsidRPr="00911398">
              <w:t>.</w:t>
            </w:r>
          </w:p>
          <w:p w14:paraId="50D69BA0" w14:textId="77777777" w:rsidR="0028295E" w:rsidRPr="00911398" w:rsidRDefault="00A849F5" w:rsidP="00A849F5">
            <w:pPr>
              <w:pStyle w:val="SOFinalPerformanceTableText"/>
            </w:pPr>
            <w:r w:rsidRPr="00911398">
              <w:t>Repetition, rephrasing of questions, and a slowed rate of speech are required for comprehension.</w:t>
            </w:r>
          </w:p>
        </w:tc>
        <w:tc>
          <w:tcPr>
            <w:tcW w:w="3331" w:type="dxa"/>
          </w:tcPr>
          <w:p w14:paraId="541D17CC" w14:textId="77777777" w:rsidR="00A849F5" w:rsidRPr="00911398" w:rsidRDefault="00A849F5" w:rsidP="005F102C">
            <w:pPr>
              <w:pStyle w:val="SOFinalPerformanceTableTextItalic"/>
            </w:pPr>
            <w:r w:rsidRPr="00911398">
              <w:t>Interpretation of Meaning in Texts</w:t>
            </w:r>
          </w:p>
          <w:p w14:paraId="7B26E2AB" w14:textId="77777777" w:rsidR="00A849F5" w:rsidRPr="00911398" w:rsidRDefault="00A849F5" w:rsidP="00A849F5">
            <w:pPr>
              <w:pStyle w:val="SOFinalPerformanceTableText"/>
            </w:pPr>
            <w:r w:rsidRPr="00911398">
              <w:t>Keywords and some supporting detail are identified in texts dealing with familiar situations.</w:t>
            </w:r>
          </w:p>
          <w:p w14:paraId="1DD2BA1A" w14:textId="77777777" w:rsidR="00A849F5" w:rsidRPr="00911398" w:rsidRDefault="00A62225" w:rsidP="00A849F5">
            <w:pPr>
              <w:pStyle w:val="SOFinalPerformanceTableText"/>
            </w:pPr>
            <w:r w:rsidRPr="00911398">
              <w:t>Some basic</w:t>
            </w:r>
            <w:r w:rsidR="00A849F5" w:rsidRPr="00911398">
              <w:t xml:space="preserve"> understanding of context, purpose, and</w:t>
            </w:r>
            <w:r w:rsidRPr="00911398">
              <w:t>/or</w:t>
            </w:r>
            <w:r w:rsidR="00A849F5" w:rsidRPr="00911398">
              <w:t xml:space="preserve"> audience.</w:t>
            </w:r>
          </w:p>
          <w:p w14:paraId="383A3437" w14:textId="77777777" w:rsidR="00A849F5" w:rsidRPr="00911398" w:rsidRDefault="00A62225" w:rsidP="00A849F5">
            <w:pPr>
              <w:pStyle w:val="SOFinalPerformanceTableText"/>
            </w:pPr>
            <w:r w:rsidRPr="00911398">
              <w:t>Identification of one or more concepts or ideas, with s</w:t>
            </w:r>
            <w:r w:rsidR="00A849F5" w:rsidRPr="00911398">
              <w:t xml:space="preserve">pecific information in </w:t>
            </w:r>
            <w:r w:rsidR="00BB42A3" w:rsidRPr="00911398">
              <w:t xml:space="preserve">the text </w:t>
            </w:r>
            <w:r w:rsidR="00A849F5" w:rsidRPr="00911398">
              <w:t>transcribed rather than interpreted.</w:t>
            </w:r>
          </w:p>
          <w:p w14:paraId="2BF1E15F" w14:textId="77777777" w:rsidR="00A849F5" w:rsidRPr="00911398" w:rsidRDefault="00A849F5" w:rsidP="005F102C">
            <w:pPr>
              <w:pStyle w:val="SOFinalPerformanceTableTextItalic"/>
            </w:pPr>
            <w:r w:rsidRPr="00911398">
              <w:t>Analysis of the Language in Texts</w:t>
            </w:r>
          </w:p>
          <w:p w14:paraId="795FC69C" w14:textId="77777777" w:rsidR="00A849F5" w:rsidRPr="00911398" w:rsidRDefault="000600BC" w:rsidP="003452E4">
            <w:pPr>
              <w:pStyle w:val="SOFinalPerformanceTableText"/>
            </w:pPr>
            <w:r w:rsidRPr="00911398">
              <w:t>One or more</w:t>
            </w:r>
            <w:r w:rsidR="00A849F5" w:rsidRPr="00911398">
              <w:t xml:space="preserve"> </w:t>
            </w:r>
            <w:r w:rsidR="00C5212B" w:rsidRPr="00911398">
              <w:t xml:space="preserve">basic </w:t>
            </w:r>
            <w:r w:rsidR="00A849F5" w:rsidRPr="00911398">
              <w:t>linguistic</w:t>
            </w:r>
            <w:r w:rsidR="003452E4" w:rsidRPr="00911398">
              <w:t>,</w:t>
            </w:r>
            <w:r w:rsidR="00A849F5" w:rsidRPr="00911398">
              <w:t xml:space="preserve"> cultural</w:t>
            </w:r>
            <w:r w:rsidR="003452E4" w:rsidRPr="00911398">
              <w:t>, and/or stylistic</w:t>
            </w:r>
            <w:r w:rsidR="00A849F5" w:rsidRPr="00911398">
              <w:t xml:space="preserve"> features </w:t>
            </w:r>
            <w:r w:rsidR="00AC5EC2" w:rsidRPr="00911398">
              <w:t>in</w:t>
            </w:r>
            <w:r w:rsidR="00A849F5" w:rsidRPr="00911398">
              <w:t xml:space="preserve"> the text are identified.</w:t>
            </w:r>
          </w:p>
          <w:p w14:paraId="6A534B5A" w14:textId="77777777" w:rsidR="00A849F5" w:rsidRPr="00911398" w:rsidRDefault="00A849F5" w:rsidP="005F102C">
            <w:pPr>
              <w:pStyle w:val="SOFinalPerformanceTableTextItalic"/>
            </w:pPr>
            <w:r w:rsidRPr="00911398">
              <w:t>Reflection</w:t>
            </w:r>
          </w:p>
          <w:p w14:paraId="187E9F21" w14:textId="77777777" w:rsidR="00A849F5" w:rsidRPr="00911398" w:rsidRDefault="000600BC" w:rsidP="00A849F5">
            <w:pPr>
              <w:pStyle w:val="SOFinalPerformanceTableText"/>
            </w:pPr>
            <w:r w:rsidRPr="00911398">
              <w:t>One or more familiar</w:t>
            </w:r>
            <w:r w:rsidR="00A849F5" w:rsidRPr="00911398">
              <w:t xml:space="preserve"> aspects of cultur</w:t>
            </w:r>
            <w:r w:rsidR="00A62225" w:rsidRPr="00911398">
              <w:t>es, values, beliefs,</w:t>
            </w:r>
            <w:r w:rsidR="00A849F5" w:rsidRPr="00911398">
              <w:t xml:space="preserve"> practices</w:t>
            </w:r>
            <w:r w:rsidR="00A62225" w:rsidRPr="00911398">
              <w:t xml:space="preserve">, </w:t>
            </w:r>
            <w:r w:rsidRPr="00911398">
              <w:t>or</w:t>
            </w:r>
            <w:r w:rsidR="00A62225" w:rsidRPr="00911398">
              <w:t xml:space="preserve"> ideas</w:t>
            </w:r>
            <w:r w:rsidR="00A849F5" w:rsidRPr="00911398">
              <w:t xml:space="preserve"> represented or expressed in texts are identified.</w:t>
            </w:r>
          </w:p>
          <w:p w14:paraId="4CAB69E3" w14:textId="77777777" w:rsidR="00A849F5" w:rsidRPr="00911398" w:rsidRDefault="000600BC" w:rsidP="00A849F5">
            <w:pPr>
              <w:pStyle w:val="SOFinalPerformanceTableText"/>
            </w:pPr>
            <w:r w:rsidRPr="00911398">
              <w:t>One or more</w:t>
            </w:r>
            <w:r w:rsidR="00A849F5" w:rsidRPr="00911398">
              <w:t xml:space="preserve"> of own values, beliefs, </w:t>
            </w:r>
            <w:r w:rsidRPr="00911398">
              <w:t>practices</w:t>
            </w:r>
            <w:r w:rsidR="00A849F5" w:rsidRPr="00911398">
              <w:t xml:space="preserve">, </w:t>
            </w:r>
            <w:r w:rsidRPr="00911398">
              <w:t>or</w:t>
            </w:r>
            <w:r w:rsidR="00A849F5" w:rsidRPr="00911398">
              <w:t xml:space="preserve"> </w:t>
            </w:r>
            <w:r w:rsidRPr="00911398">
              <w:t>ideas</w:t>
            </w:r>
            <w:r w:rsidR="00A849F5" w:rsidRPr="00911398">
              <w:t xml:space="preserve"> in relation to those represented in texts are </w:t>
            </w:r>
            <w:r w:rsidR="00A62225" w:rsidRPr="00911398">
              <w:t>described</w:t>
            </w:r>
            <w:r w:rsidR="00A849F5" w:rsidRPr="00911398">
              <w:t>.</w:t>
            </w:r>
          </w:p>
          <w:p w14:paraId="670A0C71" w14:textId="77777777" w:rsidR="0028295E" w:rsidRPr="00911398" w:rsidRDefault="00A849F5" w:rsidP="00A849F5">
            <w:pPr>
              <w:pStyle w:val="SOFinalPerformanceTableText"/>
            </w:pPr>
            <w:r w:rsidRPr="00911398">
              <w:t>Learning experiences are recounted.</w:t>
            </w:r>
          </w:p>
        </w:tc>
      </w:tr>
      <w:tr w:rsidR="0028295E" w:rsidRPr="00911398" w14:paraId="6F69885D" w14:textId="77777777" w:rsidTr="00424104">
        <w:tc>
          <w:tcPr>
            <w:tcW w:w="397" w:type="dxa"/>
            <w:shd w:val="clear" w:color="auto" w:fill="D9D9D9" w:themeFill="background1" w:themeFillShade="D9"/>
          </w:tcPr>
          <w:p w14:paraId="2BE231C7" w14:textId="77777777" w:rsidR="0028295E" w:rsidRPr="008B2868" w:rsidRDefault="0028295E" w:rsidP="00F10397">
            <w:pPr>
              <w:pStyle w:val="SOFinalPerformanceTableLetters"/>
              <w:rPr>
                <w:b w:val="0"/>
              </w:rPr>
            </w:pPr>
            <w:bookmarkStart w:id="27" w:name="RowTitle_E_1"/>
            <w:r w:rsidRPr="008B2868">
              <w:rPr>
                <w:b w:val="0"/>
              </w:rPr>
              <w:lastRenderedPageBreak/>
              <w:t>E</w:t>
            </w:r>
            <w:bookmarkEnd w:id="27"/>
          </w:p>
        </w:tc>
        <w:tc>
          <w:tcPr>
            <w:tcW w:w="3331" w:type="dxa"/>
          </w:tcPr>
          <w:p w14:paraId="1F9C74DD" w14:textId="77777777" w:rsidR="00C64987" w:rsidRPr="00911398" w:rsidRDefault="00C64987" w:rsidP="005F102C">
            <w:pPr>
              <w:pStyle w:val="SOFinalPerformanceTableTextItalic"/>
            </w:pPr>
            <w:r w:rsidRPr="00911398">
              <w:t>Relevance</w:t>
            </w:r>
          </w:p>
          <w:p w14:paraId="503C0665" w14:textId="77777777" w:rsidR="00C64987" w:rsidRPr="00911398" w:rsidRDefault="00C64987" w:rsidP="00C64987">
            <w:pPr>
              <w:pStyle w:val="SOFinalPerformanceTableText"/>
            </w:pPr>
            <w:r w:rsidRPr="00911398">
              <w:t>Responses have limited relevance to the topic and purpose.</w:t>
            </w:r>
          </w:p>
          <w:p w14:paraId="29CE2ECE" w14:textId="77777777" w:rsidR="00A150EC" w:rsidRPr="00911398" w:rsidRDefault="00A150EC" w:rsidP="00797412">
            <w:pPr>
              <w:pStyle w:val="SOFinalPerformanceTableText"/>
            </w:pPr>
            <w:r w:rsidRPr="00911398">
              <w:t xml:space="preserve">Responses attempt to </w:t>
            </w:r>
            <w:r w:rsidR="00797412" w:rsidRPr="00911398">
              <w:t>convey</w:t>
            </w:r>
            <w:r w:rsidRPr="00911398">
              <w:t xml:space="preserve"> some basic information</w:t>
            </w:r>
            <w:r w:rsidR="002915CC" w:rsidRPr="00911398">
              <w:t>,</w:t>
            </w:r>
            <w:r w:rsidRPr="00911398">
              <w:t xml:space="preserve"> with limited appropriateness.</w:t>
            </w:r>
          </w:p>
          <w:p w14:paraId="65E64DB4" w14:textId="77777777" w:rsidR="00A150EC" w:rsidRPr="00911398" w:rsidRDefault="00A150EC" w:rsidP="00C64987">
            <w:pPr>
              <w:pStyle w:val="SOFinalPerformanceTableText"/>
            </w:pPr>
            <w:r w:rsidRPr="00911398">
              <w:t>Responses attempt to include an element of interest.</w:t>
            </w:r>
          </w:p>
          <w:p w14:paraId="4F3FED6C" w14:textId="77777777" w:rsidR="00C64987" w:rsidRPr="00911398" w:rsidRDefault="00C64987" w:rsidP="005F102C">
            <w:pPr>
              <w:pStyle w:val="SOFinalPerformanceTableTextItalic"/>
            </w:pPr>
            <w:r w:rsidRPr="00911398">
              <w:t>Depth of Treatment of Ideas, Information, or Opinions</w:t>
            </w:r>
          </w:p>
          <w:p w14:paraId="62842BD0" w14:textId="77777777" w:rsidR="00C64987" w:rsidRPr="00911398" w:rsidRDefault="00A150EC" w:rsidP="00C64987">
            <w:pPr>
              <w:pStyle w:val="SOFinalPerformanceTableText"/>
            </w:pPr>
            <w:r w:rsidRPr="00911398">
              <w:t>Attempted treatment of simple</w:t>
            </w:r>
            <w:r w:rsidR="00C64987" w:rsidRPr="00911398">
              <w:t xml:space="preserve"> information relating to </w:t>
            </w:r>
            <w:r w:rsidRPr="00911398">
              <w:t xml:space="preserve">one or more aspects of </w:t>
            </w:r>
            <w:r w:rsidR="00C64987" w:rsidRPr="00911398">
              <w:t>familiar topics.</w:t>
            </w:r>
          </w:p>
          <w:p w14:paraId="0391B3C4" w14:textId="77777777" w:rsidR="0028295E" w:rsidRPr="00911398" w:rsidRDefault="00C64987" w:rsidP="00C64987">
            <w:pPr>
              <w:pStyle w:val="SOFinalPerformanceTableText"/>
            </w:pPr>
            <w:r w:rsidRPr="00911398">
              <w:t xml:space="preserve">Responses are brief and often rely on a keyword to </w:t>
            </w:r>
            <w:r w:rsidR="00A150EC" w:rsidRPr="00911398">
              <w:t xml:space="preserve">attempt to </w:t>
            </w:r>
            <w:r w:rsidRPr="00911398">
              <w:t xml:space="preserve">convey </w:t>
            </w:r>
            <w:r w:rsidR="00A150EC" w:rsidRPr="00911398">
              <w:t xml:space="preserve">basic </w:t>
            </w:r>
            <w:r w:rsidRPr="00911398">
              <w:t>meaning.</w:t>
            </w:r>
          </w:p>
          <w:p w14:paraId="07AA1A95" w14:textId="77777777" w:rsidR="00737523" w:rsidRPr="00911398" w:rsidRDefault="00737523" w:rsidP="00C64987">
            <w:pPr>
              <w:pStyle w:val="SOFinalPerformanceTableText"/>
            </w:pPr>
            <w:r w:rsidRPr="00911398">
              <w:t>Attempted planning or preparation.</w:t>
            </w:r>
          </w:p>
        </w:tc>
        <w:tc>
          <w:tcPr>
            <w:tcW w:w="3331" w:type="dxa"/>
            <w:tcBorders>
              <w:right w:val="nil"/>
            </w:tcBorders>
          </w:tcPr>
          <w:p w14:paraId="23CA7855" w14:textId="77777777" w:rsidR="00C64987" w:rsidRPr="00911398" w:rsidRDefault="00E2701D" w:rsidP="005F102C">
            <w:pPr>
              <w:pStyle w:val="SOFinalPerformanceTableTextItalic"/>
            </w:pPr>
            <w:r w:rsidRPr="00911398">
              <w:rPr>
                <w:noProof/>
                <w:lang w:eastAsia="en-AU"/>
              </w:rPr>
              <mc:AlternateContent>
                <mc:Choice Requires="wps">
                  <w:drawing>
                    <wp:anchor distT="0" distB="0" distL="114300" distR="114300" simplePos="0" relativeHeight="251648512" behindDoc="0" locked="0" layoutInCell="1" allowOverlap="1" wp14:anchorId="6AE320B5" wp14:editId="266ABA90">
                      <wp:simplePos x="0" y="0"/>
                      <wp:positionH relativeFrom="column">
                        <wp:posOffset>2051930</wp:posOffset>
                      </wp:positionH>
                      <wp:positionV relativeFrom="paragraph">
                        <wp:posOffset>-3505</wp:posOffset>
                      </wp:positionV>
                      <wp:extent cx="0" cy="3211200"/>
                      <wp:effectExtent l="0" t="0" r="19050" b="27305"/>
                      <wp:wrapNone/>
                      <wp:docPr id="12" name="AutoShape 35" descr="Dotted line separating the two columns under Express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11200"/>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B6BC4A" id="AutoShape 35" o:spid="_x0000_s1026" type="#_x0000_t32" alt="Dotted line separating the two columns under Expression." style="position:absolute;margin-left:161.55pt;margin-top:-.3pt;width:0;height:252.8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" strokeweight=".5pt">
                      <v:stroke dashstyle="dashDot"/>
                    </v:shape>
                  </w:pict>
                </mc:Fallback>
              </mc:AlternateContent>
            </w:r>
            <w:r w:rsidR="00C64987" w:rsidRPr="00911398">
              <w:t>Capacity to Convey Information Accurately and Appropriately</w:t>
            </w:r>
          </w:p>
          <w:p w14:paraId="2977232E" w14:textId="77777777" w:rsidR="00737523" w:rsidRPr="00911398" w:rsidRDefault="00C64987" w:rsidP="00C64987">
            <w:pPr>
              <w:pStyle w:val="SOFinalPerformanceTableText"/>
            </w:pPr>
            <w:r w:rsidRPr="00911398">
              <w:t>Limited range of vocabulary and sentence structures</w:t>
            </w:r>
            <w:r w:rsidR="00662681" w:rsidRPr="00911398">
              <w:t>,</w:t>
            </w:r>
            <w:r w:rsidRPr="00911398">
              <w:t xml:space="preserve"> </w:t>
            </w:r>
            <w:r w:rsidR="00662681" w:rsidRPr="00911398">
              <w:t xml:space="preserve">with use of single words and set formulaic expressions to convey basic information relating to familiar topics. </w:t>
            </w:r>
          </w:p>
          <w:p w14:paraId="5A8D6E6E" w14:textId="77777777" w:rsidR="00C64987" w:rsidRPr="00911398" w:rsidRDefault="00662681" w:rsidP="00C64987">
            <w:pPr>
              <w:pStyle w:val="SOFinalPerformanceTableText"/>
            </w:pPr>
            <w:r w:rsidRPr="00911398">
              <w:t>H</w:t>
            </w:r>
            <w:r w:rsidR="00C64987" w:rsidRPr="00911398">
              <w:t>igh incidence of basic errors that impede meaning</w:t>
            </w:r>
            <w:r w:rsidRPr="00911398">
              <w:t>, with e</w:t>
            </w:r>
            <w:r w:rsidR="00C64987" w:rsidRPr="00911398">
              <w:t>vidence of the influence of syntax of English and/or other languages.</w:t>
            </w:r>
          </w:p>
          <w:p w14:paraId="7ED2602D" w14:textId="77777777" w:rsidR="00C64987" w:rsidRPr="00911398" w:rsidRDefault="00662681" w:rsidP="00C64987">
            <w:pPr>
              <w:pStyle w:val="SOFinalPerformanceTableText"/>
            </w:pPr>
            <w:r w:rsidRPr="00911398">
              <w:t>Attempted use of a cohesive device, with limited effectiveness.</w:t>
            </w:r>
          </w:p>
          <w:p w14:paraId="67C0A5F7" w14:textId="77777777" w:rsidR="005E137A" w:rsidRPr="00911398" w:rsidRDefault="005E137A" w:rsidP="00C64987">
            <w:pPr>
              <w:pStyle w:val="SOFinalPerformanceTableText"/>
            </w:pPr>
            <w:r w:rsidRPr="00911398">
              <w:t>Limited appropriateness of expression.</w:t>
            </w:r>
          </w:p>
          <w:p w14:paraId="64ABEC3D" w14:textId="77777777" w:rsidR="00C64987" w:rsidRPr="00911398" w:rsidRDefault="00662681" w:rsidP="00C64987">
            <w:pPr>
              <w:pStyle w:val="SOFinalPerformanceTableText"/>
            </w:pPr>
            <w:r w:rsidRPr="00911398">
              <w:t xml:space="preserve">Hesitancy in responding. </w:t>
            </w:r>
            <w:r w:rsidR="00C64987" w:rsidRPr="00911398">
              <w:t>Pronunciation may still be strongly influenced by first or different language and impedes meaning.</w:t>
            </w:r>
          </w:p>
          <w:p w14:paraId="3292D580" w14:textId="77777777" w:rsidR="00C64987" w:rsidRPr="00911398" w:rsidRDefault="00C64987" w:rsidP="005F102C">
            <w:pPr>
              <w:pStyle w:val="SOFinalPerformanceTableTextItalic"/>
            </w:pPr>
            <w:r w:rsidRPr="00911398">
              <w:t>Coherence in Structure and Sequence</w:t>
            </w:r>
          </w:p>
          <w:p w14:paraId="46155436" w14:textId="77777777" w:rsidR="0028295E" w:rsidRPr="00911398" w:rsidRDefault="00C64987" w:rsidP="00C64987">
            <w:pPr>
              <w:pStyle w:val="SOFinalPerformanceTableText"/>
            </w:pPr>
            <w:r w:rsidRPr="00911398">
              <w:t>Responses are disjointed.</w:t>
            </w:r>
          </w:p>
          <w:p w14:paraId="3B4C64BF" w14:textId="77777777" w:rsidR="00662681" w:rsidRPr="00911398" w:rsidRDefault="00662681" w:rsidP="00C64987">
            <w:pPr>
              <w:pStyle w:val="SOFinalPerformanceTableText"/>
            </w:pPr>
            <w:r w:rsidRPr="00911398">
              <w:t>Attempted use of one or more conventions of the text type.</w:t>
            </w:r>
          </w:p>
        </w:tc>
        <w:tc>
          <w:tcPr>
            <w:tcW w:w="3331" w:type="dxa"/>
            <w:tcBorders>
              <w:left w:val="nil"/>
            </w:tcBorders>
          </w:tcPr>
          <w:p w14:paraId="7CC1D803" w14:textId="77777777" w:rsidR="00C64987" w:rsidRPr="00911398" w:rsidRDefault="00C64987" w:rsidP="005F102C">
            <w:pPr>
              <w:pStyle w:val="SOFinalPerformanceTableTextItalic"/>
            </w:pPr>
            <w:r w:rsidRPr="00911398">
              <w:t>Capacity to Interact and Maintain a Conversation</w:t>
            </w:r>
          </w:p>
          <w:p w14:paraId="3388E91F" w14:textId="77777777" w:rsidR="00C64987" w:rsidRPr="00911398" w:rsidRDefault="00C64987" w:rsidP="00C64987">
            <w:pPr>
              <w:pStyle w:val="SOFinalPerformanceTableText"/>
            </w:pPr>
            <w:r w:rsidRPr="00911398">
              <w:t>Relies on interlocutor to assist with communication breakdowns to complete sentences or to interpret intended meanings.</w:t>
            </w:r>
          </w:p>
          <w:p w14:paraId="266411D2" w14:textId="77777777" w:rsidR="00C64987" w:rsidRPr="00911398" w:rsidRDefault="00C64987" w:rsidP="00C64987">
            <w:pPr>
              <w:pStyle w:val="SOFinalPerformanceTableText"/>
            </w:pPr>
            <w:r w:rsidRPr="00911398">
              <w:t xml:space="preserve">Mostly single words are used to respond. </w:t>
            </w:r>
            <w:r w:rsidR="0053339A" w:rsidRPr="00911398">
              <w:t>Frequent misunderstandings of simple questions.</w:t>
            </w:r>
          </w:p>
          <w:p w14:paraId="680C6AAC" w14:textId="77777777" w:rsidR="0028295E" w:rsidRPr="00911398" w:rsidRDefault="00C64987" w:rsidP="00C64987">
            <w:pPr>
              <w:pStyle w:val="SOFinalPerformanceTableText"/>
            </w:pPr>
            <w:r w:rsidRPr="00911398">
              <w:t>Frequent long pauses to process questions.</w:t>
            </w:r>
          </w:p>
        </w:tc>
        <w:tc>
          <w:tcPr>
            <w:tcW w:w="3331" w:type="dxa"/>
          </w:tcPr>
          <w:p w14:paraId="3F6529F7" w14:textId="77777777" w:rsidR="00C64987" w:rsidRPr="00911398" w:rsidRDefault="00C64987" w:rsidP="005F102C">
            <w:pPr>
              <w:pStyle w:val="SOFinalPerformanceTableTextItalic"/>
            </w:pPr>
            <w:r w:rsidRPr="00911398">
              <w:t>Interpretation of Meaning in Texts</w:t>
            </w:r>
          </w:p>
          <w:p w14:paraId="2707CEA3" w14:textId="77777777" w:rsidR="00C64987" w:rsidRPr="00911398" w:rsidRDefault="00C64987" w:rsidP="00C64987">
            <w:pPr>
              <w:pStyle w:val="SOFinalPerformanceTableText"/>
            </w:pPr>
            <w:r w:rsidRPr="00911398">
              <w:t xml:space="preserve">Isolated items of information are identified in </w:t>
            </w:r>
            <w:r w:rsidR="00BB42A3" w:rsidRPr="00911398">
              <w:t xml:space="preserve">texts </w:t>
            </w:r>
            <w:r w:rsidRPr="00911398">
              <w:t>on familiar topics containing simple language.</w:t>
            </w:r>
          </w:p>
          <w:p w14:paraId="718EF7E3" w14:textId="77777777" w:rsidR="0053339A" w:rsidRPr="00911398" w:rsidRDefault="0053339A" w:rsidP="00C64987">
            <w:pPr>
              <w:pStyle w:val="SOFinalPerformanceTableText"/>
            </w:pPr>
            <w:r w:rsidRPr="00911398">
              <w:t>Identification of a context, purpose, or audience.</w:t>
            </w:r>
          </w:p>
          <w:p w14:paraId="14C8B3E8" w14:textId="77777777" w:rsidR="00C64987" w:rsidRPr="00911398" w:rsidRDefault="00C64987" w:rsidP="00C64987">
            <w:pPr>
              <w:pStyle w:val="SOFinalPerformanceTableText"/>
            </w:pPr>
            <w:r w:rsidRPr="00911398">
              <w:t xml:space="preserve">Understanding </w:t>
            </w:r>
            <w:r w:rsidR="0053339A" w:rsidRPr="00911398">
              <w:t xml:space="preserve">of information </w:t>
            </w:r>
            <w:r w:rsidRPr="00911398">
              <w:t>is limited to occasional isolated words (e.g. borrowed words, high-frequency social conventions).</w:t>
            </w:r>
          </w:p>
          <w:p w14:paraId="72AA893F" w14:textId="77777777" w:rsidR="00C64987" w:rsidRPr="00911398" w:rsidRDefault="00C64987" w:rsidP="005F102C">
            <w:pPr>
              <w:pStyle w:val="SOFinalPerformanceTableTextItalic"/>
            </w:pPr>
            <w:r w:rsidRPr="00911398">
              <w:t>Analysis of the Language in Texts</w:t>
            </w:r>
          </w:p>
          <w:p w14:paraId="1360180C" w14:textId="77777777" w:rsidR="00C64987" w:rsidRPr="00911398" w:rsidRDefault="00D5668F" w:rsidP="00797412">
            <w:pPr>
              <w:pStyle w:val="SOFinalPerformanceTableText"/>
            </w:pPr>
            <w:r w:rsidRPr="00911398">
              <w:t xml:space="preserve">Attempted identification of a </w:t>
            </w:r>
            <w:r w:rsidR="0053339A" w:rsidRPr="00911398">
              <w:t>basic</w:t>
            </w:r>
            <w:r w:rsidR="00797412" w:rsidRPr="00911398">
              <w:t xml:space="preserve"> linguistic, cultural, and/or stylistic feature</w:t>
            </w:r>
            <w:r w:rsidR="00C64987" w:rsidRPr="00911398">
              <w:t>.</w:t>
            </w:r>
          </w:p>
          <w:p w14:paraId="68873609" w14:textId="77777777" w:rsidR="0053339A" w:rsidRPr="00911398" w:rsidRDefault="0053339A" w:rsidP="00C64987">
            <w:pPr>
              <w:pStyle w:val="SOFinalPerformanceTableText"/>
            </w:pPr>
            <w:r w:rsidRPr="00911398">
              <w:t>Attempted identification of a stylistic feature.</w:t>
            </w:r>
          </w:p>
          <w:p w14:paraId="2630E185" w14:textId="77777777" w:rsidR="00C64987" w:rsidRPr="00911398" w:rsidRDefault="00C64987" w:rsidP="005F102C">
            <w:pPr>
              <w:pStyle w:val="SOFinalPerformanceTableTextItalic"/>
            </w:pPr>
            <w:r w:rsidRPr="00911398">
              <w:t>Reflection</w:t>
            </w:r>
          </w:p>
          <w:p w14:paraId="3C487486" w14:textId="77777777" w:rsidR="00C64987" w:rsidRPr="00911398" w:rsidRDefault="00D5668F" w:rsidP="00C64987">
            <w:pPr>
              <w:pStyle w:val="SOFinalPerformanceTableText"/>
            </w:pPr>
            <w:r w:rsidRPr="00911398">
              <w:t>One or more</w:t>
            </w:r>
            <w:r w:rsidR="00C64987" w:rsidRPr="00911398">
              <w:t xml:space="preserve"> formulaic cultural expressions are identified.</w:t>
            </w:r>
          </w:p>
          <w:p w14:paraId="42AAFDEA" w14:textId="77777777" w:rsidR="00E3533D" w:rsidRPr="00911398" w:rsidRDefault="00E3533D" w:rsidP="00C64987">
            <w:pPr>
              <w:pStyle w:val="SOFinalPerformanceTableText"/>
            </w:pPr>
            <w:r w:rsidRPr="00911398">
              <w:t xml:space="preserve">One or more </w:t>
            </w:r>
            <w:r w:rsidR="00D5668F" w:rsidRPr="00911398">
              <w:t>of own</w:t>
            </w:r>
            <w:r w:rsidRPr="00911398">
              <w:t xml:space="preserve"> values, beliefs, practices, or ideas are </w:t>
            </w:r>
            <w:r w:rsidR="00D5668F" w:rsidRPr="00911398">
              <w:t>identified</w:t>
            </w:r>
            <w:r w:rsidRPr="00911398">
              <w:t>.</w:t>
            </w:r>
          </w:p>
          <w:p w14:paraId="34DBCD8E" w14:textId="77777777" w:rsidR="0028295E" w:rsidRPr="00911398" w:rsidRDefault="00C64987" w:rsidP="00C64987">
            <w:pPr>
              <w:pStyle w:val="SOFinalPerformanceTableText"/>
            </w:pPr>
            <w:r w:rsidRPr="00911398">
              <w:t>Learning experiences are listed.</w:t>
            </w:r>
          </w:p>
        </w:tc>
      </w:tr>
    </w:tbl>
    <w:p w14:paraId="2E515FD4" w14:textId="77777777" w:rsidR="00E708F3" w:rsidRPr="00911398" w:rsidRDefault="00E708F3" w:rsidP="00724C2B">
      <w:pPr>
        <w:rPr>
          <w:rFonts w:ascii="Roboto Light" w:hAnsi="Roboto Light"/>
        </w:rPr>
        <w:sectPr w:rsidR="00E708F3" w:rsidRPr="00911398" w:rsidSect="00354C28">
          <w:headerReference w:type="even" r:id="rId57"/>
          <w:headerReference w:type="default" r:id="rId58"/>
          <w:footerReference w:type="even" r:id="rId59"/>
          <w:footerReference w:type="default" r:id="rId60"/>
          <w:headerReference w:type="first" r:id="rId61"/>
          <w:footerReference w:type="first" r:id="rId62"/>
          <w:pgSz w:w="16857" w:h="11901" w:orient="landscape" w:code="210"/>
          <w:pgMar w:top="1418" w:right="1418" w:bottom="1418" w:left="1701" w:header="1134" w:footer="567" w:gutter="0"/>
          <w:cols w:space="708"/>
          <w:titlePg/>
          <w:docGrid w:linePitch="360"/>
        </w:sectPr>
      </w:pPr>
    </w:p>
    <w:p w14:paraId="02D60323" w14:textId="77777777" w:rsidR="001F281F" w:rsidRPr="00911398" w:rsidRDefault="00813541" w:rsidP="00E07BA4">
      <w:pPr>
        <w:pStyle w:val="SOFinalHead2TOP"/>
      </w:pPr>
      <w:bookmarkStart w:id="28" w:name="_Toc428446547"/>
      <w:r w:rsidRPr="00911398">
        <w:lastRenderedPageBreak/>
        <w:t>Assessment Integrity</w:t>
      </w:r>
      <w:bookmarkEnd w:id="28"/>
    </w:p>
    <w:p w14:paraId="67431541" w14:textId="77777777" w:rsidR="000712FB" w:rsidRPr="00911398" w:rsidRDefault="000712FB" w:rsidP="000712FB">
      <w:pPr>
        <w:pStyle w:val="SOFinalBodyText"/>
      </w:pPr>
      <w:r w:rsidRPr="00911398">
        <w:t>The SACE Assuring Assessment Integrity Policy outlines the principles and processes that teachers and assessors follow to assure the integrity of student assessments. This polic</w:t>
      </w:r>
      <w:r w:rsidR="00797412" w:rsidRPr="00911398">
        <w:t>y is available on the SACE</w:t>
      </w:r>
      <w:r w:rsidRPr="00911398">
        <w:t xml:space="preserve"> website (</w:t>
      </w:r>
      <w:r w:rsidR="007316E7" w:rsidRPr="00911398">
        <w:t>www.sace.sa.edu.au</w:t>
      </w:r>
      <w:r w:rsidRPr="00911398">
        <w:t>) as part of the SACE Policy Framework.</w:t>
      </w:r>
    </w:p>
    <w:p w14:paraId="139339A8" w14:textId="77777777" w:rsidR="000712FB" w:rsidRPr="00911398" w:rsidRDefault="000712FB" w:rsidP="000712FB">
      <w:pPr>
        <w:pStyle w:val="SOFinalBodyText"/>
      </w:pPr>
      <w:r w:rsidRPr="00911398">
        <w:t xml:space="preserve">The SACE Board uses a range of quality assurance processes so that the grades awarded for student achievement in the </w:t>
      </w:r>
      <w:r w:rsidR="0065326F" w:rsidRPr="00911398">
        <w:t>school</w:t>
      </w:r>
      <w:r w:rsidRPr="00911398">
        <w:t xml:space="preserve"> assessment are applied consistently and fairly against the performance standards for a subject, and are comparable across all schools.</w:t>
      </w:r>
    </w:p>
    <w:p w14:paraId="1217A0C0" w14:textId="77777777" w:rsidR="00F405C1" w:rsidRPr="00911398" w:rsidRDefault="00F405C1" w:rsidP="00F405C1">
      <w:pPr>
        <w:pStyle w:val="SOFinalBodyText"/>
      </w:pPr>
      <w:r w:rsidRPr="00911398">
        <w:t>Information and guidelines on quality assurance in assessment at Stage 1 are available on the SACE website (www.sace.sa.edu.au).</w:t>
      </w:r>
    </w:p>
    <w:p w14:paraId="2F7E9A80" w14:textId="77777777" w:rsidR="00D65BB2" w:rsidRPr="00911398" w:rsidRDefault="00D65BB2" w:rsidP="00DC7CC5">
      <w:pPr>
        <w:pStyle w:val="SOFinalBodyText"/>
      </w:pPr>
    </w:p>
    <w:p w14:paraId="59E961DB" w14:textId="77777777" w:rsidR="00D523F0" w:rsidRPr="00911398" w:rsidRDefault="00D523F0" w:rsidP="00D523F0">
      <w:pPr>
        <w:pStyle w:val="SOFinalBodyText"/>
        <w:sectPr w:rsidR="00D523F0" w:rsidRPr="00911398" w:rsidSect="00354C28">
          <w:headerReference w:type="even" r:id="rId63"/>
          <w:headerReference w:type="default" r:id="rId64"/>
          <w:footerReference w:type="even" r:id="rId65"/>
          <w:footerReference w:type="default" r:id="rId66"/>
          <w:pgSz w:w="11901" w:h="16857" w:code="210"/>
          <w:pgMar w:top="1418" w:right="1418" w:bottom="1418" w:left="1418" w:header="1134" w:footer="567" w:gutter="0"/>
          <w:cols w:space="708"/>
          <w:docGrid w:linePitch="360"/>
        </w:sectPr>
      </w:pPr>
    </w:p>
    <w:p w14:paraId="695BF189" w14:textId="49DF5A88" w:rsidR="00D523F0" w:rsidRPr="00911398" w:rsidRDefault="008B2868" w:rsidP="00E07BA4">
      <w:pPr>
        <w:pStyle w:val="SOFinalHead1"/>
      </w:pPr>
      <w:bookmarkStart w:id="29" w:name="_Toc428446548"/>
      <w:r>
        <w:rPr>
          <w:noProof/>
        </w:rPr>
        <w:lastRenderedPageBreak/>
        <mc:AlternateContent>
          <mc:Choice Requires="wps">
            <w:drawing>
              <wp:anchor distT="0" distB="0" distL="114300" distR="114300" simplePos="0" relativeHeight="251652608" behindDoc="0" locked="0" layoutInCell="0" allowOverlap="1" wp14:anchorId="18A0F4BE" wp14:editId="71D9CEA0">
                <wp:simplePos x="0" y="0"/>
                <wp:positionH relativeFrom="page">
                  <wp:posOffset>-105410</wp:posOffset>
                </wp:positionH>
                <wp:positionV relativeFrom="page">
                  <wp:posOffset>0</wp:posOffset>
                </wp:positionV>
                <wp:extent cx="7772400" cy="442595"/>
                <wp:effectExtent l="0" t="0" r="0" b="14605"/>
                <wp:wrapNone/>
                <wp:docPr id="67" name="MSIPCM0c0a4b21961bf8fbd77a3e1a"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EBFD2F" w14:textId="77777777" w:rsidR="008B2868" w:rsidRPr="0018771F" w:rsidRDefault="008B2868" w:rsidP="008B2868">
                            <w:pPr>
                              <w:jc w:val="center"/>
                              <w:rPr>
                                <w:rFonts w:cs="Arial"/>
                                <w:color w:val="A80000"/>
                                <w:sz w:val="24"/>
                              </w:rPr>
                            </w:pPr>
                            <w:r w:rsidRPr="0018771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18A0F4BE" id="_x0000_s1034" type="#_x0000_t202" alt="{&quot;HashCode&quot;:1178062039,&quot;Height&quot;:9999999.0,&quot;Width&quot;:9999999.0,&quot;Placement&quot;:&quot;Header&quot;,&quot;Index&quot;:&quot;Primary&quot;,&quot;Section&quot;:3,&quot;Top&quot;:0.0,&quot;Left&quot;:0.0}" style="position:absolute;margin-left:-8.3pt;margin-top:0;width:612pt;height:34.85pt;z-index:25165260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" o:allowincell="f" filled="f" stroked="f" strokeweight=".5pt">
                <v:textbox inset=",0,,0">
                  <w:txbxContent>
                    <w:p w14:paraId="14EBFD2F" w14:textId="77777777" w:rsidR="008B2868" w:rsidRPr="0018771F" w:rsidRDefault="008B2868" w:rsidP="008B2868">
                      <w:pPr>
                        <w:jc w:val="center"/>
                        <w:rPr>
                          <w:rFonts w:cs="Arial"/>
                          <w:color w:val="A80000"/>
                          <w:sz w:val="24"/>
                        </w:rPr>
                      </w:pPr>
                      <w:r w:rsidRPr="0018771F">
                        <w:rPr>
                          <w:rFonts w:cs="Arial"/>
                          <w:color w:val="A80000"/>
                          <w:sz w:val="24"/>
                        </w:rPr>
                        <w:t>OFFICIAL</w:t>
                      </w:r>
                    </w:p>
                  </w:txbxContent>
                </v:textbox>
                <w10:wrap anchorx="page" anchory="page"/>
              </v:shape>
            </w:pict>
          </mc:Fallback>
        </mc:AlternateContent>
      </w:r>
      <w:r w:rsidR="00813541" w:rsidRPr="00E07BA4">
        <w:t>Support</w:t>
      </w:r>
      <w:r w:rsidR="00813541" w:rsidRPr="00911398">
        <w:t xml:space="preserve"> Materials</w:t>
      </w:r>
      <w:bookmarkEnd w:id="29"/>
    </w:p>
    <w:p w14:paraId="074E12F4" w14:textId="77777777" w:rsidR="00D76F39" w:rsidRPr="00911398" w:rsidRDefault="00813541" w:rsidP="00E07BA4">
      <w:pPr>
        <w:pStyle w:val="SOFinalHead2AfterHead1"/>
      </w:pPr>
      <w:bookmarkStart w:id="30" w:name="_Toc428446549"/>
      <w:r w:rsidRPr="00911398">
        <w:t>Subject-specific Advice</w:t>
      </w:r>
      <w:bookmarkEnd w:id="30"/>
    </w:p>
    <w:p w14:paraId="5939C99F" w14:textId="77777777" w:rsidR="00DC7CC5" w:rsidRPr="00911398" w:rsidRDefault="00A9030B" w:rsidP="00C45D79">
      <w:pPr>
        <w:pStyle w:val="SOFinalBodyText"/>
      </w:pPr>
      <w:r w:rsidRPr="00911398">
        <w:t>Online support materials are provided for each subject and updated regularly on the SACE website (</w:t>
      </w:r>
      <w:r w:rsidR="007316E7" w:rsidRPr="00911398">
        <w:t>www.sace.sa.edu.au</w:t>
      </w:r>
      <w:r w:rsidRPr="00911398">
        <w:t>). Examples of support materials are sample learning and assessment plans, annotated assessment tasks, annotated student responses, and recommended resource materials.</w:t>
      </w:r>
    </w:p>
    <w:p w14:paraId="18F8AE55" w14:textId="77777777" w:rsidR="00D523F0" w:rsidRPr="00911398" w:rsidRDefault="00813541" w:rsidP="00E07BA4">
      <w:pPr>
        <w:pStyle w:val="SOFinalHead2"/>
      </w:pPr>
      <w:bookmarkStart w:id="31" w:name="_Toc428446550"/>
      <w:r w:rsidRPr="00E07BA4">
        <w:t>Advice</w:t>
      </w:r>
      <w:r w:rsidRPr="00911398">
        <w:t xml:space="preserve"> on Ethical Study and Research</w:t>
      </w:r>
      <w:bookmarkEnd w:id="31"/>
    </w:p>
    <w:p w14:paraId="1744B6FE" w14:textId="77777777" w:rsidR="00A60225" w:rsidRPr="00911398" w:rsidRDefault="00F405C1" w:rsidP="00F405C1">
      <w:pPr>
        <w:pStyle w:val="SOFinalBodyText"/>
      </w:pPr>
      <w:r w:rsidRPr="00911398">
        <w:t>Advice for students and teachers on ethical study and research practices is available in the guidelines on the ethical conduct of research in the SACE on the SACE website (www.sace.sa.edu.au).</w:t>
      </w:r>
    </w:p>
    <w:p w14:paraId="422CE605" w14:textId="77777777" w:rsidR="00A9030B" w:rsidRPr="00911398" w:rsidRDefault="00A9030B" w:rsidP="00D523F0">
      <w:pPr>
        <w:pStyle w:val="SOFinalBodyText"/>
      </w:pPr>
    </w:p>
    <w:p w14:paraId="63431686" w14:textId="77777777" w:rsidR="002C5777" w:rsidRPr="00911398" w:rsidRDefault="002C5777" w:rsidP="00D523F0">
      <w:pPr>
        <w:pStyle w:val="SOFinalBodyText"/>
        <w:sectPr w:rsidR="002C5777" w:rsidRPr="00911398" w:rsidSect="00D9185C">
          <w:headerReference w:type="even" r:id="rId67"/>
          <w:headerReference w:type="default" r:id="rId68"/>
          <w:footerReference w:type="even" r:id="rId69"/>
          <w:pgSz w:w="11901" w:h="16857" w:code="210"/>
          <w:pgMar w:top="1418" w:right="1418" w:bottom="1418" w:left="1418" w:header="1134" w:footer="567" w:gutter="0"/>
          <w:cols w:space="708"/>
          <w:docGrid w:linePitch="360"/>
        </w:sectPr>
      </w:pPr>
    </w:p>
    <w:p w14:paraId="7F953A88" w14:textId="77777777" w:rsidR="009649AB" w:rsidRPr="00911398" w:rsidRDefault="00353B66" w:rsidP="00E07BA4">
      <w:pPr>
        <w:pStyle w:val="SoFinalSectionHead"/>
        <w:sectPr w:rsidR="009649AB" w:rsidRPr="00911398" w:rsidSect="00D9185C">
          <w:headerReference w:type="even" r:id="rId70"/>
          <w:headerReference w:type="default" r:id="rId71"/>
          <w:footerReference w:type="even" r:id="rId72"/>
          <w:footerReference w:type="default" r:id="rId73"/>
          <w:pgSz w:w="11901" w:h="16857" w:code="210"/>
          <w:pgMar w:top="1418" w:right="1418" w:bottom="1418" w:left="1418" w:header="1134" w:footer="567" w:gutter="0"/>
          <w:cols w:space="708"/>
          <w:docGrid w:linePitch="360"/>
        </w:sectPr>
      </w:pPr>
      <w:bookmarkStart w:id="32" w:name="_Toc428446551"/>
      <w:r w:rsidRPr="00911398">
        <w:lastRenderedPageBreak/>
        <w:t>Stage 2 Interstate Assessed</w:t>
      </w:r>
      <w:r w:rsidRPr="00911398">
        <w:br/>
      </w:r>
      <w:r w:rsidRPr="00E07BA4">
        <w:t>Arabic</w:t>
      </w:r>
      <w:r w:rsidRPr="00911398">
        <w:t xml:space="preserve"> Continuers Level</w:t>
      </w:r>
      <w:bookmarkEnd w:id="32"/>
    </w:p>
    <w:p w14:paraId="1AF36B4B" w14:textId="67945694" w:rsidR="00D65BB2" w:rsidRPr="00911398" w:rsidRDefault="00266217" w:rsidP="00E07BA4">
      <w:pPr>
        <w:pStyle w:val="SOFinalHead1"/>
      </w:pPr>
      <w:bookmarkStart w:id="33" w:name="_Toc428446552"/>
      <w:r>
        <w:rPr>
          <w:noProof/>
        </w:rPr>
        <w:lastRenderedPageBreak/>
        <mc:AlternateContent>
          <mc:Choice Requires="wps">
            <w:drawing>
              <wp:anchor distT="0" distB="0" distL="114300" distR="114300" simplePos="0" relativeHeight="251668992" behindDoc="0" locked="0" layoutInCell="0" allowOverlap="1" wp14:anchorId="40CA50EB" wp14:editId="2C8F2974">
                <wp:simplePos x="0" y="0"/>
                <wp:positionH relativeFrom="page">
                  <wp:posOffset>-105410</wp:posOffset>
                </wp:positionH>
                <wp:positionV relativeFrom="page">
                  <wp:posOffset>0</wp:posOffset>
                </wp:positionV>
                <wp:extent cx="7772400" cy="442595"/>
                <wp:effectExtent l="0" t="0" r="0" b="14605"/>
                <wp:wrapNone/>
                <wp:docPr id="60" name="MSIPCM0c0a4b21961bf8fbd77a3e1a"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A8B7B89" w14:textId="77777777" w:rsidR="00266217" w:rsidRPr="0018771F" w:rsidRDefault="00266217" w:rsidP="00266217">
                            <w:pPr>
                              <w:jc w:val="center"/>
                              <w:rPr>
                                <w:rFonts w:cs="Arial"/>
                                <w:color w:val="A80000"/>
                                <w:sz w:val="24"/>
                              </w:rPr>
                            </w:pPr>
                            <w:r w:rsidRPr="0018771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0CA50EB" id="_x0000_s1035" type="#_x0000_t202" alt="{&quot;HashCode&quot;:1178062039,&quot;Height&quot;:9999999.0,&quot;Width&quot;:9999999.0,&quot;Placement&quot;:&quot;Header&quot;,&quot;Index&quot;:&quot;Primary&quot;,&quot;Section&quot;:3,&quot;Top&quot;:0.0,&quot;Left&quot;:0.0}" style="position:absolute;margin-left:-8.3pt;margin-top:0;width:612pt;height:34.85pt;z-index:25166899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" o:allowincell="f" filled="f" stroked="f" strokeweight=".5pt">
                <v:textbox inset=",0,,0">
                  <w:txbxContent>
                    <w:p w14:paraId="7A8B7B89" w14:textId="77777777" w:rsidR="00266217" w:rsidRPr="0018771F" w:rsidRDefault="00266217" w:rsidP="00266217">
                      <w:pPr>
                        <w:jc w:val="center"/>
                        <w:rPr>
                          <w:rFonts w:cs="Arial"/>
                          <w:color w:val="A80000"/>
                          <w:sz w:val="24"/>
                        </w:rPr>
                      </w:pPr>
                      <w:r w:rsidRPr="0018771F">
                        <w:rPr>
                          <w:rFonts w:cs="Arial"/>
                          <w:color w:val="A80000"/>
                          <w:sz w:val="24"/>
                        </w:rPr>
                        <w:t>OFFICIAL</w:t>
                      </w:r>
                    </w:p>
                  </w:txbxContent>
                </v:textbox>
                <w10:wrap anchorx="page" anchory="page"/>
              </v:shape>
            </w:pict>
          </mc:Fallback>
        </mc:AlternateContent>
      </w:r>
      <w:r w:rsidR="00813541" w:rsidRPr="00911398">
        <w:t xml:space="preserve">Learning </w:t>
      </w:r>
      <w:r w:rsidR="00813541" w:rsidRPr="00E07BA4">
        <w:t>Scope</w:t>
      </w:r>
      <w:r w:rsidR="00813541" w:rsidRPr="00911398">
        <w:t xml:space="preserve"> and Requirements</w:t>
      </w:r>
      <w:bookmarkEnd w:id="33"/>
    </w:p>
    <w:p w14:paraId="0767E7B4" w14:textId="77777777" w:rsidR="00D65BB2" w:rsidRPr="00911398" w:rsidRDefault="00813541" w:rsidP="00E07BA4">
      <w:pPr>
        <w:pStyle w:val="SOFinalHead2AfterHead1"/>
      </w:pPr>
      <w:bookmarkStart w:id="34" w:name="_Toc428446553"/>
      <w:r w:rsidRPr="00E07BA4">
        <w:t>Learning</w:t>
      </w:r>
      <w:r w:rsidRPr="00911398">
        <w:t xml:space="preserve"> Requirements</w:t>
      </w:r>
      <w:bookmarkEnd w:id="34"/>
    </w:p>
    <w:p w14:paraId="3830947F" w14:textId="77777777" w:rsidR="007C3DA5" w:rsidRPr="00911398" w:rsidRDefault="007C3DA5" w:rsidP="006C78F1">
      <w:pPr>
        <w:pStyle w:val="SOFinalBodyText"/>
        <w:spacing w:line="236" w:lineRule="exact"/>
      </w:pPr>
      <w:r w:rsidRPr="00911398">
        <w:t>The learning requirements summarise the knowledge, skills, and understanding that students are expected to develop and demonstrate through their learning</w:t>
      </w:r>
      <w:r w:rsidR="009A1F53" w:rsidRPr="00911398">
        <w:t xml:space="preserve"> in Stage 2 </w:t>
      </w:r>
      <w:r w:rsidR="00C441D2" w:rsidRPr="00911398">
        <w:t>i</w:t>
      </w:r>
      <w:r w:rsidR="009A1F53" w:rsidRPr="00911398">
        <w:t xml:space="preserve">nterstate </w:t>
      </w:r>
      <w:r w:rsidR="00C441D2" w:rsidRPr="00911398">
        <w:t>a</w:t>
      </w:r>
      <w:r w:rsidR="009A1F53" w:rsidRPr="00911398">
        <w:t>ssessed Arabic</w:t>
      </w:r>
      <w:r w:rsidR="006C78F1">
        <w:t xml:space="preserve"> </w:t>
      </w:r>
      <w:r w:rsidR="00C441D2" w:rsidRPr="00911398">
        <w:t>at</w:t>
      </w:r>
      <w:r w:rsidR="006C78F1">
        <w:t xml:space="preserve"> </w:t>
      </w:r>
      <w:r w:rsidR="00C441D2" w:rsidRPr="00911398">
        <w:t>continuers l</w:t>
      </w:r>
      <w:r w:rsidR="009A1F53" w:rsidRPr="00911398">
        <w:t>evel</w:t>
      </w:r>
      <w:r w:rsidRPr="00911398">
        <w:t>.</w:t>
      </w:r>
    </w:p>
    <w:p w14:paraId="3ABD9724" w14:textId="77777777" w:rsidR="007C3DA5" w:rsidRPr="00911398" w:rsidRDefault="007C3DA5" w:rsidP="002038A5">
      <w:pPr>
        <w:pStyle w:val="SOFinalBodyText"/>
        <w:spacing w:line="236" w:lineRule="exact"/>
      </w:pPr>
      <w:r w:rsidRPr="00911398">
        <w:t>In this subject, students are expected to develop and apply linguistic and intercultural knowledge, understanding, and skills to:</w:t>
      </w:r>
    </w:p>
    <w:p w14:paraId="165C131A" w14:textId="77777777" w:rsidR="007C3DA5" w:rsidRPr="00911398" w:rsidRDefault="007C3DA5" w:rsidP="002038A5">
      <w:pPr>
        <w:pStyle w:val="SOFinalNumbering"/>
        <w:spacing w:line="236" w:lineRule="exact"/>
      </w:pPr>
      <w:r w:rsidRPr="00911398">
        <w:t>1.</w:t>
      </w:r>
      <w:r w:rsidRPr="00911398">
        <w:tab/>
        <w:t xml:space="preserve">interact with others to exchange information, ideas, opinions, and experiences in </w:t>
      </w:r>
      <w:r w:rsidR="004A2BE8" w:rsidRPr="00911398">
        <w:t>Arabic</w:t>
      </w:r>
    </w:p>
    <w:p w14:paraId="655589CF" w14:textId="77777777" w:rsidR="007C3DA5" w:rsidRPr="00911398" w:rsidRDefault="007C3DA5" w:rsidP="002038A5">
      <w:pPr>
        <w:pStyle w:val="SOFinalNumbering"/>
        <w:spacing w:line="236" w:lineRule="exact"/>
      </w:pPr>
      <w:r w:rsidRPr="00911398">
        <w:t>2.</w:t>
      </w:r>
      <w:r w:rsidRPr="00911398">
        <w:tab/>
        <w:t xml:space="preserve">create texts in </w:t>
      </w:r>
      <w:r w:rsidR="004A2BE8" w:rsidRPr="00911398">
        <w:t>Arabic</w:t>
      </w:r>
      <w:r w:rsidRPr="00911398">
        <w:t xml:space="preserve"> to express information, feelings, ideas, and opinions</w:t>
      </w:r>
    </w:p>
    <w:p w14:paraId="1D94C156" w14:textId="77777777" w:rsidR="007C3DA5" w:rsidRPr="00911398" w:rsidRDefault="007C3DA5" w:rsidP="002038A5">
      <w:pPr>
        <w:pStyle w:val="SOFinalNumbering"/>
        <w:spacing w:line="236" w:lineRule="exact"/>
      </w:pPr>
      <w:r w:rsidRPr="00911398">
        <w:t>3.</w:t>
      </w:r>
      <w:r w:rsidRPr="00911398">
        <w:tab/>
        <w:t xml:space="preserve">analyse texts that are in </w:t>
      </w:r>
      <w:r w:rsidR="004A2BE8" w:rsidRPr="00911398">
        <w:t>Arabic</w:t>
      </w:r>
      <w:r w:rsidRPr="00911398">
        <w:t xml:space="preserve"> to interpret meaning</w:t>
      </w:r>
    </w:p>
    <w:p w14:paraId="6EC9D2BC" w14:textId="77777777" w:rsidR="007C3DA5" w:rsidRPr="00911398" w:rsidRDefault="007C3DA5" w:rsidP="002038A5">
      <w:pPr>
        <w:pStyle w:val="SOFinalNumbering"/>
        <w:spacing w:line="236" w:lineRule="exact"/>
      </w:pPr>
      <w:r w:rsidRPr="00911398">
        <w:t>4.</w:t>
      </w:r>
      <w:r w:rsidRPr="00911398">
        <w:tab/>
        <w:t>examine relationships between language, culture, and identity, and reflect on the ways in which culture influences communication.</w:t>
      </w:r>
    </w:p>
    <w:p w14:paraId="4FA675F9" w14:textId="77777777" w:rsidR="00D65BB2" w:rsidRPr="00911398" w:rsidRDefault="00813541" w:rsidP="00E07BA4">
      <w:pPr>
        <w:pStyle w:val="SOFinalHead2"/>
      </w:pPr>
      <w:bookmarkStart w:id="35" w:name="_Toc428446554"/>
      <w:r w:rsidRPr="00E07BA4">
        <w:t>Content</w:t>
      </w:r>
      <w:bookmarkEnd w:id="35"/>
    </w:p>
    <w:p w14:paraId="4008BF14" w14:textId="77777777" w:rsidR="00B82ABB" w:rsidRPr="00911398" w:rsidRDefault="009A6E4C" w:rsidP="002038A5">
      <w:pPr>
        <w:pStyle w:val="SOFinalBodyText"/>
        <w:spacing w:line="236" w:lineRule="exact"/>
      </w:pPr>
      <w:r w:rsidRPr="00911398">
        <w:t xml:space="preserve">Stage 2 </w:t>
      </w:r>
      <w:r w:rsidR="00C441D2" w:rsidRPr="00911398">
        <w:t>i</w:t>
      </w:r>
      <w:r w:rsidR="00BC4C81" w:rsidRPr="00911398">
        <w:t xml:space="preserve">nterstate </w:t>
      </w:r>
      <w:r w:rsidR="00C441D2" w:rsidRPr="00911398">
        <w:t>a</w:t>
      </w:r>
      <w:r w:rsidRPr="00911398">
        <w:t xml:space="preserve">ssessed </w:t>
      </w:r>
      <w:r w:rsidR="00BC4C81" w:rsidRPr="00911398">
        <w:t>Arabic</w:t>
      </w:r>
      <w:r w:rsidRPr="00911398">
        <w:t xml:space="preserve"> </w:t>
      </w:r>
      <w:r w:rsidR="00B82ABB" w:rsidRPr="00911398">
        <w:t>at</w:t>
      </w:r>
      <w:r w:rsidRPr="00911398">
        <w:t xml:space="preserve"> continuers level is a 20-cre</w:t>
      </w:r>
      <w:r w:rsidR="00B82ABB" w:rsidRPr="00911398">
        <w:t>dit subject.</w:t>
      </w:r>
    </w:p>
    <w:p w14:paraId="2A973224" w14:textId="77777777" w:rsidR="00C974BA" w:rsidRPr="00911398" w:rsidRDefault="009A6E4C" w:rsidP="002038A5">
      <w:pPr>
        <w:pStyle w:val="SOFinalBodyText"/>
        <w:spacing w:line="236" w:lineRule="exact"/>
      </w:pPr>
      <w:r w:rsidRPr="00911398">
        <w:t xml:space="preserve">Stage 2 </w:t>
      </w:r>
      <w:r w:rsidR="004A2BE8" w:rsidRPr="00911398">
        <w:t>Arabic</w:t>
      </w:r>
      <w:r w:rsidRPr="00911398">
        <w:t xml:space="preserve"> at continuers level is organised </w:t>
      </w:r>
      <w:r w:rsidR="00D452A0" w:rsidRPr="00911398">
        <w:t>a</w:t>
      </w:r>
      <w:r w:rsidRPr="00911398">
        <w:t xml:space="preserve">round three prescribed themes and a number of prescribed topics and suggested subtopics. </w:t>
      </w:r>
    </w:p>
    <w:p w14:paraId="056B5AAF" w14:textId="77777777" w:rsidR="009A6E4C" w:rsidRPr="00911398" w:rsidRDefault="009A6E4C" w:rsidP="002038A5">
      <w:pPr>
        <w:pStyle w:val="SOFinalBodyText"/>
        <w:spacing w:line="236" w:lineRule="exact"/>
      </w:pPr>
      <w:r w:rsidRPr="00911398">
        <w:t>These themes have been selected to promote meaningful communication and enable students to extend their understanding of the interdependence of language, culture, and identity. The themes, topics, and subtopics are intended to be covered across Stage 1 and Stage 2.</w:t>
      </w:r>
    </w:p>
    <w:p w14:paraId="0282A99E" w14:textId="77777777" w:rsidR="00D65BB2" w:rsidRPr="00911398" w:rsidRDefault="0076473E" w:rsidP="00E07BA4">
      <w:pPr>
        <w:pStyle w:val="SOFinalHead3"/>
      </w:pPr>
      <w:r w:rsidRPr="00E07BA4">
        <w:t>Themes</w:t>
      </w:r>
      <w:r w:rsidRPr="00911398">
        <w:t>, Topics, and Subtopics</w:t>
      </w:r>
    </w:p>
    <w:p w14:paraId="69B1D528" w14:textId="77777777" w:rsidR="00BC4C81" w:rsidRPr="00911398" w:rsidRDefault="00BC4C81" w:rsidP="002038A5">
      <w:pPr>
        <w:pStyle w:val="SOFinalBodyText"/>
        <w:spacing w:line="236" w:lineRule="exact"/>
      </w:pPr>
      <w:r w:rsidRPr="00911398">
        <w:t>There are three prescribed themes:</w:t>
      </w:r>
    </w:p>
    <w:p w14:paraId="664B59AA" w14:textId="77777777" w:rsidR="00BC4C81" w:rsidRPr="00911398" w:rsidRDefault="00BC4C81" w:rsidP="002478A4">
      <w:pPr>
        <w:pStyle w:val="SOFinalBullets"/>
      </w:pPr>
      <w:r w:rsidRPr="00911398">
        <w:t>The Individual</w:t>
      </w:r>
    </w:p>
    <w:p w14:paraId="73BBC272" w14:textId="77777777" w:rsidR="00BC4C81" w:rsidRPr="00911398" w:rsidRDefault="00BC4C81" w:rsidP="002478A4">
      <w:pPr>
        <w:pStyle w:val="SOFinalBullets"/>
      </w:pPr>
      <w:r w:rsidRPr="00911398">
        <w:t>The Arabic-speaking Communities</w:t>
      </w:r>
    </w:p>
    <w:p w14:paraId="051F7AA4" w14:textId="77777777" w:rsidR="00BC4C81" w:rsidRPr="00911398" w:rsidRDefault="00BC4C81" w:rsidP="00773C0E">
      <w:pPr>
        <w:pStyle w:val="SOFinalBullets"/>
      </w:pPr>
      <w:r w:rsidRPr="00911398">
        <w:t xml:space="preserve">The </w:t>
      </w:r>
      <w:r w:rsidR="00773C0E" w:rsidRPr="00911398">
        <w:t>World Around Us</w:t>
      </w:r>
      <w:r w:rsidRPr="00911398">
        <w:t>.</w:t>
      </w:r>
    </w:p>
    <w:p w14:paraId="23B0965C" w14:textId="77777777" w:rsidR="00BC4C81" w:rsidRPr="00911398" w:rsidRDefault="00BC4C81" w:rsidP="002038A5">
      <w:pPr>
        <w:pStyle w:val="SOFinalBodyText"/>
        <w:spacing w:line="236" w:lineRule="exact"/>
      </w:pPr>
      <w:r w:rsidRPr="00911398">
        <w:t>These themes have a number of prescribed topics and suggested subtopics with which students engage in their study of Arabic. The placement of topics under one or more of the three themes is intended to provide a particular perspective or perspectives on each of the topics. The suggested subtopics expand on the topics and provide guidance to students and teachers on how the topics may be treated.</w:t>
      </w:r>
    </w:p>
    <w:p w14:paraId="4885046A" w14:textId="77777777" w:rsidR="006C5B38" w:rsidRPr="00911398" w:rsidRDefault="00BC4C81" w:rsidP="006C5B38">
      <w:pPr>
        <w:pStyle w:val="SOFinalBodyText"/>
        <w:spacing w:line="236" w:lineRule="exact"/>
      </w:pPr>
      <w:r w:rsidRPr="00911398">
        <w:t xml:space="preserve">The topics are broad </w:t>
      </w:r>
      <w:r w:rsidR="002915CC" w:rsidRPr="00911398">
        <w:t xml:space="preserve">enough </w:t>
      </w:r>
      <w:r w:rsidRPr="00911398">
        <w:t>to allow flexibility in school programs, but specific enough to be of practical assistance to students and teachers. Not all topics will require the same amount of study time.</w:t>
      </w:r>
    </w:p>
    <w:p w14:paraId="32072ACE" w14:textId="77777777" w:rsidR="00BC4C81" w:rsidRPr="00911398" w:rsidRDefault="00BC4C81" w:rsidP="00C974BA">
      <w:pPr>
        <w:pStyle w:val="SOFinalBodyText"/>
        <w:spacing w:line="236" w:lineRule="exact"/>
      </w:pPr>
      <w:r w:rsidRPr="00911398">
        <w:t xml:space="preserve">Students should study a range of spoken, written, visual, and multimodal texts in Arabic in their treatment of themes, topics, and subtopics. </w:t>
      </w:r>
      <w:r w:rsidR="002915CC" w:rsidRPr="00911398">
        <w:t>S</w:t>
      </w:r>
      <w:r w:rsidRPr="00911398">
        <w:t xml:space="preserve">tudents </w:t>
      </w:r>
      <w:r w:rsidR="002915CC" w:rsidRPr="00911398">
        <w:t>may</w:t>
      </w:r>
      <w:r w:rsidRPr="00911398">
        <w:t xml:space="preserve"> respond to a text</w:t>
      </w:r>
      <w:r w:rsidR="002915CC" w:rsidRPr="00911398">
        <w:t xml:space="preserve"> in</w:t>
      </w:r>
      <w:r w:rsidRPr="00911398">
        <w:t xml:space="preserve"> either </w:t>
      </w:r>
      <w:r w:rsidR="00C974BA" w:rsidRPr="00911398">
        <w:t>Arabic</w:t>
      </w:r>
      <w:r w:rsidRPr="00911398">
        <w:t xml:space="preserve"> or English, as </w:t>
      </w:r>
      <w:r w:rsidR="002915CC" w:rsidRPr="00911398">
        <w:t>specified in each assessment type</w:t>
      </w:r>
      <w:r w:rsidRPr="00911398">
        <w:t>.</w:t>
      </w:r>
    </w:p>
    <w:p w14:paraId="5DB7EAA5" w14:textId="77777777" w:rsidR="009D046C" w:rsidRPr="00911398" w:rsidRDefault="009D046C" w:rsidP="003B345B">
      <w:pPr>
        <w:pStyle w:val="SOFinalBodyText"/>
        <w:keepNext/>
        <w:sectPr w:rsidR="009D046C" w:rsidRPr="00911398" w:rsidSect="00354C28">
          <w:footerReference w:type="default" r:id="rId74"/>
          <w:headerReference w:type="first" r:id="rId75"/>
          <w:footerReference w:type="first" r:id="rId76"/>
          <w:type w:val="evenPage"/>
          <w:pgSz w:w="11901" w:h="16857" w:code="210"/>
          <w:pgMar w:top="1418" w:right="1418" w:bottom="1418" w:left="1418" w:header="1134" w:footer="567" w:gutter="0"/>
          <w:cols w:space="708"/>
          <w:titlePg/>
          <w:docGrid w:linePitch="360"/>
        </w:sectPr>
      </w:pPr>
    </w:p>
    <w:p w14:paraId="73B1A13E" w14:textId="7E3FBDB0" w:rsidR="00BC4C81" w:rsidRPr="00911398" w:rsidRDefault="00BF6138" w:rsidP="00AC2634">
      <w:pPr>
        <w:pStyle w:val="SOFinalBodyText"/>
        <w:keepNext/>
        <w:spacing w:before="0"/>
      </w:pPr>
      <w:r>
        <w:rPr>
          <w:noProof/>
        </w:rPr>
        <w:lastRenderedPageBreak/>
        <mc:AlternateContent>
          <mc:Choice Requires="wps">
            <w:drawing>
              <wp:anchor distT="0" distB="0" distL="114300" distR="114300" simplePos="0" relativeHeight="251657728" behindDoc="0" locked="0" layoutInCell="0" allowOverlap="1" wp14:anchorId="6E5D0398" wp14:editId="015FC566">
                <wp:simplePos x="0" y="0"/>
                <wp:positionH relativeFrom="page">
                  <wp:posOffset>-105410</wp:posOffset>
                </wp:positionH>
                <wp:positionV relativeFrom="page">
                  <wp:posOffset>0</wp:posOffset>
                </wp:positionV>
                <wp:extent cx="7772400" cy="442595"/>
                <wp:effectExtent l="0" t="0" r="0" b="14605"/>
                <wp:wrapNone/>
                <wp:docPr id="71" name="MSIPCM0c0a4b21961bf8fbd77a3e1a"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648133" w14:textId="77777777" w:rsidR="00BF6138" w:rsidRPr="0018771F" w:rsidRDefault="00BF6138" w:rsidP="00BF6138">
                            <w:pPr>
                              <w:jc w:val="center"/>
                              <w:rPr>
                                <w:rFonts w:cs="Arial"/>
                                <w:color w:val="A80000"/>
                                <w:sz w:val="24"/>
                              </w:rPr>
                            </w:pPr>
                            <w:r w:rsidRPr="0018771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6E5D0398" id="_x0000_s1036" type="#_x0000_t202" alt="{&quot;HashCode&quot;:1178062039,&quot;Height&quot;:9999999.0,&quot;Width&quot;:9999999.0,&quot;Placement&quot;:&quot;Header&quot;,&quot;Index&quot;:&quot;Primary&quot;,&quot;Section&quot;:3,&quot;Top&quot;:0.0,&quot;Left&quot;:0.0}" style="position:absolute;margin-left:-8.3pt;margin-top:0;width:612pt;height:34.85pt;z-index:25165772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" o:allowincell="f" filled="f" stroked="f" strokeweight=".5pt">
                <v:textbox inset=",0,,0">
                  <w:txbxContent>
                    <w:p w14:paraId="0F648133" w14:textId="77777777" w:rsidR="00BF6138" w:rsidRPr="0018771F" w:rsidRDefault="00BF6138" w:rsidP="00BF6138">
                      <w:pPr>
                        <w:jc w:val="center"/>
                        <w:rPr>
                          <w:rFonts w:cs="Arial"/>
                          <w:color w:val="A80000"/>
                          <w:sz w:val="24"/>
                        </w:rPr>
                      </w:pPr>
                      <w:r w:rsidRPr="0018771F">
                        <w:rPr>
                          <w:rFonts w:cs="Arial"/>
                          <w:color w:val="A80000"/>
                          <w:sz w:val="24"/>
                        </w:rPr>
                        <w:t>OFFICIAL</w:t>
                      </w:r>
                    </w:p>
                  </w:txbxContent>
                </v:textbox>
                <w10:wrap anchorx="page" anchory="page"/>
              </v:shape>
            </w:pict>
          </mc:Fallback>
        </mc:AlternateContent>
      </w:r>
      <w:r w:rsidR="00BC4C81" w:rsidRPr="00911398">
        <w:t>The length of time and depth of treatment for each topic will depend on a number of factors, including the:</w:t>
      </w:r>
    </w:p>
    <w:p w14:paraId="0083B78C" w14:textId="77777777" w:rsidR="00BC4C81" w:rsidRPr="00911398" w:rsidRDefault="00BC4C81" w:rsidP="002478A4">
      <w:pPr>
        <w:pStyle w:val="SOFinalBullets"/>
      </w:pPr>
      <w:r w:rsidRPr="00911398">
        <w:t>particular learning requirement(s) being covered</w:t>
      </w:r>
    </w:p>
    <w:p w14:paraId="58251840" w14:textId="77777777" w:rsidR="00BC4C81" w:rsidRPr="00911398" w:rsidRDefault="00BC4C81" w:rsidP="002478A4">
      <w:pPr>
        <w:pStyle w:val="SOFinalBullets"/>
      </w:pPr>
      <w:r w:rsidRPr="00911398">
        <w:t>degree of familiarity that the student has with topics studied previously</w:t>
      </w:r>
    </w:p>
    <w:p w14:paraId="22203767" w14:textId="77777777" w:rsidR="00BC4C81" w:rsidRPr="00911398" w:rsidRDefault="00BC4C81" w:rsidP="002478A4">
      <w:pPr>
        <w:pStyle w:val="SOFinalBullets"/>
      </w:pPr>
      <w:r w:rsidRPr="00911398">
        <w:t>needs and interests of the students</w:t>
      </w:r>
    </w:p>
    <w:p w14:paraId="48FA3BCA" w14:textId="77777777" w:rsidR="00BC4C81" w:rsidRPr="00911398" w:rsidRDefault="00BC4C81" w:rsidP="002478A4">
      <w:pPr>
        <w:pStyle w:val="SOFinalBullets"/>
      </w:pPr>
      <w:r w:rsidRPr="00911398">
        <w:t>nature of the language itself</w:t>
      </w:r>
    </w:p>
    <w:p w14:paraId="42D49843" w14:textId="77777777" w:rsidR="00BC4C81" w:rsidRPr="00911398" w:rsidRDefault="00BC4C81" w:rsidP="002478A4">
      <w:pPr>
        <w:pStyle w:val="SOFinalBullets"/>
      </w:pPr>
      <w:r w:rsidRPr="00911398">
        <w:t>linguistic and conceptual complexity of the texts selected for study</w:t>
      </w:r>
    </w:p>
    <w:p w14:paraId="70E2210C" w14:textId="77777777" w:rsidR="00BC4C81" w:rsidRPr="00911398" w:rsidRDefault="00BC4C81" w:rsidP="002478A4">
      <w:pPr>
        <w:pStyle w:val="SOFinalBullets"/>
      </w:pPr>
      <w:r w:rsidRPr="00911398">
        <w:t>linguistic and sociocultural distance between the topic and the student’s own world and experience</w:t>
      </w:r>
    </w:p>
    <w:p w14:paraId="2E1AB9FA" w14:textId="77777777" w:rsidR="00BC4C81" w:rsidRPr="00911398" w:rsidRDefault="00BC4C81" w:rsidP="002478A4">
      <w:pPr>
        <w:pStyle w:val="SOFinalBullets"/>
      </w:pPr>
      <w:r w:rsidRPr="00911398">
        <w:t>assessments (including ways in which they are structured</w:t>
      </w:r>
      <w:r w:rsidR="00D452A0" w:rsidRPr="00911398">
        <w:t xml:space="preserve"> and the</w:t>
      </w:r>
      <w:r w:rsidRPr="00911398">
        <w:t xml:space="preserve"> conditions under which they are set)</w:t>
      </w:r>
    </w:p>
    <w:p w14:paraId="525D85F5" w14:textId="77777777" w:rsidR="00BC4C81" w:rsidRPr="00911398" w:rsidRDefault="00BC4C81" w:rsidP="002478A4">
      <w:pPr>
        <w:pStyle w:val="SOFinalBullets"/>
      </w:pPr>
      <w:r w:rsidRPr="00911398">
        <w:t>language of the response</w:t>
      </w:r>
    </w:p>
    <w:p w14:paraId="68E8F58C" w14:textId="77777777" w:rsidR="00BC4C81" w:rsidRPr="00911398" w:rsidRDefault="00BC4C81" w:rsidP="002478A4">
      <w:pPr>
        <w:pStyle w:val="SOFinalBullets"/>
      </w:pPr>
      <w:r w:rsidRPr="00911398">
        <w:t>access to resources.</w:t>
      </w:r>
    </w:p>
    <w:p w14:paraId="4C20EB21" w14:textId="77777777" w:rsidR="00BC4C81" w:rsidRPr="00911398" w:rsidRDefault="00BC4C81" w:rsidP="00BC4C81">
      <w:pPr>
        <w:pStyle w:val="SOFinalBodyText"/>
      </w:pPr>
      <w:r w:rsidRPr="00911398">
        <w:t>Teachers should structure and organise programs based on the prescribed themes and topics so that they address all the learning requirements of this subject outline.</w:t>
      </w:r>
    </w:p>
    <w:p w14:paraId="25E920B7" w14:textId="77777777" w:rsidR="00BC4C81" w:rsidRPr="00911398" w:rsidRDefault="00BC4C81" w:rsidP="00353B66">
      <w:pPr>
        <w:pStyle w:val="SOFinalBodyText"/>
        <w:spacing w:after="360"/>
      </w:pPr>
      <w:r w:rsidRPr="00911398">
        <w:t>The table below shows the prescribed themes, prescribed topics, and suggested subtopics.</w:t>
      </w:r>
    </w:p>
    <w:tbl>
      <w:tblPr>
        <w:tblStyle w:val="SOFinalCoverTable"/>
        <w:tblW w:w="0" w:type="auto"/>
        <w:tblLook w:val="01E0" w:firstRow="1" w:lastRow="1" w:firstColumn="1" w:lastColumn="1" w:noHBand="0" w:noVBand="0"/>
        <w:tblDescription w:val="The table shows the prescribed themes, prescribed topics, and suggested subtopics for Stage 1 Interstate Assessed Arabic Continuers Level"/>
      </w:tblPr>
      <w:tblGrid>
        <w:gridCol w:w="3055"/>
        <w:gridCol w:w="3055"/>
        <w:gridCol w:w="3055"/>
      </w:tblGrid>
      <w:tr w:rsidR="00773C0E" w:rsidRPr="00911398" w14:paraId="099FBEB5" w14:textId="77777777" w:rsidTr="009D1D8B">
        <w:trPr>
          <w:tblHeader/>
        </w:trPr>
        <w:tc>
          <w:tcPr>
            <w:tcW w:w="3055" w:type="dxa"/>
          </w:tcPr>
          <w:p w14:paraId="7B98CA25" w14:textId="77777777" w:rsidR="00773C0E" w:rsidRPr="00911398" w:rsidRDefault="00773C0E" w:rsidP="00F10397">
            <w:pPr>
              <w:pStyle w:val="SOFinalContentTableHead20ptabove"/>
              <w:rPr>
                <w:lang w:val="en-US"/>
              </w:rPr>
            </w:pPr>
            <w:r w:rsidRPr="00911398">
              <w:br w:type="page"/>
            </w:r>
            <w:bookmarkStart w:id="36" w:name="ColumnTitle_The_Individual_2"/>
            <w:r w:rsidRPr="00E07BA4">
              <w:t>The</w:t>
            </w:r>
            <w:r w:rsidRPr="00911398">
              <w:t xml:space="preserve"> Individual</w:t>
            </w:r>
            <w:bookmarkEnd w:id="36"/>
          </w:p>
        </w:tc>
        <w:tc>
          <w:tcPr>
            <w:tcW w:w="3055" w:type="dxa"/>
          </w:tcPr>
          <w:p w14:paraId="2F8FDA17" w14:textId="77777777" w:rsidR="00773C0E" w:rsidRPr="00E07BA4" w:rsidRDefault="00773C0E" w:rsidP="00F10397">
            <w:pPr>
              <w:pStyle w:val="SOFinalContentTableHead20ptabove"/>
            </w:pPr>
            <w:bookmarkStart w:id="37" w:name="ColumnTitle_Arabic_Speak_Communities_2"/>
            <w:r w:rsidRPr="00E07BA4">
              <w:t>The Arabic-speaking Communities</w:t>
            </w:r>
            <w:bookmarkEnd w:id="37"/>
          </w:p>
        </w:tc>
        <w:tc>
          <w:tcPr>
            <w:tcW w:w="3055" w:type="dxa"/>
          </w:tcPr>
          <w:p w14:paraId="3CAE6685" w14:textId="77777777" w:rsidR="00773C0E" w:rsidRPr="00E07BA4" w:rsidRDefault="00773C0E" w:rsidP="00F10397">
            <w:pPr>
              <w:pStyle w:val="SOFinalContentTableHead20ptabove"/>
            </w:pPr>
            <w:bookmarkStart w:id="38" w:name="ColumnTitle_The_World_Around_Us_2"/>
            <w:r w:rsidRPr="00E07BA4">
              <w:t>The World Around Us</w:t>
            </w:r>
            <w:bookmarkEnd w:id="38"/>
          </w:p>
        </w:tc>
      </w:tr>
      <w:tr w:rsidR="00773C0E" w:rsidRPr="00911398" w14:paraId="2F5CF173" w14:textId="77777777" w:rsidTr="009D1D8B">
        <w:tc>
          <w:tcPr>
            <w:tcW w:w="3055" w:type="dxa"/>
          </w:tcPr>
          <w:p w14:paraId="5063D6AE" w14:textId="77777777" w:rsidR="00E07BA4" w:rsidRPr="00E07BA4" w:rsidRDefault="00773C0E" w:rsidP="00E07BA4">
            <w:pPr>
              <w:pStyle w:val="SOFinalContentTableBulletsBoldItalics"/>
            </w:pPr>
            <w:r w:rsidRPr="00E07BA4">
              <w:t>Personal Identity and Lifestyles</w:t>
            </w:r>
          </w:p>
          <w:p w14:paraId="212FC281" w14:textId="77777777" w:rsidR="00E07BA4" w:rsidRDefault="00773C0E" w:rsidP="007D66B1">
            <w:pPr>
              <w:pStyle w:val="SOFinalContentTableTextUnderBullet"/>
            </w:pPr>
            <w:r w:rsidRPr="00911398">
              <w:t>Examples</w:t>
            </w:r>
          </w:p>
          <w:p w14:paraId="40459AEA" w14:textId="77777777" w:rsidR="00773C0E" w:rsidRPr="00911398" w:rsidRDefault="00773C0E" w:rsidP="007D66B1">
            <w:pPr>
              <w:pStyle w:val="SOFinalContentTableTextUnderbulletsItalic"/>
            </w:pPr>
            <w:r w:rsidRPr="00911398">
              <w:t>Personal details, interests and priorities, opinions and values, cultural identity, health and wellbeing, free time and leisure activities, tourism and travel.</w:t>
            </w:r>
          </w:p>
          <w:p w14:paraId="4954EADC" w14:textId="77777777" w:rsidR="00E07BA4" w:rsidRPr="00E07BA4" w:rsidRDefault="00773C0E" w:rsidP="007D66B1">
            <w:pPr>
              <w:pStyle w:val="SOFinalContentTableBulletsBoldItalics"/>
              <w:spacing w:before="120"/>
              <w:ind w:left="198" w:hanging="170"/>
              <w:rPr>
                <w:rStyle w:val="SOFinalBoldText9pt"/>
              </w:rPr>
            </w:pPr>
            <w:r w:rsidRPr="00E07BA4">
              <w:rPr>
                <w:rStyle w:val="SOFinalBoldText9pt"/>
              </w:rPr>
              <w:t>Relationships</w:t>
            </w:r>
          </w:p>
          <w:p w14:paraId="59C2CA52" w14:textId="77777777" w:rsidR="00E07BA4" w:rsidRDefault="00773C0E" w:rsidP="007D66B1">
            <w:pPr>
              <w:pStyle w:val="SOFinalContentTableTextUnderBullet"/>
            </w:pPr>
            <w:r w:rsidRPr="00911398">
              <w:t>Examples</w:t>
            </w:r>
          </w:p>
          <w:p w14:paraId="20D881CF" w14:textId="77777777" w:rsidR="00773C0E" w:rsidRPr="00911398" w:rsidRDefault="00773C0E" w:rsidP="007D66B1">
            <w:pPr>
              <w:pStyle w:val="SOFinalContentTableTextUnderbulletsItalic"/>
            </w:pPr>
            <w:r w:rsidRPr="00911398">
              <w:t>Family, friends, school and social relationships, pressures and influences, rights and responsibilities.</w:t>
            </w:r>
          </w:p>
          <w:p w14:paraId="2CF8A9C2" w14:textId="77777777" w:rsidR="00E07BA4" w:rsidRPr="00E07BA4" w:rsidRDefault="00773C0E" w:rsidP="007D66B1">
            <w:pPr>
              <w:pStyle w:val="SOFinalContentTableBulletsBoldItalics"/>
              <w:spacing w:before="120"/>
              <w:ind w:left="198" w:hanging="170"/>
              <w:rPr>
                <w:rStyle w:val="SOFinalBoldText9pt"/>
              </w:rPr>
            </w:pPr>
            <w:r w:rsidRPr="00E07BA4">
              <w:rPr>
                <w:rStyle w:val="SOFinalBoldText9pt"/>
              </w:rPr>
              <w:t>Aspirations, Education and Careers</w:t>
            </w:r>
          </w:p>
          <w:p w14:paraId="5A953CDC" w14:textId="77777777" w:rsidR="00E07BA4" w:rsidRPr="00E07BA4" w:rsidRDefault="00773C0E" w:rsidP="007D66B1">
            <w:pPr>
              <w:pStyle w:val="SOFinalContentTableTextUnderBullet"/>
            </w:pPr>
            <w:r w:rsidRPr="00911398">
              <w:t>Examples</w:t>
            </w:r>
          </w:p>
          <w:p w14:paraId="2A4CA568" w14:textId="77777777" w:rsidR="00773C0E" w:rsidRPr="00911398" w:rsidRDefault="00773C0E" w:rsidP="007D66B1">
            <w:pPr>
              <w:pStyle w:val="SOFinalContentTableTextUnderbulletsItalic"/>
            </w:pPr>
            <w:r w:rsidRPr="00911398">
              <w:t>Experiences of schooling, job applications, planning a career, priorities for the future, the world of work, women in the workplace, innovation in the workplace, a student’s view of an ideal world.</w:t>
            </w:r>
          </w:p>
        </w:tc>
        <w:tc>
          <w:tcPr>
            <w:tcW w:w="3055" w:type="dxa"/>
          </w:tcPr>
          <w:p w14:paraId="59724652" w14:textId="77777777" w:rsidR="00E07BA4" w:rsidRPr="00E07BA4" w:rsidRDefault="00773C0E" w:rsidP="00E07BA4">
            <w:pPr>
              <w:pStyle w:val="SOFinalContentTableBulletsBoldItalics"/>
              <w:rPr>
                <w:rStyle w:val="SOFinalBoldText9pt"/>
              </w:rPr>
            </w:pPr>
            <w:r w:rsidRPr="00E07BA4">
              <w:rPr>
                <w:rStyle w:val="SOFinalBoldText9pt"/>
              </w:rPr>
              <w:t>The Arabic Cultural Heritage</w:t>
            </w:r>
          </w:p>
          <w:p w14:paraId="100092D5" w14:textId="77777777" w:rsidR="00E07BA4" w:rsidRPr="00E07BA4" w:rsidRDefault="00773C0E" w:rsidP="007D66B1">
            <w:pPr>
              <w:pStyle w:val="SOFinalContentTableTextUnderBullet"/>
            </w:pPr>
            <w:r w:rsidRPr="00911398">
              <w:t>Examples</w:t>
            </w:r>
          </w:p>
          <w:p w14:paraId="010D9D18" w14:textId="77777777" w:rsidR="00773C0E" w:rsidRPr="00911398" w:rsidRDefault="00773C0E" w:rsidP="007D66B1">
            <w:pPr>
              <w:pStyle w:val="SOFinalContentTableTextUnderbulletsItalic"/>
            </w:pPr>
            <w:r w:rsidRPr="00911398">
              <w:t>Stories from the past, festivals, celebrations, entertainment and the arts, film, theatre, song and music.</w:t>
            </w:r>
          </w:p>
          <w:p w14:paraId="02505F8A" w14:textId="77777777" w:rsidR="00E07BA4" w:rsidRPr="00E07BA4" w:rsidRDefault="00773C0E" w:rsidP="007D66B1">
            <w:pPr>
              <w:pStyle w:val="SOFinalContentTableBulletsBoldItalics"/>
              <w:spacing w:before="120"/>
              <w:ind w:left="198" w:hanging="170"/>
              <w:rPr>
                <w:rStyle w:val="SOFinalBoldText9pt"/>
              </w:rPr>
            </w:pPr>
            <w:r w:rsidRPr="00E07BA4">
              <w:rPr>
                <w:rStyle w:val="SOFinalBoldText9pt"/>
              </w:rPr>
              <w:t>Historical and Contemporary People and Events</w:t>
            </w:r>
          </w:p>
          <w:p w14:paraId="606DDEFD" w14:textId="77777777" w:rsidR="00E07BA4" w:rsidRPr="00E07BA4" w:rsidRDefault="00773C0E" w:rsidP="007D66B1">
            <w:pPr>
              <w:pStyle w:val="SOFinalContentTableTextUnderBullet"/>
            </w:pPr>
            <w:r w:rsidRPr="00911398">
              <w:t>Examples</w:t>
            </w:r>
          </w:p>
          <w:p w14:paraId="72107B8A" w14:textId="77777777" w:rsidR="00773C0E" w:rsidRPr="00911398" w:rsidRDefault="00773C0E" w:rsidP="007D66B1">
            <w:pPr>
              <w:pStyle w:val="SOFinalContentTableTextUnderbulletsItalic"/>
            </w:pPr>
            <w:r w:rsidRPr="00911398">
              <w:t xml:space="preserve">The influence of the past on the present, important historical figures, famous contemporary figures in a selected field of </w:t>
            </w:r>
            <w:r w:rsidR="007D66B1" w:rsidRPr="00911398">
              <w:t>endeavor</w:t>
            </w:r>
            <w:r w:rsidRPr="00911398">
              <w:t xml:space="preserve"> (the arts, literature, inventions, science, sports, business).</w:t>
            </w:r>
          </w:p>
          <w:p w14:paraId="7D6056BD" w14:textId="77777777" w:rsidR="00E07BA4" w:rsidRPr="007D66B1" w:rsidRDefault="00773C0E" w:rsidP="007D66B1">
            <w:pPr>
              <w:pStyle w:val="SOFinalContentTableBulletsBoldItalics"/>
              <w:spacing w:before="120"/>
              <w:ind w:left="198" w:hanging="170"/>
              <w:rPr>
                <w:rStyle w:val="SOFinalBoldText9pt"/>
              </w:rPr>
            </w:pPr>
            <w:r w:rsidRPr="007D66B1">
              <w:rPr>
                <w:rStyle w:val="SOFinalBoldText9pt"/>
              </w:rPr>
              <w:t>Living in an Arab Community</w:t>
            </w:r>
          </w:p>
          <w:p w14:paraId="73EC895E" w14:textId="77777777" w:rsidR="00E07BA4" w:rsidRPr="00E07BA4" w:rsidRDefault="00773C0E" w:rsidP="007D66B1">
            <w:pPr>
              <w:pStyle w:val="SOFinalContentTableTextUnderBullet"/>
            </w:pPr>
            <w:r w:rsidRPr="00911398">
              <w:t>Examples</w:t>
            </w:r>
          </w:p>
          <w:p w14:paraId="545ECCF7" w14:textId="77777777" w:rsidR="00773C0E" w:rsidRPr="00911398" w:rsidRDefault="00773C0E" w:rsidP="007D66B1">
            <w:pPr>
              <w:pStyle w:val="SOFinalContentTableTextUnderbulletsItalic"/>
            </w:pPr>
            <w:r w:rsidRPr="00911398">
              <w:t>Life in contemporary Arab society, comparing lifestyles in Australia and Arabic-speaking countries, the impact of migration, the migrant experience, a selected Arabic-speaking community.</w:t>
            </w:r>
          </w:p>
          <w:p w14:paraId="53E9F646" w14:textId="77777777" w:rsidR="00773C0E" w:rsidRPr="00911398" w:rsidRDefault="00773C0E" w:rsidP="009D1D8B">
            <w:pPr>
              <w:rPr>
                <w:rFonts w:ascii="Roboto Light" w:hAnsi="Roboto Light"/>
              </w:rPr>
            </w:pPr>
          </w:p>
        </w:tc>
        <w:tc>
          <w:tcPr>
            <w:tcW w:w="3055" w:type="dxa"/>
          </w:tcPr>
          <w:p w14:paraId="5199AD67" w14:textId="77777777" w:rsidR="00E07BA4" w:rsidRPr="007D66B1" w:rsidRDefault="00773C0E" w:rsidP="007D66B1">
            <w:pPr>
              <w:pStyle w:val="SOFinalContentTableBulletsBoldItalics"/>
              <w:rPr>
                <w:rStyle w:val="SOFinalBoldText9pt"/>
              </w:rPr>
            </w:pPr>
            <w:r w:rsidRPr="007D66B1">
              <w:rPr>
                <w:rStyle w:val="SOFinalBoldText9pt"/>
              </w:rPr>
              <w:t>Global and Contemporary Society</w:t>
            </w:r>
          </w:p>
          <w:p w14:paraId="0F9E1752" w14:textId="77777777" w:rsidR="00E07BA4" w:rsidRPr="00E07BA4" w:rsidRDefault="00773C0E" w:rsidP="007D66B1">
            <w:pPr>
              <w:pStyle w:val="SOFinalContentTableTextUnderBullet"/>
            </w:pPr>
            <w:r w:rsidRPr="00911398">
              <w:t>Examples</w:t>
            </w:r>
          </w:p>
          <w:p w14:paraId="3EF16288" w14:textId="77777777" w:rsidR="00773C0E" w:rsidRPr="00911398" w:rsidRDefault="00773C0E" w:rsidP="007D66B1">
            <w:pPr>
              <w:pStyle w:val="SOFinalContentTableTextUnderbulletsItalic"/>
            </w:pPr>
            <w:r w:rsidRPr="00911398">
              <w:t>Current issues, youth and the elderly, globalisation, cultural diversity, urbanisation, poverty and famine.</w:t>
            </w:r>
          </w:p>
          <w:p w14:paraId="4D5DC8A8" w14:textId="77777777" w:rsidR="00E07BA4" w:rsidRPr="007D66B1" w:rsidRDefault="00773C0E" w:rsidP="007D66B1">
            <w:pPr>
              <w:pStyle w:val="SOFinalContentTableBulletsBoldItalics"/>
              <w:spacing w:before="120"/>
              <w:ind w:left="198" w:hanging="170"/>
              <w:rPr>
                <w:rStyle w:val="SOFinalBoldText9pt"/>
              </w:rPr>
            </w:pPr>
            <w:r w:rsidRPr="007D66B1">
              <w:rPr>
                <w:rStyle w:val="SOFinalBoldText9pt"/>
              </w:rPr>
              <w:t>Communication and Media</w:t>
            </w:r>
          </w:p>
          <w:p w14:paraId="21E7B94A" w14:textId="77777777" w:rsidR="00E07BA4" w:rsidRPr="00E07BA4" w:rsidRDefault="00773C0E" w:rsidP="007D66B1">
            <w:pPr>
              <w:pStyle w:val="SOFinalContentTableTextUnderBullet"/>
            </w:pPr>
            <w:r w:rsidRPr="00911398">
              <w:t>Examples</w:t>
            </w:r>
          </w:p>
          <w:p w14:paraId="51BC00B5" w14:textId="77777777" w:rsidR="00773C0E" w:rsidRPr="00911398" w:rsidRDefault="00773C0E" w:rsidP="007D66B1">
            <w:pPr>
              <w:pStyle w:val="SOFinalContentTableTextUnderbulletsItalic"/>
            </w:pPr>
            <w:r w:rsidRPr="00911398">
              <w:t>The internet and social media, news media and its influence, bias in media, advertising and its impact.</w:t>
            </w:r>
          </w:p>
          <w:p w14:paraId="3473FBC4" w14:textId="77777777" w:rsidR="00E07BA4" w:rsidRPr="007D66B1" w:rsidRDefault="00773C0E" w:rsidP="007D66B1">
            <w:pPr>
              <w:pStyle w:val="SOFinalContentTableBulletsBoldItalics"/>
              <w:spacing w:before="120"/>
              <w:ind w:left="198" w:hanging="170"/>
              <w:rPr>
                <w:rStyle w:val="SOFinalBoldText9pt"/>
              </w:rPr>
            </w:pPr>
            <w:r w:rsidRPr="007D66B1">
              <w:rPr>
                <w:rStyle w:val="SOFinalBoldText9pt"/>
              </w:rPr>
              <w:t>The Influence of Science and Technology</w:t>
            </w:r>
          </w:p>
          <w:p w14:paraId="608E6A23" w14:textId="77777777" w:rsidR="00E07BA4" w:rsidRPr="00E07BA4" w:rsidRDefault="00773C0E" w:rsidP="007D66B1">
            <w:pPr>
              <w:pStyle w:val="SOFinalContentTableTextUnderBullet"/>
            </w:pPr>
            <w:r w:rsidRPr="00911398">
              <w:t>Examples</w:t>
            </w:r>
          </w:p>
          <w:p w14:paraId="528ABC0C" w14:textId="77777777" w:rsidR="00773C0E" w:rsidRPr="00911398" w:rsidRDefault="00773C0E" w:rsidP="007D66B1">
            <w:pPr>
              <w:pStyle w:val="SOFinalContentTableTextUnderbulletsItalic"/>
            </w:pPr>
            <w:r w:rsidRPr="00911398">
              <w:t>The impact of information technology on society, innovations in science and technology, natural resources, environmental issues, the effect of humans on nature, pollution and conservation, ecotourism, providing for the future.</w:t>
            </w:r>
          </w:p>
        </w:tc>
      </w:tr>
    </w:tbl>
    <w:p w14:paraId="1BA7A17F" w14:textId="77777777" w:rsidR="00400DA2" w:rsidRPr="00911398" w:rsidRDefault="00400DA2" w:rsidP="00400DA2">
      <w:pPr>
        <w:spacing w:before="120"/>
        <w:rPr>
          <w:rFonts w:ascii="Roboto Light" w:hAnsi="Roboto Light"/>
          <w:sz w:val="16"/>
          <w:szCs w:val="16"/>
        </w:rPr>
      </w:pPr>
      <w:r w:rsidRPr="00F10397">
        <w:rPr>
          <w:rStyle w:val="SOFinalTableNoteItalicChar"/>
        </w:rPr>
        <w:t>Note</w:t>
      </w:r>
      <w:r w:rsidRPr="00911398">
        <w:rPr>
          <w:rFonts w:ascii="Roboto Light" w:hAnsi="Roboto Light"/>
          <w:sz w:val="16"/>
          <w:szCs w:val="16"/>
        </w:rPr>
        <w:t xml:space="preserve">: </w:t>
      </w:r>
      <w:r w:rsidRPr="00F10397">
        <w:rPr>
          <w:rStyle w:val="SOFinalTableNoteBoldChar"/>
        </w:rPr>
        <w:t>Bold</w:t>
      </w:r>
      <w:r w:rsidRPr="00911398">
        <w:rPr>
          <w:rFonts w:ascii="Roboto Light" w:hAnsi="Roboto Light"/>
          <w:sz w:val="16"/>
          <w:szCs w:val="16"/>
        </w:rPr>
        <w:t xml:space="preserve"> = prescribed themes, </w:t>
      </w:r>
      <w:r w:rsidRPr="00F10397">
        <w:rPr>
          <w:rStyle w:val="SOFinalTableNoteBoldItalicsChar"/>
        </w:rPr>
        <w:t>bold italics</w:t>
      </w:r>
      <w:r w:rsidRPr="00911398">
        <w:rPr>
          <w:rFonts w:ascii="Roboto Light" w:hAnsi="Roboto Light"/>
          <w:sz w:val="16"/>
          <w:szCs w:val="16"/>
        </w:rPr>
        <w:t xml:space="preserve"> = prescribed topics, </w:t>
      </w:r>
      <w:r w:rsidRPr="00F10397">
        <w:rPr>
          <w:rStyle w:val="SOFinalTableNoteItalicChar"/>
        </w:rPr>
        <w:t>italics</w:t>
      </w:r>
      <w:r w:rsidRPr="00911398">
        <w:rPr>
          <w:rFonts w:ascii="Roboto Light" w:hAnsi="Roboto Light"/>
          <w:sz w:val="16"/>
          <w:szCs w:val="16"/>
        </w:rPr>
        <w:t xml:space="preserve"> = suggested subtopics</w:t>
      </w:r>
    </w:p>
    <w:p w14:paraId="08EB3B04" w14:textId="77777777" w:rsidR="00611CCE" w:rsidRPr="00911398" w:rsidRDefault="00611CCE">
      <w:pPr>
        <w:rPr>
          <w:rFonts w:ascii="Roboto Light" w:eastAsia="Times New Roman" w:hAnsi="Roboto Light"/>
          <w:b/>
          <w:color w:val="000000"/>
          <w:sz w:val="28"/>
          <w:lang w:val="en-US" w:eastAsia="en-US"/>
        </w:rPr>
      </w:pPr>
      <w:r w:rsidRPr="00911398">
        <w:rPr>
          <w:rFonts w:ascii="Roboto Light" w:hAnsi="Roboto Light"/>
        </w:rPr>
        <w:br w:type="page"/>
      </w:r>
    </w:p>
    <w:p w14:paraId="4343AC92" w14:textId="1EE61BB5" w:rsidR="00BC4C81" w:rsidRPr="00911398" w:rsidRDefault="00266217" w:rsidP="007D66B1">
      <w:pPr>
        <w:pStyle w:val="SOFinalHead3"/>
      </w:pPr>
      <w:r>
        <w:rPr>
          <w:noProof/>
        </w:rPr>
        <w:lastRenderedPageBreak/>
        <mc:AlternateContent>
          <mc:Choice Requires="wps">
            <w:drawing>
              <wp:anchor distT="0" distB="0" distL="114300" distR="114300" simplePos="0" relativeHeight="251670016" behindDoc="0" locked="0" layoutInCell="0" allowOverlap="1" wp14:anchorId="7CC1B782" wp14:editId="2EA9DE61">
                <wp:simplePos x="0" y="0"/>
                <wp:positionH relativeFrom="page">
                  <wp:posOffset>-105410</wp:posOffset>
                </wp:positionH>
                <wp:positionV relativeFrom="page">
                  <wp:posOffset>0</wp:posOffset>
                </wp:positionV>
                <wp:extent cx="7772400" cy="442595"/>
                <wp:effectExtent l="0" t="0" r="0" b="14605"/>
                <wp:wrapNone/>
                <wp:docPr id="61" name="MSIPCM0c0a4b21961bf8fbd77a3e1a"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3787F5" w14:textId="77777777" w:rsidR="00266217" w:rsidRPr="0018771F" w:rsidRDefault="00266217" w:rsidP="00266217">
                            <w:pPr>
                              <w:jc w:val="center"/>
                              <w:rPr>
                                <w:rFonts w:cs="Arial"/>
                                <w:color w:val="A80000"/>
                                <w:sz w:val="24"/>
                              </w:rPr>
                            </w:pPr>
                            <w:r w:rsidRPr="0018771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7CC1B782" id="_x0000_s1037" type="#_x0000_t202" alt="{&quot;HashCode&quot;:1178062039,&quot;Height&quot;:9999999.0,&quot;Width&quot;:9999999.0,&quot;Placement&quot;:&quot;Header&quot;,&quot;Index&quot;:&quot;Primary&quot;,&quot;Section&quot;:3,&quot;Top&quot;:0.0,&quot;Left&quot;:0.0}" style="position:absolute;margin-left:-8.3pt;margin-top:0;width:612pt;height:34.85pt;z-index:25167001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" o:allowincell="f" filled="f" stroked="f" strokeweight=".5pt">
                <v:textbox inset=",0,,0">
                  <w:txbxContent>
                    <w:p w14:paraId="593787F5" w14:textId="77777777" w:rsidR="00266217" w:rsidRPr="0018771F" w:rsidRDefault="00266217" w:rsidP="00266217">
                      <w:pPr>
                        <w:jc w:val="center"/>
                        <w:rPr>
                          <w:rFonts w:cs="Arial"/>
                          <w:color w:val="A80000"/>
                          <w:sz w:val="24"/>
                        </w:rPr>
                      </w:pPr>
                      <w:r w:rsidRPr="0018771F">
                        <w:rPr>
                          <w:rFonts w:cs="Arial"/>
                          <w:color w:val="A80000"/>
                          <w:sz w:val="24"/>
                        </w:rPr>
                        <w:t>OFFICIAL</w:t>
                      </w:r>
                    </w:p>
                  </w:txbxContent>
                </v:textbox>
                <w10:wrap anchorx="page" anchory="page"/>
              </v:shape>
            </w:pict>
          </mc:Fallback>
        </mc:AlternateContent>
      </w:r>
      <w:r w:rsidR="00BC4C81" w:rsidRPr="007D66B1">
        <w:t>Text</w:t>
      </w:r>
      <w:r w:rsidR="00BC4C81" w:rsidRPr="00911398">
        <w:t xml:space="preserve"> Types</w:t>
      </w:r>
    </w:p>
    <w:p w14:paraId="164025A6" w14:textId="77777777" w:rsidR="00773C0E" w:rsidRPr="00911398" w:rsidRDefault="00773C0E" w:rsidP="00691988">
      <w:pPr>
        <w:pStyle w:val="SOFinalBodyText"/>
        <w:spacing w:after="120" w:line="226" w:lineRule="exact"/>
      </w:pPr>
      <w:r w:rsidRPr="00911398">
        <w:t>Students come into contact with a wide range of texts when undertaking VCE Arabic and practise listening, speaking, reading, writing and viewing skills through texts of all types. The texts used by students to practise receptive language skills (listening, reading and viewing) should be chosen for their suitability to develop student learning in the selected subtopics for each unit. The demands on students are greater when producing original texts (spoken or written). Productive activities must be appropriate to the level of language learning of the students. For the purpose of this study, viewed texts may include photographs, pictures, posters, films or film clips, captioned illustrations or maps related to the subtopic. It is important that students have an awareness of the features, context, purpose and audience of each text used and the text type in general.</w:t>
      </w:r>
    </w:p>
    <w:p w14:paraId="35F10528" w14:textId="77777777" w:rsidR="00BC4C81" w:rsidRPr="00911398" w:rsidRDefault="00773C0E" w:rsidP="00691988">
      <w:pPr>
        <w:pStyle w:val="SOFinalBodyText"/>
        <w:spacing w:after="120" w:line="226" w:lineRule="exact"/>
      </w:pPr>
      <w:r w:rsidRPr="00911398">
        <w:t>The text types that students can reasonably be expected to produce by the completion of this study include:</w:t>
      </w:r>
    </w:p>
    <w:p w14:paraId="1BEDA18B" w14:textId="77777777" w:rsidR="00400DA2" w:rsidRPr="00911398" w:rsidRDefault="00400DA2" w:rsidP="00400DA2">
      <w:pPr>
        <w:pStyle w:val="SOFinalTableTextTypeItalic"/>
        <w:sectPr w:rsidR="00400DA2" w:rsidRPr="00911398" w:rsidSect="009D046C">
          <w:headerReference w:type="even" r:id="rId77"/>
          <w:footerReference w:type="even" r:id="rId78"/>
          <w:headerReference w:type="first" r:id="rId79"/>
          <w:footerReference w:type="first" r:id="rId80"/>
          <w:pgSz w:w="11901" w:h="16857" w:code="210"/>
          <w:pgMar w:top="1418" w:right="1418" w:bottom="1418" w:left="1418" w:header="1134" w:footer="567" w:gutter="0"/>
          <w:cols w:space="708"/>
          <w:titlePg/>
          <w:docGrid w:linePitch="360"/>
        </w:sectPr>
      </w:pPr>
    </w:p>
    <w:p w14:paraId="065B24BF" w14:textId="77777777" w:rsidR="00773C0E" w:rsidRPr="00911398" w:rsidRDefault="00773C0E" w:rsidP="00773C0E">
      <w:pPr>
        <w:pStyle w:val="SOFinalTableTextTypeItalic"/>
      </w:pPr>
      <w:r w:rsidRPr="00911398">
        <w:t>Advertisement</w:t>
      </w:r>
    </w:p>
    <w:p w14:paraId="719D5F4B" w14:textId="77777777" w:rsidR="00773C0E" w:rsidRPr="00911398" w:rsidRDefault="00773C0E" w:rsidP="00773C0E">
      <w:pPr>
        <w:pStyle w:val="SOFinalTableTextTypeItalic"/>
      </w:pPr>
      <w:r w:rsidRPr="00911398">
        <w:t>Announcement</w:t>
      </w:r>
    </w:p>
    <w:p w14:paraId="3D5DAB05" w14:textId="77777777" w:rsidR="00773C0E" w:rsidRPr="00911398" w:rsidRDefault="00773C0E" w:rsidP="00773C0E">
      <w:pPr>
        <w:pStyle w:val="SOFinalTableTextTypeItalic"/>
      </w:pPr>
      <w:r w:rsidRPr="00911398">
        <w:t>Article</w:t>
      </w:r>
    </w:p>
    <w:p w14:paraId="4D76B283" w14:textId="77777777" w:rsidR="00773C0E" w:rsidRPr="00911398" w:rsidRDefault="00773C0E" w:rsidP="00773C0E">
      <w:pPr>
        <w:pStyle w:val="SOFinalTableTextTypeItalic"/>
      </w:pPr>
      <w:r w:rsidRPr="00911398">
        <w:t>Biography</w:t>
      </w:r>
    </w:p>
    <w:p w14:paraId="5DAB214E" w14:textId="77777777" w:rsidR="00773C0E" w:rsidRPr="00911398" w:rsidRDefault="00773C0E" w:rsidP="00773C0E">
      <w:pPr>
        <w:pStyle w:val="SOFinalTableTextTypeItalic"/>
      </w:pPr>
      <w:r w:rsidRPr="00911398">
        <w:t>Blog</w:t>
      </w:r>
    </w:p>
    <w:p w14:paraId="0929A5C0" w14:textId="77777777" w:rsidR="00773C0E" w:rsidRPr="00911398" w:rsidRDefault="00773C0E" w:rsidP="00773C0E">
      <w:pPr>
        <w:pStyle w:val="SOFinalTableTextTypeItalic"/>
      </w:pPr>
      <w:r w:rsidRPr="00911398">
        <w:t>Discussion</w:t>
      </w:r>
    </w:p>
    <w:p w14:paraId="1DC86642" w14:textId="77777777" w:rsidR="00773C0E" w:rsidRPr="00911398" w:rsidRDefault="00773C0E" w:rsidP="00773C0E">
      <w:pPr>
        <w:pStyle w:val="SOFinalTableTextTypeItalic"/>
      </w:pPr>
      <w:r w:rsidRPr="00911398">
        <w:t>Email</w:t>
      </w:r>
    </w:p>
    <w:p w14:paraId="2C07AB99" w14:textId="77777777" w:rsidR="00773C0E" w:rsidRPr="00911398" w:rsidRDefault="00773C0E" w:rsidP="00773C0E">
      <w:pPr>
        <w:pStyle w:val="SOFinalTableTextTypeItalic"/>
      </w:pPr>
      <w:r w:rsidRPr="00911398">
        <w:t>Interview</w:t>
      </w:r>
    </w:p>
    <w:p w14:paraId="3D4EDA35" w14:textId="77777777" w:rsidR="00773C0E" w:rsidRPr="00911398" w:rsidRDefault="00773C0E" w:rsidP="00773C0E">
      <w:pPr>
        <w:pStyle w:val="SOFinalTableTextTypeItalic"/>
      </w:pPr>
      <w:r w:rsidRPr="00911398">
        <w:t>Invitation</w:t>
      </w:r>
    </w:p>
    <w:p w14:paraId="151603FD" w14:textId="77777777" w:rsidR="00773C0E" w:rsidRPr="00911398" w:rsidRDefault="00773C0E" w:rsidP="00773C0E">
      <w:pPr>
        <w:pStyle w:val="SOFinalTableTextTypeItalic"/>
      </w:pPr>
      <w:r w:rsidRPr="00911398">
        <w:t>Journal entry</w:t>
      </w:r>
    </w:p>
    <w:p w14:paraId="08A3C77F" w14:textId="77777777" w:rsidR="00773C0E" w:rsidRPr="00911398" w:rsidRDefault="00773C0E" w:rsidP="00773C0E">
      <w:pPr>
        <w:pStyle w:val="SOFinalTableTextTypeItalic"/>
      </w:pPr>
      <w:r w:rsidRPr="00911398">
        <w:t>Letter (formal or informal)</w:t>
      </w:r>
    </w:p>
    <w:p w14:paraId="0E290AA9" w14:textId="77777777" w:rsidR="00773C0E" w:rsidRPr="00911398" w:rsidRDefault="00773C0E" w:rsidP="00773C0E">
      <w:pPr>
        <w:pStyle w:val="SOFinalTableTextTypeItalic"/>
      </w:pPr>
      <w:r w:rsidRPr="00911398">
        <w:t>Message</w:t>
      </w:r>
    </w:p>
    <w:p w14:paraId="578ABFB9" w14:textId="77777777" w:rsidR="00773C0E" w:rsidRPr="00911398" w:rsidRDefault="00773C0E" w:rsidP="00773C0E">
      <w:pPr>
        <w:pStyle w:val="SOFinalTableTextTypeItalic"/>
      </w:pPr>
      <w:r w:rsidRPr="00911398">
        <w:t>News item</w:t>
      </w:r>
    </w:p>
    <w:p w14:paraId="00E9FD3E" w14:textId="77777777" w:rsidR="00773C0E" w:rsidRPr="00911398" w:rsidRDefault="00773C0E" w:rsidP="00773C0E">
      <w:pPr>
        <w:pStyle w:val="SOFinalTableTextTypeItalic"/>
      </w:pPr>
      <w:r w:rsidRPr="00911398">
        <w:t>Note</w:t>
      </w:r>
    </w:p>
    <w:p w14:paraId="2BA4EF9E" w14:textId="77777777" w:rsidR="00773C0E" w:rsidRPr="00911398" w:rsidRDefault="00773C0E" w:rsidP="00773C0E">
      <w:pPr>
        <w:pStyle w:val="SOFinalTableTextTypeItalic"/>
      </w:pPr>
      <w:r w:rsidRPr="00911398">
        <w:t>Personal account</w:t>
      </w:r>
    </w:p>
    <w:p w14:paraId="71894DCC" w14:textId="77777777" w:rsidR="00773C0E" w:rsidRPr="004B3E2B" w:rsidRDefault="00773C0E" w:rsidP="00773C0E">
      <w:pPr>
        <w:pStyle w:val="SOFinalTableTextTypeItalic"/>
      </w:pPr>
      <w:r w:rsidRPr="004B3E2B">
        <w:t>Report</w:t>
      </w:r>
    </w:p>
    <w:p w14:paraId="3B7A88CD" w14:textId="77777777" w:rsidR="00773C0E" w:rsidRPr="004B3E2B" w:rsidRDefault="00773C0E" w:rsidP="00773C0E">
      <w:pPr>
        <w:pStyle w:val="SOFinalTableTextTypeItalic"/>
      </w:pPr>
      <w:r w:rsidRPr="004B3E2B">
        <w:t>Résumé</w:t>
      </w:r>
    </w:p>
    <w:p w14:paraId="66DF021A" w14:textId="77777777" w:rsidR="00773C0E" w:rsidRPr="00911398" w:rsidRDefault="00773C0E" w:rsidP="00773C0E">
      <w:pPr>
        <w:pStyle w:val="SOFinalTableTextTypeItalic"/>
      </w:pPr>
      <w:r w:rsidRPr="00911398">
        <w:t>Review</w:t>
      </w:r>
    </w:p>
    <w:p w14:paraId="1460934A" w14:textId="77777777" w:rsidR="00773C0E" w:rsidRPr="00911398" w:rsidRDefault="00773C0E" w:rsidP="00773C0E">
      <w:pPr>
        <w:pStyle w:val="SOFinalTableTextTypeItalic"/>
      </w:pPr>
      <w:r w:rsidRPr="00911398">
        <w:t>Role-play</w:t>
      </w:r>
    </w:p>
    <w:p w14:paraId="57FF2A50" w14:textId="77777777" w:rsidR="00773C0E" w:rsidRPr="00911398" w:rsidRDefault="00773C0E" w:rsidP="00773C0E">
      <w:pPr>
        <w:pStyle w:val="SOFinalTableTextTypeItalic"/>
      </w:pPr>
      <w:r w:rsidRPr="00911398">
        <w:t>Script of a speech or talk</w:t>
      </w:r>
    </w:p>
    <w:p w14:paraId="7307343F" w14:textId="77777777" w:rsidR="00773C0E" w:rsidRPr="00911398" w:rsidRDefault="00773C0E" w:rsidP="00773C0E">
      <w:pPr>
        <w:pStyle w:val="SOFinalTableTextTypeItalic"/>
      </w:pPr>
      <w:r w:rsidRPr="00911398">
        <w:t>Story</w:t>
      </w:r>
    </w:p>
    <w:p w14:paraId="766C5862" w14:textId="77777777" w:rsidR="00C441D2" w:rsidRPr="00911398" w:rsidRDefault="00773C0E" w:rsidP="00773C0E">
      <w:pPr>
        <w:pStyle w:val="SOFinalTableTextTypeItalic"/>
      </w:pPr>
      <w:r w:rsidRPr="00911398">
        <w:t>Summary</w:t>
      </w:r>
    </w:p>
    <w:p w14:paraId="35879F6A" w14:textId="77777777" w:rsidR="00400DA2" w:rsidRPr="00911398" w:rsidRDefault="00400DA2" w:rsidP="00400DA2">
      <w:pPr>
        <w:pStyle w:val="SOFinalHead3"/>
        <w:rPr>
          <w:rFonts w:ascii="Roboto Light" w:hAnsi="Roboto Light"/>
        </w:rPr>
        <w:sectPr w:rsidR="00400DA2" w:rsidRPr="00911398" w:rsidSect="00400DA2">
          <w:type w:val="continuous"/>
          <w:pgSz w:w="11901" w:h="16857" w:code="210"/>
          <w:pgMar w:top="1418" w:right="1418" w:bottom="1418" w:left="1418" w:header="1134" w:footer="567" w:gutter="0"/>
          <w:pgNumType w:start="24"/>
          <w:cols w:num="3" w:space="708"/>
          <w:titlePg/>
          <w:docGrid w:linePitch="360"/>
        </w:sectPr>
      </w:pPr>
    </w:p>
    <w:p w14:paraId="2EFB6A12" w14:textId="77777777" w:rsidR="00691988" w:rsidRPr="00911398" w:rsidRDefault="00691988" w:rsidP="007D66B1">
      <w:pPr>
        <w:pStyle w:val="SOFinalHead3"/>
        <w:spacing w:line="226" w:lineRule="exact"/>
      </w:pPr>
      <w:r w:rsidRPr="007D66B1">
        <w:t>Writing</w:t>
      </w:r>
      <w:r w:rsidRPr="00911398">
        <w:t xml:space="preserve"> Styles</w:t>
      </w:r>
    </w:p>
    <w:p w14:paraId="7E20EFBB" w14:textId="77777777" w:rsidR="00691988" w:rsidRPr="00911398" w:rsidRDefault="00691988" w:rsidP="007D66B1">
      <w:pPr>
        <w:pStyle w:val="SOFinalBodyText"/>
        <w:spacing w:line="226" w:lineRule="exact"/>
      </w:pPr>
      <w:r w:rsidRPr="00911398">
        <w:t>Students are expected to be able to produce different styles of writing. Writing styles include: personal, imaginative, persuasive, informative and evaluative.</w:t>
      </w:r>
    </w:p>
    <w:p w14:paraId="5099C5CE" w14:textId="77777777" w:rsidR="00691988" w:rsidRPr="00911398" w:rsidRDefault="00691988" w:rsidP="007D66B1">
      <w:pPr>
        <w:pStyle w:val="SOFinalBodyText"/>
        <w:spacing w:line="226" w:lineRule="exact"/>
      </w:pPr>
      <w:r w:rsidRPr="00911398">
        <w:t>While students need to be aware of the general features of the writing styles, teaching and learning activities should clearly define the context, purpose and audience to provide direction for students on managing the writing style required for each activity.</w:t>
      </w:r>
    </w:p>
    <w:p w14:paraId="364646D4" w14:textId="77777777" w:rsidR="00BC4C81" w:rsidRPr="00911398" w:rsidRDefault="00BC4C81" w:rsidP="007D66B1">
      <w:pPr>
        <w:pStyle w:val="SOFinalHead3"/>
        <w:spacing w:line="226" w:lineRule="exact"/>
      </w:pPr>
      <w:r w:rsidRPr="007D66B1">
        <w:t>Vocabulary</w:t>
      </w:r>
    </w:p>
    <w:p w14:paraId="4118086F" w14:textId="77777777" w:rsidR="00BC4C81" w:rsidRPr="00911398" w:rsidRDefault="00BC4C81" w:rsidP="007D66B1">
      <w:pPr>
        <w:pStyle w:val="SOFinalBodyText"/>
        <w:spacing w:line="226" w:lineRule="exact"/>
      </w:pPr>
      <w:r w:rsidRPr="00911398">
        <w:t>Although there are no prescribed vocabulary lists, students should be familiar with a range of vocabulary and idioms relevant to the topics prescribed in this subject outline.</w:t>
      </w:r>
    </w:p>
    <w:p w14:paraId="520866DC" w14:textId="77777777" w:rsidR="00BC4C81" w:rsidRPr="00911398" w:rsidRDefault="00BC4C81" w:rsidP="007D66B1">
      <w:pPr>
        <w:pStyle w:val="SOFinalHead3"/>
        <w:spacing w:line="226" w:lineRule="exact"/>
      </w:pPr>
      <w:r w:rsidRPr="007D66B1">
        <w:t>Dictionaries</w:t>
      </w:r>
    </w:p>
    <w:p w14:paraId="275EEC47" w14:textId="77777777" w:rsidR="00BC4C81" w:rsidRPr="00911398" w:rsidRDefault="00BC4C81" w:rsidP="007D66B1">
      <w:pPr>
        <w:pStyle w:val="SOFinalBodyText"/>
        <w:spacing w:line="226" w:lineRule="exact"/>
      </w:pPr>
      <w:r w:rsidRPr="00911398">
        <w:t xml:space="preserve">Students should be encouraged to use </w:t>
      </w:r>
      <w:r w:rsidR="00D452A0" w:rsidRPr="00911398">
        <w:t xml:space="preserve">monolingual and/or bilingual printed </w:t>
      </w:r>
      <w:r w:rsidRPr="00911398">
        <w:t>dictionaries and develop the necessary skills and confidence to do so effectively.</w:t>
      </w:r>
    </w:p>
    <w:p w14:paraId="7F9B17E9" w14:textId="77777777" w:rsidR="00142EC5" w:rsidRPr="00911398" w:rsidRDefault="00142EC5" w:rsidP="007D66B1">
      <w:pPr>
        <w:pStyle w:val="SOFinalBodyText"/>
        <w:spacing w:line="226" w:lineRule="exact"/>
      </w:pPr>
      <w:r w:rsidRPr="00911398">
        <w:t>Students are allowed to use printed dictionaries in the written examination.</w:t>
      </w:r>
    </w:p>
    <w:p w14:paraId="7BF147B7" w14:textId="77777777" w:rsidR="00BC4C81" w:rsidRPr="00911398" w:rsidRDefault="00BC4C81" w:rsidP="007D66B1">
      <w:pPr>
        <w:pStyle w:val="SOFinalHead3"/>
        <w:spacing w:line="226" w:lineRule="exact"/>
      </w:pPr>
      <w:r w:rsidRPr="007D66B1">
        <w:t>Grammar</w:t>
      </w:r>
    </w:p>
    <w:p w14:paraId="72594445" w14:textId="77777777" w:rsidR="00BC4C81" w:rsidRPr="00911398" w:rsidRDefault="00BC4C81" w:rsidP="007D66B1">
      <w:pPr>
        <w:pStyle w:val="SOFinalBodyText"/>
        <w:spacing w:line="226" w:lineRule="exact"/>
      </w:pPr>
      <w:r w:rsidRPr="00911398">
        <w:t xml:space="preserve">Grammar can be described as the organisation and relationship of all the elements that constitute a language as it functions. </w:t>
      </w:r>
    </w:p>
    <w:p w14:paraId="659CF098" w14:textId="77777777" w:rsidR="00BC4C81" w:rsidRPr="00911398" w:rsidRDefault="00BC4C81" w:rsidP="007D66B1">
      <w:pPr>
        <w:pStyle w:val="SOFinalBodyText"/>
        <w:spacing w:line="226" w:lineRule="exact"/>
      </w:pPr>
      <w:r w:rsidRPr="00911398">
        <w:t>There are many different theories of grammar, and a number of different approaches to its teaching and learning. The categories used below are not intended to promote or favour any particular theory of grammar.</w:t>
      </w:r>
    </w:p>
    <w:p w14:paraId="50C6D5DA" w14:textId="77777777" w:rsidR="00BC4C81" w:rsidRPr="00911398" w:rsidRDefault="00BC4C81" w:rsidP="007D66B1">
      <w:pPr>
        <w:pStyle w:val="SOFinalBodyText"/>
        <w:spacing w:line="226" w:lineRule="exact"/>
      </w:pPr>
      <w:r w:rsidRPr="00911398">
        <w:t>Students will already have a reasonable understanding of the function of grammar in Arabic through prior knowledge or study.</w:t>
      </w:r>
    </w:p>
    <w:p w14:paraId="7706F5D7" w14:textId="77777777" w:rsidR="00BC4C81" w:rsidRPr="00911398" w:rsidRDefault="00BC4C81" w:rsidP="007D66B1">
      <w:pPr>
        <w:pStyle w:val="SOFinalBodyText"/>
        <w:spacing w:line="226" w:lineRule="exact"/>
      </w:pPr>
      <w:r w:rsidRPr="00911398">
        <w:t>Developing students’ ability to convey meaning effectively in a range of contexts will, however, necessarily involve extending their awareness of the system of structures that underlie the language, as well as their ability to apply and adapt this knowledge.</w:t>
      </w:r>
    </w:p>
    <w:p w14:paraId="61123DA7" w14:textId="77777777" w:rsidR="00BC4C81" w:rsidRPr="00911398" w:rsidRDefault="00BC4C81" w:rsidP="007D66B1">
      <w:pPr>
        <w:pStyle w:val="SOFinalBodyText"/>
        <w:spacing w:line="226" w:lineRule="exact"/>
      </w:pPr>
      <w:r w:rsidRPr="00911398">
        <w:t xml:space="preserve">Students studying Arabic in a </w:t>
      </w:r>
      <w:r w:rsidR="00611CCE" w:rsidRPr="00911398">
        <w:t xml:space="preserve">program at </w:t>
      </w:r>
      <w:r w:rsidRPr="00911398">
        <w:t>continuers</w:t>
      </w:r>
      <w:r w:rsidR="00611CCE" w:rsidRPr="00911398">
        <w:t xml:space="preserve"> </w:t>
      </w:r>
      <w:r w:rsidRPr="00911398">
        <w:t>level are expected to recognise and use the grammatical items</w:t>
      </w:r>
      <w:r w:rsidR="00611CCE" w:rsidRPr="00911398">
        <w:t xml:space="preserve"> listed on the following 2 pages.</w:t>
      </w:r>
    </w:p>
    <w:p w14:paraId="6341BC55" w14:textId="77777777" w:rsidR="006071D9" w:rsidRPr="00911398" w:rsidRDefault="006071D9" w:rsidP="00BC4C81">
      <w:pPr>
        <w:pStyle w:val="SOFinalBodyText"/>
        <w:sectPr w:rsidR="006071D9" w:rsidRPr="00911398" w:rsidSect="00354C28">
          <w:footerReference w:type="even" r:id="rId81"/>
          <w:footerReference w:type="default" r:id="rId82"/>
          <w:footerReference w:type="first" r:id="rId83"/>
          <w:type w:val="continuous"/>
          <w:pgSz w:w="11901" w:h="16857" w:code="210"/>
          <w:pgMar w:top="1418" w:right="1418" w:bottom="1418" w:left="1418" w:header="1134" w:footer="567" w:gutter="0"/>
          <w:cols w:space="708"/>
          <w:titlePg/>
          <w:docGrid w:linePitch="360"/>
        </w:sectPr>
      </w:pPr>
    </w:p>
    <w:p w14:paraId="6BE2EC4E" w14:textId="1D2704E1" w:rsidR="007D66B1" w:rsidRPr="006200AA" w:rsidRDefault="00BF6138" w:rsidP="007D66B1">
      <w:pPr>
        <w:pStyle w:val="SOFinalBodyText"/>
        <w:pBdr>
          <w:top w:val="single" w:sz="4" w:space="3" w:color="auto"/>
          <w:bottom w:val="single" w:sz="4" w:space="3" w:color="auto"/>
        </w:pBdr>
        <w:tabs>
          <w:tab w:val="left" w:pos="3119"/>
          <w:tab w:val="left" w:pos="7371"/>
        </w:tabs>
        <w:ind w:firstLine="154"/>
        <w:rPr>
          <w:rStyle w:val="SOFinalBoldText10pt"/>
        </w:rPr>
      </w:pPr>
      <w:r>
        <w:rPr>
          <w:noProof/>
        </w:rPr>
        <w:lastRenderedPageBreak/>
        <mc:AlternateContent>
          <mc:Choice Requires="wps">
            <w:drawing>
              <wp:anchor distT="0" distB="0" distL="114300" distR="114300" simplePos="0" relativeHeight="251659776" behindDoc="0" locked="0" layoutInCell="0" allowOverlap="1" wp14:anchorId="7CF2FF21" wp14:editId="4A99B4CA">
                <wp:simplePos x="0" y="0"/>
                <wp:positionH relativeFrom="page">
                  <wp:posOffset>-105410</wp:posOffset>
                </wp:positionH>
                <wp:positionV relativeFrom="page">
                  <wp:posOffset>0</wp:posOffset>
                </wp:positionV>
                <wp:extent cx="7772400" cy="442595"/>
                <wp:effectExtent l="0" t="0" r="0" b="14605"/>
                <wp:wrapNone/>
                <wp:docPr id="72" name="MSIPCM0c0a4b21961bf8fbd77a3e1a"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8AC557" w14:textId="77777777" w:rsidR="00BF6138" w:rsidRPr="0018771F" w:rsidRDefault="00BF6138" w:rsidP="00BF6138">
                            <w:pPr>
                              <w:jc w:val="center"/>
                              <w:rPr>
                                <w:rFonts w:cs="Arial"/>
                                <w:color w:val="A80000"/>
                                <w:sz w:val="24"/>
                              </w:rPr>
                            </w:pPr>
                            <w:r w:rsidRPr="0018771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7CF2FF21" id="_x0000_s1038" type="#_x0000_t202" alt="{&quot;HashCode&quot;:1178062039,&quot;Height&quot;:9999999.0,&quot;Width&quot;:9999999.0,&quot;Placement&quot;:&quot;Header&quot;,&quot;Index&quot;:&quot;Primary&quot;,&quot;Section&quot;:3,&quot;Top&quot;:0.0,&quot;Left&quot;:0.0}" style="position:absolute;left:0;text-align:left;margin-left:-8.3pt;margin-top:0;width:612pt;height:34.85pt;z-index:25165977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" o:allowincell="f" filled="f" stroked="f" strokeweight=".5pt">
                <v:textbox inset=",0,,0">
                  <w:txbxContent>
                    <w:p w14:paraId="468AC557" w14:textId="77777777" w:rsidR="00BF6138" w:rsidRPr="0018771F" w:rsidRDefault="00BF6138" w:rsidP="00BF6138">
                      <w:pPr>
                        <w:jc w:val="center"/>
                        <w:rPr>
                          <w:rFonts w:cs="Arial"/>
                          <w:color w:val="A80000"/>
                          <w:sz w:val="24"/>
                        </w:rPr>
                      </w:pPr>
                      <w:r w:rsidRPr="0018771F">
                        <w:rPr>
                          <w:rFonts w:cs="Arial"/>
                          <w:color w:val="A80000"/>
                          <w:sz w:val="24"/>
                        </w:rPr>
                        <w:t>OFFICIAL</w:t>
                      </w:r>
                    </w:p>
                  </w:txbxContent>
                </v:textbox>
                <w10:wrap anchorx="page" anchory="page"/>
              </v:shape>
            </w:pict>
          </mc:Fallback>
        </mc:AlternateContent>
      </w:r>
      <w:r w:rsidR="007D66B1" w:rsidRPr="006200AA">
        <w:rPr>
          <w:rStyle w:val="SOFinalBoldText10pt"/>
        </w:rPr>
        <w:t>Grammatical Items</w:t>
      </w:r>
      <w:r w:rsidR="007D66B1" w:rsidRPr="006200AA">
        <w:rPr>
          <w:rStyle w:val="SOFinalBoldText10pt"/>
        </w:rPr>
        <w:tab/>
        <w:t>Sub-elements</w:t>
      </w:r>
      <w:r w:rsidR="007D66B1" w:rsidRPr="006200AA">
        <w:rPr>
          <w:rStyle w:val="SOFinalBoldText10pt"/>
        </w:rPr>
        <w:tab/>
        <w:t>Example(s)</w:t>
      </w:r>
    </w:p>
    <w:p w14:paraId="7B906DF5" w14:textId="77777777" w:rsidR="00773C0E" w:rsidRPr="00911398" w:rsidRDefault="00773C0E" w:rsidP="00773C0E">
      <w:pPr>
        <w:pStyle w:val="SOFinalBodyText"/>
        <w:spacing w:before="0"/>
      </w:pPr>
    </w:p>
    <w:p w14:paraId="6ED7597F" w14:textId="77777777" w:rsidR="00773C0E" w:rsidRPr="00911398" w:rsidRDefault="00773C0E" w:rsidP="00773C0E">
      <w:pPr>
        <w:pStyle w:val="SOFinalBodyText"/>
        <w:spacing w:before="0"/>
      </w:pPr>
      <w:r w:rsidRPr="00911398">
        <w:rPr>
          <w:noProof/>
          <w:lang w:val="en-AU" w:eastAsia="en-AU"/>
        </w:rPr>
        <w:drawing>
          <wp:inline distT="0" distB="0" distL="0" distR="0" wp14:anchorId="287D9634" wp14:editId="74F819F6">
            <wp:extent cx="5756275" cy="6995160"/>
            <wp:effectExtent l="0" t="0" r="0" b="0"/>
            <wp:docPr id="22" name="Picture 22" descr="Examples of Arabic text for Grammatical Items and Sub-element tex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rabic grammar 1a.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56275" cy="6995160"/>
                    </a:xfrm>
                    <a:prstGeom prst="rect">
                      <a:avLst/>
                    </a:prstGeom>
                  </pic:spPr>
                </pic:pic>
              </a:graphicData>
            </a:graphic>
          </wp:inline>
        </w:drawing>
      </w:r>
    </w:p>
    <w:p w14:paraId="569142F7" w14:textId="77777777" w:rsidR="00773C0E" w:rsidRPr="00911398" w:rsidRDefault="00773C0E" w:rsidP="00773C0E">
      <w:pPr>
        <w:pStyle w:val="SOFinalBodyText"/>
        <w:spacing w:before="0"/>
      </w:pPr>
    </w:p>
    <w:p w14:paraId="2FB1A9C4" w14:textId="77777777" w:rsidR="00773C0E" w:rsidRPr="00911398" w:rsidRDefault="00773C0E" w:rsidP="00773C0E">
      <w:pPr>
        <w:pStyle w:val="SOFinalBodyText"/>
        <w:spacing w:before="0"/>
        <w:sectPr w:rsidR="00773C0E" w:rsidRPr="00911398" w:rsidSect="00773C0E">
          <w:headerReference w:type="first" r:id="rId84"/>
          <w:footerReference w:type="first" r:id="rId85"/>
          <w:pgSz w:w="11901" w:h="16857" w:code="210"/>
          <w:pgMar w:top="1418" w:right="1418" w:bottom="1418" w:left="1418" w:header="1134" w:footer="567" w:gutter="0"/>
          <w:pgNumType w:start="27"/>
          <w:cols w:space="708"/>
          <w:titlePg/>
          <w:docGrid w:linePitch="360"/>
        </w:sectPr>
      </w:pPr>
    </w:p>
    <w:p w14:paraId="4DCA943A" w14:textId="1379AA9D" w:rsidR="007D66B1" w:rsidRPr="006200AA" w:rsidRDefault="00266217" w:rsidP="007D66B1">
      <w:pPr>
        <w:pStyle w:val="SOFinalBodyText"/>
        <w:pBdr>
          <w:top w:val="single" w:sz="4" w:space="3" w:color="auto"/>
          <w:bottom w:val="single" w:sz="4" w:space="3" w:color="auto"/>
        </w:pBdr>
        <w:tabs>
          <w:tab w:val="left" w:pos="3119"/>
          <w:tab w:val="left" w:pos="7371"/>
        </w:tabs>
        <w:ind w:firstLine="154"/>
        <w:rPr>
          <w:rStyle w:val="SOFinalBoldText10pt"/>
        </w:rPr>
      </w:pPr>
      <w:r>
        <w:rPr>
          <w:noProof/>
        </w:rPr>
        <w:lastRenderedPageBreak/>
        <mc:AlternateContent>
          <mc:Choice Requires="wps">
            <w:drawing>
              <wp:anchor distT="0" distB="0" distL="114300" distR="114300" simplePos="0" relativeHeight="251671040" behindDoc="0" locked="0" layoutInCell="0" allowOverlap="1" wp14:anchorId="3D930D38" wp14:editId="4D6F026C">
                <wp:simplePos x="0" y="0"/>
                <wp:positionH relativeFrom="page">
                  <wp:posOffset>-105410</wp:posOffset>
                </wp:positionH>
                <wp:positionV relativeFrom="page">
                  <wp:posOffset>0</wp:posOffset>
                </wp:positionV>
                <wp:extent cx="7772400" cy="442595"/>
                <wp:effectExtent l="0" t="0" r="0" b="14605"/>
                <wp:wrapNone/>
                <wp:docPr id="62" name="MSIPCM0c0a4b21961bf8fbd77a3e1a"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8B3E72" w14:textId="77777777" w:rsidR="00266217" w:rsidRPr="0018771F" w:rsidRDefault="00266217" w:rsidP="00266217">
                            <w:pPr>
                              <w:jc w:val="center"/>
                              <w:rPr>
                                <w:rFonts w:cs="Arial"/>
                                <w:color w:val="A80000"/>
                                <w:sz w:val="24"/>
                              </w:rPr>
                            </w:pPr>
                            <w:r w:rsidRPr="0018771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D930D38" id="_x0000_s1039" type="#_x0000_t202" alt="{&quot;HashCode&quot;:1178062039,&quot;Height&quot;:9999999.0,&quot;Width&quot;:9999999.0,&quot;Placement&quot;:&quot;Header&quot;,&quot;Index&quot;:&quot;Primary&quot;,&quot;Section&quot;:3,&quot;Top&quot;:0.0,&quot;Left&quot;:0.0}" style="position:absolute;left:0;text-align:left;margin-left:-8.3pt;margin-top:0;width:612pt;height:34.85pt;z-index:25167104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" o:allowincell="f" filled="f" stroked="f" strokeweight=".5pt">
                <v:textbox inset=",0,,0">
                  <w:txbxContent>
                    <w:p w14:paraId="068B3E72" w14:textId="77777777" w:rsidR="00266217" w:rsidRPr="0018771F" w:rsidRDefault="00266217" w:rsidP="00266217">
                      <w:pPr>
                        <w:jc w:val="center"/>
                        <w:rPr>
                          <w:rFonts w:cs="Arial"/>
                          <w:color w:val="A80000"/>
                          <w:sz w:val="24"/>
                        </w:rPr>
                      </w:pPr>
                      <w:r w:rsidRPr="0018771F">
                        <w:rPr>
                          <w:rFonts w:cs="Arial"/>
                          <w:color w:val="A80000"/>
                          <w:sz w:val="24"/>
                        </w:rPr>
                        <w:t>OFFICIAL</w:t>
                      </w:r>
                    </w:p>
                  </w:txbxContent>
                </v:textbox>
                <w10:wrap anchorx="page" anchory="page"/>
              </v:shape>
            </w:pict>
          </mc:Fallback>
        </mc:AlternateContent>
      </w:r>
      <w:r w:rsidR="007D66B1" w:rsidRPr="006200AA">
        <w:rPr>
          <w:rStyle w:val="SOFinalBoldText10pt"/>
        </w:rPr>
        <w:t>Grammatical Items</w:t>
      </w:r>
      <w:r w:rsidR="007D66B1" w:rsidRPr="006200AA">
        <w:rPr>
          <w:rStyle w:val="SOFinalBoldText10pt"/>
        </w:rPr>
        <w:tab/>
        <w:t>Sub-elements</w:t>
      </w:r>
      <w:r w:rsidR="007D66B1" w:rsidRPr="006200AA">
        <w:rPr>
          <w:rStyle w:val="SOFinalBoldText10pt"/>
        </w:rPr>
        <w:tab/>
        <w:t>Example(s)</w:t>
      </w:r>
    </w:p>
    <w:p w14:paraId="6FA54E9B" w14:textId="77777777" w:rsidR="00773C0E" w:rsidRPr="00911398" w:rsidRDefault="00773C0E" w:rsidP="00773C0E">
      <w:pPr>
        <w:pStyle w:val="SOFinalBodyText"/>
        <w:spacing w:before="0"/>
      </w:pPr>
    </w:p>
    <w:p w14:paraId="33C592D6" w14:textId="77777777" w:rsidR="00773C0E" w:rsidRPr="00911398" w:rsidRDefault="00773C0E" w:rsidP="00773C0E">
      <w:pPr>
        <w:rPr>
          <w:rFonts w:ascii="Roboto Light" w:hAnsi="Roboto Light"/>
          <w:lang w:val="en-US"/>
        </w:rPr>
      </w:pPr>
      <w:r w:rsidRPr="00911398">
        <w:rPr>
          <w:rFonts w:ascii="Roboto Light" w:hAnsi="Roboto Light"/>
          <w:noProof/>
          <w:lang w:eastAsia="en-AU"/>
        </w:rPr>
        <w:drawing>
          <wp:inline distT="0" distB="0" distL="0" distR="0" wp14:anchorId="6D08E0BC" wp14:editId="08A27B92">
            <wp:extent cx="5756275" cy="4079875"/>
            <wp:effectExtent l="0" t="0" r="0" b="0"/>
            <wp:docPr id="23" name="Picture 23" descr="Examples of Arabic text for Grammatical Items and Sub-element tex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rabic grammar 2a.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56275" cy="4079875"/>
                    </a:xfrm>
                    <a:prstGeom prst="rect">
                      <a:avLst/>
                    </a:prstGeom>
                  </pic:spPr>
                </pic:pic>
              </a:graphicData>
            </a:graphic>
          </wp:inline>
        </w:drawing>
      </w:r>
    </w:p>
    <w:p w14:paraId="3D9EDF67" w14:textId="77777777" w:rsidR="00773C0E" w:rsidRPr="00911398" w:rsidRDefault="00773C0E" w:rsidP="00773C0E">
      <w:pPr>
        <w:rPr>
          <w:rFonts w:ascii="Roboto Light" w:hAnsi="Roboto Light"/>
          <w:lang w:val="en-US"/>
        </w:rPr>
      </w:pPr>
    </w:p>
    <w:p w14:paraId="03BF0AFA" w14:textId="77777777" w:rsidR="00773C0E" w:rsidRPr="00911398" w:rsidRDefault="00773C0E" w:rsidP="00773C0E">
      <w:pPr>
        <w:rPr>
          <w:rFonts w:ascii="Roboto Light" w:hAnsi="Roboto Light"/>
          <w:lang w:val="en-US"/>
        </w:rPr>
        <w:sectPr w:rsidR="00773C0E" w:rsidRPr="00911398" w:rsidSect="00773C0E">
          <w:footerReference w:type="even" r:id="rId86"/>
          <w:headerReference w:type="first" r:id="rId87"/>
          <w:footerReference w:type="first" r:id="rId88"/>
          <w:pgSz w:w="11901" w:h="16857" w:code="210"/>
          <w:pgMar w:top="1418" w:right="1418" w:bottom="1418" w:left="1418" w:header="1134" w:footer="567" w:gutter="0"/>
          <w:pgNumType w:start="28"/>
          <w:cols w:space="708"/>
          <w:titlePg/>
          <w:docGrid w:linePitch="360"/>
        </w:sectPr>
      </w:pPr>
    </w:p>
    <w:p w14:paraId="5314DD61" w14:textId="77777777" w:rsidR="00D65BB2" w:rsidRPr="00911398" w:rsidRDefault="00813541" w:rsidP="007D66B1">
      <w:pPr>
        <w:pStyle w:val="SOFinalHead1"/>
      </w:pPr>
      <w:bookmarkStart w:id="39" w:name="_Toc428446555"/>
      <w:r w:rsidRPr="007D66B1">
        <w:lastRenderedPageBreak/>
        <w:t>Assessment</w:t>
      </w:r>
      <w:r w:rsidRPr="00911398">
        <w:t xml:space="preserve"> Scope and Requirements</w:t>
      </w:r>
      <w:bookmarkEnd w:id="39"/>
    </w:p>
    <w:p w14:paraId="627DB3CB" w14:textId="77777777" w:rsidR="00BC4C81" w:rsidRPr="00911398" w:rsidRDefault="00BC4C81" w:rsidP="00BC4C81">
      <w:pPr>
        <w:pStyle w:val="SOFinalBodyTextAfterHead1"/>
      </w:pPr>
      <w:r w:rsidRPr="00911398">
        <w:t>Refer to the Victorian Curriculum and Assessment Authority website (www.vcaa.vic.edu.au) for past examination papers and associated material.</w:t>
      </w:r>
    </w:p>
    <w:p w14:paraId="0B675F9F" w14:textId="77777777" w:rsidR="00D7785C" w:rsidRPr="00911398" w:rsidRDefault="00D7785C" w:rsidP="00BC4C81">
      <w:pPr>
        <w:pStyle w:val="SOFinalBodyText"/>
      </w:pPr>
      <w:r w:rsidRPr="00911398">
        <w:t xml:space="preserve">All Stage 2 subjects have a </w:t>
      </w:r>
      <w:r w:rsidR="0065326F" w:rsidRPr="00911398">
        <w:t>school</w:t>
      </w:r>
      <w:r w:rsidRPr="00911398">
        <w:t xml:space="preserve"> assessment component and an external assessment component.</w:t>
      </w:r>
    </w:p>
    <w:p w14:paraId="17CC0751" w14:textId="77777777" w:rsidR="00D65BB2" w:rsidRPr="00911398" w:rsidRDefault="00813541" w:rsidP="007D66B1">
      <w:pPr>
        <w:pStyle w:val="SOFinalHead2"/>
      </w:pPr>
      <w:bookmarkStart w:id="40" w:name="_Toc428446556"/>
      <w:r w:rsidRPr="00911398">
        <w:t>Evidence of Learning</w:t>
      </w:r>
      <w:bookmarkEnd w:id="40"/>
    </w:p>
    <w:p w14:paraId="09417CE1" w14:textId="77777777" w:rsidR="002C36BD" w:rsidRPr="00911398" w:rsidRDefault="002C36BD" w:rsidP="006C78F1">
      <w:pPr>
        <w:pStyle w:val="SOFinalBodyText"/>
      </w:pPr>
      <w:r w:rsidRPr="00911398">
        <w:t>The following assessment types enable students to demo</w:t>
      </w:r>
      <w:r w:rsidR="006C78F1">
        <w:t>nstrate their learning in Stage </w:t>
      </w:r>
      <w:r w:rsidRPr="00911398">
        <w:t>2</w:t>
      </w:r>
      <w:r w:rsidR="006C78F1">
        <w:t> </w:t>
      </w:r>
      <w:r w:rsidR="002038A5" w:rsidRPr="00911398">
        <w:t>Arabic</w:t>
      </w:r>
      <w:r w:rsidR="006C78F1">
        <w:t> </w:t>
      </w:r>
      <w:r w:rsidRPr="00911398">
        <w:t>at</w:t>
      </w:r>
      <w:r w:rsidR="006C78F1">
        <w:t> </w:t>
      </w:r>
      <w:r w:rsidRPr="00911398">
        <w:t>continuers level:</w:t>
      </w:r>
    </w:p>
    <w:p w14:paraId="30607E09" w14:textId="77777777" w:rsidR="002C36BD" w:rsidRPr="00911398" w:rsidRDefault="0065326F" w:rsidP="001E24BE">
      <w:pPr>
        <w:pStyle w:val="SOFinalHead6a"/>
      </w:pPr>
      <w:r w:rsidRPr="00911398">
        <w:t>School</w:t>
      </w:r>
      <w:r w:rsidR="002C36BD" w:rsidRPr="00911398">
        <w:t xml:space="preserve"> Assessment (70%)</w:t>
      </w:r>
    </w:p>
    <w:p w14:paraId="00CFDEE3" w14:textId="77777777" w:rsidR="002C36BD" w:rsidRPr="00911398" w:rsidRDefault="002C36BD" w:rsidP="002478A4">
      <w:pPr>
        <w:pStyle w:val="SOFinalBullets"/>
      </w:pPr>
      <w:r w:rsidRPr="00911398">
        <w:t xml:space="preserve">Assessment Type 1: </w:t>
      </w:r>
      <w:r w:rsidR="00A02702" w:rsidRPr="00911398">
        <w:t xml:space="preserve">Folio </w:t>
      </w:r>
      <w:r w:rsidRPr="00911398">
        <w:t>(50%)</w:t>
      </w:r>
    </w:p>
    <w:p w14:paraId="41A6661C" w14:textId="77777777" w:rsidR="002C36BD" w:rsidRPr="00911398" w:rsidRDefault="002C36BD" w:rsidP="002478A4">
      <w:pPr>
        <w:pStyle w:val="SOFinalBullets"/>
      </w:pPr>
      <w:r w:rsidRPr="00911398">
        <w:t>Assessment Type 2: In-depth Study (20%)</w:t>
      </w:r>
    </w:p>
    <w:p w14:paraId="27A80A21" w14:textId="77777777" w:rsidR="002C36BD" w:rsidRPr="00911398" w:rsidRDefault="002C36BD" w:rsidP="001E24BE">
      <w:pPr>
        <w:pStyle w:val="SOFinalHead6a"/>
      </w:pPr>
      <w:r w:rsidRPr="00911398">
        <w:t>External Assessment (30%)</w:t>
      </w:r>
    </w:p>
    <w:p w14:paraId="74995DA4" w14:textId="77777777" w:rsidR="002C36BD" w:rsidRPr="00911398" w:rsidRDefault="002C36BD" w:rsidP="002478A4">
      <w:pPr>
        <w:pStyle w:val="SOFinalBullets"/>
      </w:pPr>
      <w:r w:rsidRPr="00911398">
        <w:t>Assessment Type 3: Examination (30%).</w:t>
      </w:r>
    </w:p>
    <w:p w14:paraId="3AAA4B9F" w14:textId="77777777" w:rsidR="007F72BA" w:rsidRPr="00911398" w:rsidRDefault="00780658" w:rsidP="002C36BD">
      <w:pPr>
        <w:pStyle w:val="SOFinalBodyText"/>
      </w:pPr>
      <w:r w:rsidRPr="00911398">
        <w:t>S</w:t>
      </w:r>
      <w:r w:rsidR="002C36BD" w:rsidRPr="00911398">
        <w:t xml:space="preserve">tudents should provide evidence of </w:t>
      </w:r>
      <w:r w:rsidRPr="00911398">
        <w:t xml:space="preserve">their </w:t>
      </w:r>
      <w:r w:rsidR="002C36BD" w:rsidRPr="00911398">
        <w:t>learning through eight to ten assessments, including the external assessment component. Students undertake</w:t>
      </w:r>
      <w:r w:rsidRPr="00911398">
        <w:t>:</w:t>
      </w:r>
    </w:p>
    <w:p w14:paraId="3223F418" w14:textId="77777777" w:rsidR="00D65BB2" w:rsidRPr="00911398" w:rsidRDefault="002C36BD" w:rsidP="002478A4">
      <w:pPr>
        <w:pStyle w:val="SOFinalBullets"/>
      </w:pPr>
      <w:r w:rsidRPr="00911398">
        <w:t xml:space="preserve">three to five assessments </w:t>
      </w:r>
      <w:r w:rsidR="00780658" w:rsidRPr="00911398">
        <w:t>for the folio</w:t>
      </w:r>
    </w:p>
    <w:p w14:paraId="285814B0" w14:textId="77777777" w:rsidR="00FD5D88" w:rsidRPr="00911398" w:rsidRDefault="00014EBD" w:rsidP="002478A4">
      <w:pPr>
        <w:pStyle w:val="SOFinalBullets"/>
      </w:pPr>
      <w:r w:rsidRPr="00911398">
        <w:t>o</w:t>
      </w:r>
      <w:r w:rsidR="00FD5D88" w:rsidRPr="00911398">
        <w:t xml:space="preserve">ne oral presentation in </w:t>
      </w:r>
      <w:r w:rsidR="004A2BE8" w:rsidRPr="00911398">
        <w:t>Arabic</w:t>
      </w:r>
      <w:r w:rsidR="006B34B6" w:rsidRPr="00911398">
        <w:t xml:space="preserve">, </w:t>
      </w:r>
      <w:r w:rsidRPr="00911398">
        <w:t>o</w:t>
      </w:r>
      <w:r w:rsidR="00FD5D88" w:rsidRPr="00911398">
        <w:t xml:space="preserve">ne written response to the topic in </w:t>
      </w:r>
      <w:r w:rsidR="004A2BE8" w:rsidRPr="00911398">
        <w:t>Arabic</w:t>
      </w:r>
      <w:r w:rsidR="006B34B6" w:rsidRPr="00911398">
        <w:t xml:space="preserve">, and </w:t>
      </w:r>
      <w:r w:rsidRPr="00911398">
        <w:t>one reflective response in English</w:t>
      </w:r>
      <w:r w:rsidR="006B34B6" w:rsidRPr="00911398">
        <w:t xml:space="preserve"> for the in-depth study</w:t>
      </w:r>
    </w:p>
    <w:p w14:paraId="561E60DA" w14:textId="77777777" w:rsidR="00014EBD" w:rsidRPr="00911398" w:rsidRDefault="00014EBD" w:rsidP="002478A4">
      <w:pPr>
        <w:pStyle w:val="SOFinalBullets"/>
      </w:pPr>
      <w:r w:rsidRPr="00911398">
        <w:t>one oral examination</w:t>
      </w:r>
    </w:p>
    <w:p w14:paraId="66767EE2" w14:textId="77777777" w:rsidR="00014EBD" w:rsidRPr="00911398" w:rsidRDefault="00014EBD" w:rsidP="002478A4">
      <w:pPr>
        <w:pStyle w:val="SOFinalBullets"/>
      </w:pPr>
      <w:r w:rsidRPr="00911398">
        <w:t>one written examination.</w:t>
      </w:r>
    </w:p>
    <w:p w14:paraId="6AEE8F52" w14:textId="77777777" w:rsidR="00FD5D88" w:rsidRPr="00911398" w:rsidRDefault="008F5391" w:rsidP="008F5391">
      <w:pPr>
        <w:pStyle w:val="SOFinalBodyText"/>
      </w:pPr>
      <w:r w:rsidRPr="00911398">
        <w:t>Teachers should ensure a balance of macro skills and knowledge, skills</w:t>
      </w:r>
      <w:r w:rsidR="0055664C" w:rsidRPr="00911398">
        <w:t>,</w:t>
      </w:r>
      <w:r w:rsidRPr="00911398">
        <w:t xml:space="preserve"> and topics across the set of assessments.</w:t>
      </w:r>
    </w:p>
    <w:p w14:paraId="5CFD3A38" w14:textId="77777777" w:rsidR="00D65BB2" w:rsidRPr="00911398" w:rsidRDefault="00813541" w:rsidP="007D66B1">
      <w:pPr>
        <w:pStyle w:val="SOFinalHead2"/>
      </w:pPr>
      <w:bookmarkStart w:id="41" w:name="_Toc428446557"/>
      <w:r w:rsidRPr="007D66B1">
        <w:t>Assessment</w:t>
      </w:r>
      <w:r w:rsidRPr="00911398">
        <w:t xml:space="preserve"> Design Criteria</w:t>
      </w:r>
      <w:bookmarkEnd w:id="41"/>
    </w:p>
    <w:p w14:paraId="79AF52E1" w14:textId="77777777" w:rsidR="00D26AAC" w:rsidRPr="00911398" w:rsidRDefault="00D26AAC" w:rsidP="00D26AAC">
      <w:pPr>
        <w:pStyle w:val="SOFinalBodyText"/>
      </w:pPr>
      <w:r w:rsidRPr="00911398">
        <w:t>The assessment design criteria are based on the learning requirements and are used by:</w:t>
      </w:r>
    </w:p>
    <w:p w14:paraId="560B6817" w14:textId="77777777" w:rsidR="00D26AAC" w:rsidRPr="00911398" w:rsidRDefault="00D26AAC" w:rsidP="002478A4">
      <w:pPr>
        <w:pStyle w:val="SOFinalBullets"/>
      </w:pPr>
      <w:r w:rsidRPr="00911398">
        <w:t>teachers to clarify for the student what he or she needs to learn</w:t>
      </w:r>
    </w:p>
    <w:p w14:paraId="0EA518FE" w14:textId="77777777" w:rsidR="00D26AAC" w:rsidRPr="00911398" w:rsidRDefault="00D26AAC" w:rsidP="002478A4">
      <w:pPr>
        <w:pStyle w:val="SOFinalBullets"/>
      </w:pPr>
      <w:r w:rsidRPr="00911398">
        <w:t xml:space="preserve">teachers and assessors to design opportunities for the student to </w:t>
      </w:r>
      <w:r w:rsidR="005931AC" w:rsidRPr="00911398">
        <w:t xml:space="preserve">provide </w:t>
      </w:r>
      <w:r w:rsidRPr="00911398">
        <w:t xml:space="preserve">evidence of </w:t>
      </w:r>
      <w:r w:rsidR="005931AC" w:rsidRPr="00911398">
        <w:t xml:space="preserve">his or her </w:t>
      </w:r>
      <w:r w:rsidRPr="00911398">
        <w:t>learning at the highest possible level of achievement.</w:t>
      </w:r>
    </w:p>
    <w:p w14:paraId="6EBC8B8E" w14:textId="77777777" w:rsidR="00D26AAC" w:rsidRPr="00911398" w:rsidRDefault="00D26AAC" w:rsidP="00D26AAC">
      <w:pPr>
        <w:pStyle w:val="SOFinalBodyText"/>
      </w:pPr>
      <w:r w:rsidRPr="00911398">
        <w:t>The assessment design criteria consist of specific features that:</w:t>
      </w:r>
    </w:p>
    <w:p w14:paraId="5242CB22" w14:textId="77777777" w:rsidR="00D26AAC" w:rsidRPr="00911398" w:rsidRDefault="00D26AAC" w:rsidP="002478A4">
      <w:pPr>
        <w:pStyle w:val="SOFinalBullets"/>
      </w:pPr>
      <w:r w:rsidRPr="00911398">
        <w:t>students should demonstrate in their learning</w:t>
      </w:r>
    </w:p>
    <w:p w14:paraId="6777BDA0" w14:textId="77777777" w:rsidR="00D26AAC" w:rsidRPr="00911398" w:rsidRDefault="00D26AAC" w:rsidP="002478A4">
      <w:pPr>
        <w:pStyle w:val="SOFinalBullets"/>
      </w:pPr>
      <w:r w:rsidRPr="00911398">
        <w:t xml:space="preserve">teachers and assessors look for as evidence that students have met the learning requirements. </w:t>
      </w:r>
    </w:p>
    <w:p w14:paraId="77B2A100" w14:textId="77777777" w:rsidR="00D26AAC" w:rsidRPr="00911398" w:rsidRDefault="00D26AAC" w:rsidP="003B345B">
      <w:pPr>
        <w:pStyle w:val="SOFinalBodyText"/>
      </w:pPr>
      <w:r w:rsidRPr="00911398">
        <w:t>For th</w:t>
      </w:r>
      <w:r w:rsidR="007D16D0" w:rsidRPr="00911398">
        <w:t>i</w:t>
      </w:r>
      <w:r w:rsidRPr="00911398">
        <w:t>s subject the assessment design criteria are:</w:t>
      </w:r>
    </w:p>
    <w:p w14:paraId="1AD78333" w14:textId="77777777" w:rsidR="00D26AAC" w:rsidRPr="00911398" w:rsidRDefault="00D26AAC" w:rsidP="00077FCD">
      <w:pPr>
        <w:pStyle w:val="SOFinalBullets"/>
        <w:spacing w:line="234" w:lineRule="exact"/>
      </w:pPr>
      <w:r w:rsidRPr="00911398">
        <w:t>ideas</w:t>
      </w:r>
    </w:p>
    <w:p w14:paraId="58D0FB4A" w14:textId="77777777" w:rsidR="00D26AAC" w:rsidRPr="00911398" w:rsidRDefault="00D26AAC" w:rsidP="00077FCD">
      <w:pPr>
        <w:pStyle w:val="SOFinalBullets"/>
        <w:spacing w:line="234" w:lineRule="exact"/>
      </w:pPr>
      <w:r w:rsidRPr="00911398">
        <w:t>expression</w:t>
      </w:r>
    </w:p>
    <w:p w14:paraId="644535D3" w14:textId="77777777" w:rsidR="00D26AAC" w:rsidRPr="00911398" w:rsidRDefault="00D26AAC" w:rsidP="00077FCD">
      <w:pPr>
        <w:pStyle w:val="SOFinalBullets"/>
        <w:spacing w:line="234" w:lineRule="exact"/>
      </w:pPr>
      <w:r w:rsidRPr="00911398">
        <w:t>interpretation and reflection.</w:t>
      </w:r>
    </w:p>
    <w:p w14:paraId="4E2EC7BA" w14:textId="77777777" w:rsidR="00D26AAC" w:rsidRPr="00DE42AE" w:rsidRDefault="00D26AAC" w:rsidP="00DE42AE">
      <w:pPr>
        <w:pStyle w:val="SOFinalBodyText"/>
      </w:pPr>
      <w:r w:rsidRPr="00DE42AE">
        <w:t xml:space="preserve">The specific features of these criteria are </w:t>
      </w:r>
      <w:r w:rsidR="003B345B" w:rsidRPr="00DE42AE">
        <w:t>described below.</w:t>
      </w:r>
    </w:p>
    <w:p w14:paraId="73B10FDF" w14:textId="77777777" w:rsidR="00D65BB2" w:rsidRPr="00DE42AE" w:rsidRDefault="00D26AAC" w:rsidP="00DE42AE">
      <w:pPr>
        <w:pStyle w:val="SOFinalBodyText"/>
        <w:spacing w:line="236" w:lineRule="exact"/>
      </w:pPr>
      <w:r w:rsidRPr="00DE42AE">
        <w:lastRenderedPageBreak/>
        <w:t>The set of assessments, as a whole, must give students opportunities to demonstrate each of the specific features by the completion of study of the subject.</w:t>
      </w:r>
    </w:p>
    <w:p w14:paraId="6ABACE07" w14:textId="77777777" w:rsidR="00752A38" w:rsidRPr="00911398" w:rsidRDefault="00752A38" w:rsidP="00DE42AE">
      <w:pPr>
        <w:pStyle w:val="SOFinalHead3"/>
        <w:spacing w:line="236" w:lineRule="exact"/>
      </w:pPr>
      <w:r w:rsidRPr="007D66B1">
        <w:t>Ideas</w:t>
      </w:r>
    </w:p>
    <w:p w14:paraId="1B7ED1AA" w14:textId="77777777" w:rsidR="00752A38" w:rsidRPr="00DE42AE" w:rsidRDefault="00752A38" w:rsidP="00DE42AE">
      <w:pPr>
        <w:pStyle w:val="SOFinalBodyText"/>
        <w:spacing w:line="236" w:lineRule="exact"/>
      </w:pPr>
      <w:r w:rsidRPr="00DE42AE">
        <w:t>The specific features are as follows:</w:t>
      </w:r>
    </w:p>
    <w:p w14:paraId="6B3E288B" w14:textId="77777777" w:rsidR="00752A38" w:rsidRPr="00911398" w:rsidRDefault="00752A38" w:rsidP="00DE42AE">
      <w:pPr>
        <w:pStyle w:val="SOFinalBulletsCoded2-3Letters"/>
        <w:spacing w:line="236" w:lineRule="exact"/>
      </w:pPr>
      <w:r w:rsidRPr="00911398">
        <w:t>I1</w:t>
      </w:r>
      <w:r w:rsidRPr="00911398">
        <w:tab/>
        <w:t>Relevance</w:t>
      </w:r>
    </w:p>
    <w:p w14:paraId="4AA648C4" w14:textId="77777777" w:rsidR="00752A38" w:rsidRPr="00911398" w:rsidRDefault="00752A38" w:rsidP="00DE42AE">
      <w:pPr>
        <w:pStyle w:val="SOFinalBulletsIndentedbelow2-3"/>
        <w:spacing w:line="236" w:lineRule="exact"/>
      </w:pPr>
      <w:r w:rsidRPr="00911398">
        <w:t>relevance to context, purpose, audience, and topic</w:t>
      </w:r>
    </w:p>
    <w:p w14:paraId="6842732C" w14:textId="77777777" w:rsidR="00752A38" w:rsidRPr="00911398" w:rsidRDefault="00ED1412" w:rsidP="00DE42AE">
      <w:pPr>
        <w:pStyle w:val="SOFinalBulletsIndentedbelow2-3"/>
        <w:spacing w:line="236" w:lineRule="exact"/>
      </w:pPr>
      <w:r w:rsidRPr="00911398">
        <w:t>conveying</w:t>
      </w:r>
      <w:r w:rsidR="00752A38" w:rsidRPr="00911398">
        <w:t xml:space="preserve"> appropriate detail, ideas, information, or opinions</w:t>
      </w:r>
    </w:p>
    <w:p w14:paraId="5849555F" w14:textId="77777777" w:rsidR="00752A38" w:rsidRPr="00911398" w:rsidRDefault="00752A38" w:rsidP="00DE42AE">
      <w:pPr>
        <w:pStyle w:val="SOFinalBulletsIndentedbelow2-3"/>
        <w:spacing w:line="236" w:lineRule="exact"/>
      </w:pPr>
      <w:r w:rsidRPr="00911398">
        <w:t>creating interest and engaging the audience.</w:t>
      </w:r>
    </w:p>
    <w:p w14:paraId="105CF70E" w14:textId="77777777" w:rsidR="00752A38" w:rsidRPr="00911398" w:rsidRDefault="00752A38" w:rsidP="00DE42AE">
      <w:pPr>
        <w:pStyle w:val="SOFinalBulletsCoded2-3Letters"/>
        <w:spacing w:line="236" w:lineRule="exact"/>
      </w:pPr>
      <w:r w:rsidRPr="00911398">
        <w:t>I2</w:t>
      </w:r>
      <w:r w:rsidRPr="00911398">
        <w:tab/>
        <w:t>Depth of treatment of ideas, information, or opinions</w:t>
      </w:r>
    </w:p>
    <w:p w14:paraId="597E89E2" w14:textId="77777777" w:rsidR="00752A38" w:rsidRPr="00911398" w:rsidRDefault="00752A38" w:rsidP="00DE42AE">
      <w:pPr>
        <w:pStyle w:val="SOFinalBulletsIndentedbelow2-3"/>
        <w:spacing w:line="236" w:lineRule="exact"/>
      </w:pPr>
      <w:r w:rsidRPr="00911398">
        <w:t xml:space="preserve">depth and </w:t>
      </w:r>
      <w:r w:rsidR="00E0345E" w:rsidRPr="00911398">
        <w:t xml:space="preserve">breadth </w:t>
      </w:r>
      <w:r w:rsidRPr="00911398">
        <w:t>of content</w:t>
      </w:r>
    </w:p>
    <w:p w14:paraId="667C8CF9" w14:textId="77777777" w:rsidR="00752A38" w:rsidRPr="00911398" w:rsidRDefault="00752A38" w:rsidP="00DE42AE">
      <w:pPr>
        <w:pStyle w:val="SOFinalBulletsIndentedbelow2-3"/>
        <w:spacing w:line="236" w:lineRule="exact"/>
      </w:pPr>
      <w:r w:rsidRPr="00911398">
        <w:t>elaboration of ideas</w:t>
      </w:r>
      <w:r w:rsidR="00E0345E" w:rsidRPr="00911398">
        <w:t xml:space="preserve"> and </w:t>
      </w:r>
      <w:r w:rsidRPr="00911398">
        <w:t>support of opinions</w:t>
      </w:r>
    </w:p>
    <w:p w14:paraId="53391F8C" w14:textId="77777777" w:rsidR="00752A38" w:rsidRPr="00911398" w:rsidRDefault="00752A38" w:rsidP="00DE42AE">
      <w:pPr>
        <w:pStyle w:val="SOFinalBulletsIndentedbelow2-3"/>
        <w:spacing w:line="236" w:lineRule="exact"/>
      </w:pPr>
      <w:r w:rsidRPr="00911398">
        <w:t>planning and preparation.</w:t>
      </w:r>
    </w:p>
    <w:p w14:paraId="517C17B3" w14:textId="77777777" w:rsidR="00752A38" w:rsidRPr="00911398" w:rsidRDefault="00752A38" w:rsidP="00DE42AE">
      <w:pPr>
        <w:pStyle w:val="SOFinalHead3"/>
        <w:spacing w:line="236" w:lineRule="exact"/>
      </w:pPr>
      <w:r w:rsidRPr="007D66B1">
        <w:t>Expression</w:t>
      </w:r>
    </w:p>
    <w:p w14:paraId="20A5FFB4" w14:textId="77777777" w:rsidR="00752A38" w:rsidRPr="00DE42AE" w:rsidRDefault="00752A38" w:rsidP="00DE42AE">
      <w:pPr>
        <w:pStyle w:val="SOFinalBodyText"/>
        <w:spacing w:line="236" w:lineRule="exact"/>
      </w:pPr>
      <w:r w:rsidRPr="00DE42AE">
        <w:t>The specific features are</w:t>
      </w:r>
      <w:r w:rsidR="00A446E7" w:rsidRPr="00DE42AE">
        <w:t xml:space="preserve"> as follows</w:t>
      </w:r>
      <w:r w:rsidRPr="00DE42AE">
        <w:t>:</w:t>
      </w:r>
    </w:p>
    <w:p w14:paraId="1B4F4F6B" w14:textId="77777777" w:rsidR="00752A38" w:rsidRPr="00911398" w:rsidRDefault="00A446E7" w:rsidP="00DE42AE">
      <w:pPr>
        <w:pStyle w:val="SOFinalBulletsCoded2-3Letters"/>
        <w:spacing w:line="236" w:lineRule="exact"/>
      </w:pPr>
      <w:r w:rsidRPr="00911398">
        <w:t>E1</w:t>
      </w:r>
      <w:r w:rsidRPr="00911398">
        <w:tab/>
        <w:t>C</w:t>
      </w:r>
      <w:r w:rsidR="00752A38" w:rsidRPr="00911398">
        <w:t>apacity to convey information accurately and appropriately</w:t>
      </w:r>
    </w:p>
    <w:p w14:paraId="4CA68A19" w14:textId="77777777" w:rsidR="00752A38" w:rsidRPr="00911398" w:rsidRDefault="00752A38" w:rsidP="00DE42AE">
      <w:pPr>
        <w:pStyle w:val="SOFinalBulletsIndentedbelow2-3"/>
        <w:spacing w:line="236" w:lineRule="exact"/>
      </w:pPr>
      <w:r w:rsidRPr="00911398">
        <w:t>range of expression (i.e. linguistic structures and features</w:t>
      </w:r>
      <w:r w:rsidR="00C81294" w:rsidRPr="00911398">
        <w:t>)</w:t>
      </w:r>
    </w:p>
    <w:p w14:paraId="2C0CACD6" w14:textId="77777777" w:rsidR="00752A38" w:rsidRPr="00911398" w:rsidRDefault="00752A38" w:rsidP="00DE42AE">
      <w:pPr>
        <w:pStyle w:val="SOFinalBulletsIndentedbelow2-3"/>
        <w:spacing w:line="236" w:lineRule="exact"/>
      </w:pPr>
      <w:r w:rsidRPr="00911398">
        <w:t>accuracy of expression (i.e. linguistic structures and features, grammar)</w:t>
      </w:r>
    </w:p>
    <w:p w14:paraId="7D4F59B7" w14:textId="77777777" w:rsidR="00367985" w:rsidRPr="00911398" w:rsidRDefault="00367985" w:rsidP="00DE42AE">
      <w:pPr>
        <w:pStyle w:val="SOFinalBulletsIndentedbelow2-3"/>
        <w:spacing w:line="236" w:lineRule="exact"/>
      </w:pPr>
      <w:r w:rsidRPr="00911398">
        <w:t>use of cohesive devices</w:t>
      </w:r>
    </w:p>
    <w:p w14:paraId="6831C8B9" w14:textId="77777777" w:rsidR="00752A38" w:rsidRPr="00911398" w:rsidRDefault="00752A38" w:rsidP="00DE42AE">
      <w:pPr>
        <w:pStyle w:val="SOFinalBulletsIndentedbelow2-3"/>
        <w:spacing w:line="236" w:lineRule="exact"/>
      </w:pPr>
      <w:r w:rsidRPr="00911398">
        <w:t>appropriateness of expression</w:t>
      </w:r>
      <w:r w:rsidR="009E4B71" w:rsidRPr="00911398">
        <w:t xml:space="preserve">, </w:t>
      </w:r>
      <w:r w:rsidR="00FA5EC7" w:rsidRPr="00911398">
        <w:t>including</w:t>
      </w:r>
      <w:r w:rsidRPr="00911398">
        <w:t xml:space="preserve"> </w:t>
      </w:r>
      <w:r w:rsidR="009E4B71" w:rsidRPr="00911398">
        <w:t>cultural appropriateness</w:t>
      </w:r>
    </w:p>
    <w:p w14:paraId="58EE5C2A" w14:textId="77777777" w:rsidR="00752A38" w:rsidRPr="00911398" w:rsidRDefault="00752A38" w:rsidP="00DE42AE">
      <w:pPr>
        <w:pStyle w:val="SOFinalBulletsIndentedbelow2-3"/>
        <w:spacing w:line="236" w:lineRule="exact"/>
      </w:pPr>
      <w:r w:rsidRPr="00911398">
        <w:t>clarity of expression</w:t>
      </w:r>
      <w:r w:rsidR="009E4B71" w:rsidRPr="00911398">
        <w:t>,</w:t>
      </w:r>
      <w:r w:rsidRPr="00911398">
        <w:t xml:space="preserve"> </w:t>
      </w:r>
      <w:r w:rsidR="00DC218E" w:rsidRPr="00911398">
        <w:t xml:space="preserve">including </w:t>
      </w:r>
      <w:r w:rsidRPr="00911398">
        <w:t xml:space="preserve">fluency, pronunciation, </w:t>
      </w:r>
      <w:r w:rsidR="00DC218E" w:rsidRPr="00911398">
        <w:t xml:space="preserve">and </w:t>
      </w:r>
      <w:r w:rsidRPr="00911398">
        <w:t>intonation</w:t>
      </w:r>
      <w:r w:rsidR="00DC218E" w:rsidRPr="00911398">
        <w:t>.</w:t>
      </w:r>
    </w:p>
    <w:p w14:paraId="4B5293DE" w14:textId="77777777" w:rsidR="00752A38" w:rsidRPr="00911398" w:rsidRDefault="00DC218E" w:rsidP="00DE42AE">
      <w:pPr>
        <w:pStyle w:val="SOFinalBulletsCoded2-3Letters"/>
        <w:spacing w:line="236" w:lineRule="exact"/>
      </w:pPr>
      <w:r w:rsidRPr="00911398">
        <w:t>E2</w:t>
      </w:r>
      <w:r w:rsidRPr="00911398">
        <w:tab/>
      </w:r>
      <w:r w:rsidR="004E2848" w:rsidRPr="00911398">
        <w:t>C</w:t>
      </w:r>
      <w:r w:rsidR="00752A38" w:rsidRPr="00911398">
        <w:t>oherence in structure and sequence</w:t>
      </w:r>
    </w:p>
    <w:p w14:paraId="39FF98F8" w14:textId="77777777" w:rsidR="00752A38" w:rsidRPr="00911398" w:rsidRDefault="004D48B3" w:rsidP="00DE42AE">
      <w:pPr>
        <w:pStyle w:val="SOFinalBulletsIndentedbelow2-3"/>
        <w:spacing w:line="236" w:lineRule="exact"/>
      </w:pPr>
      <w:r w:rsidRPr="00911398">
        <w:t>organi</w:t>
      </w:r>
      <w:r w:rsidR="009E4B71" w:rsidRPr="00911398">
        <w:t>s</w:t>
      </w:r>
      <w:r w:rsidRPr="00911398">
        <w:t xml:space="preserve">ation of information and </w:t>
      </w:r>
      <w:r w:rsidR="00752A38" w:rsidRPr="00911398">
        <w:t>ideas</w:t>
      </w:r>
    </w:p>
    <w:p w14:paraId="1D9C3C76" w14:textId="77777777" w:rsidR="000C0179" w:rsidRPr="00911398" w:rsidRDefault="00752A38" w:rsidP="00DE42AE">
      <w:pPr>
        <w:pStyle w:val="SOFinalBulletsIndentedbelow2-3"/>
        <w:spacing w:line="236" w:lineRule="exact"/>
      </w:pPr>
      <w:r w:rsidRPr="00911398">
        <w:t>use of the conventions of text types</w:t>
      </w:r>
      <w:r w:rsidR="004D48B3" w:rsidRPr="00911398">
        <w:t>.</w:t>
      </w:r>
    </w:p>
    <w:p w14:paraId="0DC83098" w14:textId="77777777" w:rsidR="00752A38" w:rsidRPr="00911398" w:rsidRDefault="00EF62FF" w:rsidP="00DE42AE">
      <w:pPr>
        <w:pStyle w:val="SOFinalBulletsCoded2-3Letters"/>
        <w:spacing w:line="236" w:lineRule="exact"/>
      </w:pPr>
      <w:r w:rsidRPr="00911398">
        <w:t>E3</w:t>
      </w:r>
      <w:r w:rsidRPr="00911398">
        <w:tab/>
        <w:t>C</w:t>
      </w:r>
      <w:r w:rsidR="00752A38" w:rsidRPr="00911398">
        <w:t>apacity to interact and maintain a conversation and discussion</w:t>
      </w:r>
    </w:p>
    <w:p w14:paraId="53FCF3C3" w14:textId="77777777" w:rsidR="000C0179" w:rsidRPr="00911398" w:rsidRDefault="000C0179" w:rsidP="00DE42AE">
      <w:pPr>
        <w:pStyle w:val="SOFinalBulletsIndentedbelow2-3"/>
        <w:spacing w:line="236" w:lineRule="exact"/>
      </w:pPr>
      <w:r w:rsidRPr="00911398">
        <w:t xml:space="preserve">interaction </w:t>
      </w:r>
      <w:r w:rsidR="009E4B71" w:rsidRPr="00911398">
        <w:t>o</w:t>
      </w:r>
      <w:r w:rsidRPr="00911398">
        <w:t>n topics (i.e. relating to the interlocutor, interest in the topic)</w:t>
      </w:r>
    </w:p>
    <w:p w14:paraId="2A2050B0" w14:textId="77777777" w:rsidR="00752A38" w:rsidRPr="00911398" w:rsidRDefault="009054D5" w:rsidP="00DE42AE">
      <w:pPr>
        <w:pStyle w:val="SOFinalBulletsIndentedbelow2-3"/>
        <w:spacing w:line="236" w:lineRule="exact"/>
      </w:pPr>
      <w:r w:rsidRPr="00911398">
        <w:t xml:space="preserve">use of </w:t>
      </w:r>
      <w:r w:rsidR="00752A38" w:rsidRPr="00911398">
        <w:t>communication strategies (i.e. comprehension, responding to cues</w:t>
      </w:r>
      <w:r w:rsidRPr="00911398">
        <w:t>)</w:t>
      </w:r>
    </w:p>
    <w:p w14:paraId="34C44967" w14:textId="77777777" w:rsidR="009054D5" w:rsidRPr="00911398" w:rsidRDefault="009054D5" w:rsidP="00DE42AE">
      <w:pPr>
        <w:pStyle w:val="SOFinalBulletsIndentedbelow2-3"/>
        <w:spacing w:line="236" w:lineRule="exact"/>
      </w:pPr>
      <w:r w:rsidRPr="00911398">
        <w:t>fluency of responses.</w:t>
      </w:r>
    </w:p>
    <w:p w14:paraId="6940C99C" w14:textId="77777777" w:rsidR="00752A38" w:rsidRPr="00911398" w:rsidRDefault="00752A38" w:rsidP="00DE42AE">
      <w:pPr>
        <w:pStyle w:val="SOFinalHead3"/>
        <w:spacing w:line="236" w:lineRule="exact"/>
      </w:pPr>
      <w:r w:rsidRPr="007D66B1">
        <w:t>Interpretation</w:t>
      </w:r>
      <w:r w:rsidRPr="00911398">
        <w:t xml:space="preserve"> and Reflection</w:t>
      </w:r>
    </w:p>
    <w:p w14:paraId="758353AA" w14:textId="77777777" w:rsidR="00752A38" w:rsidRPr="00DE42AE" w:rsidRDefault="00752A38" w:rsidP="00DE42AE">
      <w:pPr>
        <w:pStyle w:val="SOFinalBodyText"/>
        <w:spacing w:line="236" w:lineRule="exact"/>
      </w:pPr>
      <w:r w:rsidRPr="00DE42AE">
        <w:t>The specific features are</w:t>
      </w:r>
      <w:r w:rsidR="009054D5" w:rsidRPr="00DE42AE">
        <w:t xml:space="preserve"> as follows</w:t>
      </w:r>
      <w:r w:rsidRPr="00DE42AE">
        <w:t>:</w:t>
      </w:r>
    </w:p>
    <w:p w14:paraId="4A2D9379" w14:textId="77777777" w:rsidR="00752A38" w:rsidRPr="00911398" w:rsidRDefault="009054D5" w:rsidP="00DE42AE">
      <w:pPr>
        <w:pStyle w:val="SOFinalBulletsCoded2-3Letters"/>
        <w:spacing w:line="236" w:lineRule="exact"/>
      </w:pPr>
      <w:r w:rsidRPr="00911398">
        <w:t>IR1</w:t>
      </w:r>
      <w:r w:rsidRPr="00911398">
        <w:tab/>
      </w:r>
      <w:r w:rsidR="007551D7" w:rsidRPr="00911398">
        <w:t>I</w:t>
      </w:r>
      <w:r w:rsidR="00752A38" w:rsidRPr="00911398">
        <w:t>nterpretation of meaning in texts</w:t>
      </w:r>
      <w:r w:rsidR="00AA7637" w:rsidRPr="00911398">
        <w:t>, by identifying and explaining</w:t>
      </w:r>
      <w:r w:rsidR="00ED1412" w:rsidRPr="00911398">
        <w:t xml:space="preserve"> </w:t>
      </w:r>
    </w:p>
    <w:p w14:paraId="517F6664" w14:textId="77777777" w:rsidR="00752A38" w:rsidRPr="00911398" w:rsidRDefault="00752A38" w:rsidP="00DE42AE">
      <w:pPr>
        <w:pStyle w:val="SOFinalBulletsIndentedbelow2-3"/>
        <w:spacing w:line="236" w:lineRule="exact"/>
      </w:pPr>
      <w:r w:rsidRPr="00911398">
        <w:t>the content (general and specific information)</w:t>
      </w:r>
    </w:p>
    <w:p w14:paraId="1F87F793" w14:textId="77777777" w:rsidR="00752A38" w:rsidRPr="00911398" w:rsidRDefault="00752A38" w:rsidP="00DE42AE">
      <w:pPr>
        <w:pStyle w:val="SOFinalBulletsIndentedbelow2-3"/>
        <w:spacing w:line="236" w:lineRule="exact"/>
      </w:pPr>
      <w:r w:rsidRPr="00911398">
        <w:t>the context, purpose, and audience of the text</w:t>
      </w:r>
    </w:p>
    <w:p w14:paraId="3E3195CC" w14:textId="77777777" w:rsidR="00752A38" w:rsidRPr="00911398" w:rsidRDefault="00A46FB7" w:rsidP="00DE42AE">
      <w:pPr>
        <w:pStyle w:val="SOFinalBulletsIndentedbelow2-3"/>
        <w:spacing w:line="236" w:lineRule="exact"/>
      </w:pPr>
      <w:r w:rsidRPr="00911398">
        <w:t xml:space="preserve">concepts, </w:t>
      </w:r>
      <w:r w:rsidR="00752A38" w:rsidRPr="00911398">
        <w:t>perspectives</w:t>
      </w:r>
      <w:r w:rsidRPr="00911398">
        <w:t>, and ideas</w:t>
      </w:r>
      <w:r w:rsidR="00752A38" w:rsidRPr="00911398">
        <w:t xml:space="preserve"> represented in the text</w:t>
      </w:r>
      <w:r w:rsidRPr="00911398">
        <w:t>.</w:t>
      </w:r>
    </w:p>
    <w:p w14:paraId="0F4C9352" w14:textId="77777777" w:rsidR="00752A38" w:rsidRPr="00911398" w:rsidRDefault="00A46FB7" w:rsidP="00DE42AE">
      <w:pPr>
        <w:pStyle w:val="SOFinalBulletsCoded2-3Letters"/>
        <w:spacing w:line="236" w:lineRule="exact"/>
      </w:pPr>
      <w:r w:rsidRPr="00911398">
        <w:t>IR2</w:t>
      </w:r>
      <w:r w:rsidRPr="00911398">
        <w:tab/>
        <w:t>A</w:t>
      </w:r>
      <w:r w:rsidR="00752A38" w:rsidRPr="00911398">
        <w:t>nalysis of the language in texts</w:t>
      </w:r>
    </w:p>
    <w:p w14:paraId="07BC6CF6" w14:textId="77777777" w:rsidR="00752A38" w:rsidRPr="00911398" w:rsidRDefault="00752A38" w:rsidP="00DE42AE">
      <w:pPr>
        <w:pStyle w:val="SOFinalBulletsIndentedbelow2-3"/>
        <w:spacing w:line="236" w:lineRule="exact"/>
      </w:pPr>
      <w:r w:rsidRPr="00911398">
        <w:t xml:space="preserve">linguistic and cultural </w:t>
      </w:r>
      <w:r w:rsidR="00AA7637" w:rsidRPr="00911398">
        <w:t>features (</w:t>
      </w:r>
      <w:r w:rsidRPr="00911398">
        <w:t>e.</w:t>
      </w:r>
      <w:r w:rsidR="00AA7637" w:rsidRPr="00911398">
        <w:t>g.</w:t>
      </w:r>
      <w:r w:rsidRPr="00911398">
        <w:t xml:space="preserve"> word choice, expressions, idiom)</w:t>
      </w:r>
    </w:p>
    <w:p w14:paraId="62ACC75F" w14:textId="77777777" w:rsidR="00752A38" w:rsidRPr="00911398" w:rsidRDefault="00AA7637" w:rsidP="00DE42AE">
      <w:pPr>
        <w:pStyle w:val="SOFinalBulletsIndentedbelow2-3"/>
        <w:spacing w:line="236" w:lineRule="exact"/>
      </w:pPr>
      <w:r w:rsidRPr="00911398">
        <w:t>stylistic features (</w:t>
      </w:r>
      <w:r w:rsidR="00752A38" w:rsidRPr="00911398">
        <w:t>e.</w:t>
      </w:r>
      <w:r w:rsidRPr="00911398">
        <w:t>g.</w:t>
      </w:r>
      <w:r w:rsidR="00752A38" w:rsidRPr="00911398">
        <w:t xml:space="preserve"> tone, register, phrasing and repetition, textual features and organisation)</w:t>
      </w:r>
      <w:r w:rsidR="00A46FB7" w:rsidRPr="00911398">
        <w:t>.</w:t>
      </w:r>
    </w:p>
    <w:p w14:paraId="19697596" w14:textId="77777777" w:rsidR="00752A38" w:rsidRPr="00911398" w:rsidRDefault="00A46FB7" w:rsidP="00DE42AE">
      <w:pPr>
        <w:pStyle w:val="SOFinalBulletsCoded2-3Letters"/>
        <w:keepNext/>
        <w:spacing w:line="236" w:lineRule="exact"/>
      </w:pPr>
      <w:r w:rsidRPr="00911398">
        <w:t>IR3</w:t>
      </w:r>
      <w:r w:rsidRPr="00911398">
        <w:tab/>
        <w:t>R</w:t>
      </w:r>
      <w:r w:rsidR="00752A38" w:rsidRPr="00911398">
        <w:t>eflection</w:t>
      </w:r>
    </w:p>
    <w:p w14:paraId="7DD0A872" w14:textId="77777777" w:rsidR="00752A38" w:rsidRPr="00911398" w:rsidRDefault="00752A38" w:rsidP="00DE42AE">
      <w:pPr>
        <w:pStyle w:val="SOFinalBulletsIndentedbelow2-3"/>
        <w:spacing w:line="236" w:lineRule="exact"/>
      </w:pPr>
      <w:r w:rsidRPr="00911398">
        <w:t>reflection on how cultures, values, beliefs, practices, and ideas are represented or expressed in texts</w:t>
      </w:r>
    </w:p>
    <w:p w14:paraId="48DB1D04" w14:textId="77777777" w:rsidR="00752A38" w:rsidRPr="00911398" w:rsidRDefault="00752A38" w:rsidP="00DE42AE">
      <w:pPr>
        <w:pStyle w:val="SOFinalBulletsIndentedbelow2-3"/>
        <w:spacing w:line="236" w:lineRule="exact"/>
      </w:pPr>
      <w:r w:rsidRPr="00911398">
        <w:t>reflection on own values, beliefs, practices, and ideas in relation to those represented or expressed in the texts studied</w:t>
      </w:r>
    </w:p>
    <w:p w14:paraId="18F5092F" w14:textId="77777777" w:rsidR="00922145" w:rsidRPr="00911398" w:rsidRDefault="00752A38" w:rsidP="00DE42AE">
      <w:pPr>
        <w:pStyle w:val="SOFinalBulletsIndentedbelow2-3"/>
        <w:spacing w:line="236" w:lineRule="exact"/>
      </w:pPr>
      <w:r w:rsidRPr="00911398">
        <w:t>reflection on own learning.</w:t>
      </w:r>
    </w:p>
    <w:p w14:paraId="0B6E04AD" w14:textId="77777777" w:rsidR="00D65BB2" w:rsidRPr="00911398" w:rsidRDefault="00813541" w:rsidP="007D66B1">
      <w:pPr>
        <w:pStyle w:val="SOFinalHead2"/>
      </w:pPr>
      <w:bookmarkStart w:id="42" w:name="_Toc428446558"/>
      <w:r w:rsidRPr="007D66B1">
        <w:lastRenderedPageBreak/>
        <w:t>School</w:t>
      </w:r>
      <w:r w:rsidRPr="00911398">
        <w:t xml:space="preserve"> Assessment</w:t>
      </w:r>
      <w:bookmarkEnd w:id="42"/>
    </w:p>
    <w:p w14:paraId="16B627F5" w14:textId="77777777" w:rsidR="00D65BB2" w:rsidRPr="00911398" w:rsidRDefault="00D65BB2" w:rsidP="007D66B1">
      <w:pPr>
        <w:pStyle w:val="SOFinalHead3AfterHead2"/>
      </w:pPr>
      <w:r w:rsidRPr="007D66B1">
        <w:t>Assessment</w:t>
      </w:r>
      <w:r w:rsidRPr="00911398">
        <w:t xml:space="preserve"> Type 1: </w:t>
      </w:r>
      <w:r w:rsidR="00853999" w:rsidRPr="00911398">
        <w:t>Folio (50%)</w:t>
      </w:r>
    </w:p>
    <w:p w14:paraId="6527A3F0" w14:textId="77777777" w:rsidR="00453D01" w:rsidRPr="00911398" w:rsidRDefault="00453D01" w:rsidP="00453D01">
      <w:pPr>
        <w:pStyle w:val="SOFinalBodyText"/>
      </w:pPr>
      <w:r w:rsidRPr="00911398">
        <w:t>There are three assessments for the folio:</w:t>
      </w:r>
    </w:p>
    <w:p w14:paraId="3CC92865" w14:textId="77777777" w:rsidR="00453D01" w:rsidRPr="00911398" w:rsidRDefault="00453D01" w:rsidP="002478A4">
      <w:pPr>
        <w:pStyle w:val="SOFinalBullets"/>
      </w:pPr>
      <w:r w:rsidRPr="00911398">
        <w:t xml:space="preserve">Interaction </w:t>
      </w:r>
    </w:p>
    <w:p w14:paraId="0C1F8E59" w14:textId="77777777" w:rsidR="00453D01" w:rsidRPr="00911398" w:rsidRDefault="00453D01" w:rsidP="002478A4">
      <w:pPr>
        <w:pStyle w:val="SOFinalBullets"/>
      </w:pPr>
      <w:r w:rsidRPr="00911398">
        <w:t>Text Production</w:t>
      </w:r>
    </w:p>
    <w:p w14:paraId="31A4B623" w14:textId="77777777" w:rsidR="00453D01" w:rsidRPr="00911398" w:rsidRDefault="00453D01" w:rsidP="002478A4">
      <w:pPr>
        <w:pStyle w:val="SOFinalBullets"/>
      </w:pPr>
      <w:r w:rsidRPr="00911398">
        <w:t>Text Analysis.</w:t>
      </w:r>
    </w:p>
    <w:p w14:paraId="16EC3356" w14:textId="77777777" w:rsidR="00453D01" w:rsidRPr="00911398" w:rsidRDefault="00453D01" w:rsidP="00453D01">
      <w:pPr>
        <w:pStyle w:val="SOFinalBodyText"/>
      </w:pPr>
      <w:r w:rsidRPr="00911398">
        <w:t>Students should undertake all three assessments for the folio at least once.</w:t>
      </w:r>
    </w:p>
    <w:p w14:paraId="7E7A1CD1" w14:textId="77777777" w:rsidR="00453D01" w:rsidRPr="00911398" w:rsidRDefault="00453D01" w:rsidP="007D66B1">
      <w:pPr>
        <w:pStyle w:val="SOFinalHead5"/>
      </w:pPr>
      <w:r w:rsidRPr="007D66B1">
        <w:t>Interaction</w:t>
      </w:r>
    </w:p>
    <w:p w14:paraId="2DB06F12" w14:textId="77777777" w:rsidR="00453D01" w:rsidRPr="00911398" w:rsidRDefault="00453D01" w:rsidP="00453D01">
      <w:pPr>
        <w:pStyle w:val="SOFinalBodyText"/>
      </w:pPr>
      <w:r w:rsidRPr="00911398">
        <w:t xml:space="preserve">Students interact with others to exchange information, ideas, opinions, and experiences in spoken </w:t>
      </w:r>
      <w:r w:rsidR="004A2BE8" w:rsidRPr="00911398">
        <w:t>Arabic</w:t>
      </w:r>
      <w:r w:rsidRPr="00911398">
        <w:t>.</w:t>
      </w:r>
    </w:p>
    <w:p w14:paraId="64A1C3CD" w14:textId="77777777" w:rsidR="00453D01" w:rsidRPr="00911398" w:rsidRDefault="00453D01" w:rsidP="006C78F1">
      <w:pPr>
        <w:pStyle w:val="SOFinalBodyText"/>
      </w:pPr>
      <w:r w:rsidRPr="00911398">
        <w:t>Students may participate in, for example, conversations, interviews, discussions, forums</w:t>
      </w:r>
      <w:r w:rsidR="004D2A09" w:rsidRPr="00911398">
        <w:t>,</w:t>
      </w:r>
      <w:r w:rsidRPr="00911398">
        <w:t xml:space="preserve"> or debates, or give multim</w:t>
      </w:r>
      <w:r w:rsidR="00700878" w:rsidRPr="00911398">
        <w:t>o</w:t>
      </w:r>
      <w:r w:rsidR="009E4B71" w:rsidRPr="00911398">
        <w:t>d</w:t>
      </w:r>
      <w:r w:rsidR="00700878" w:rsidRPr="00911398">
        <w:t>al</w:t>
      </w:r>
      <w:r w:rsidRPr="00911398">
        <w:t xml:space="preserve"> presentations or talks to specific audiences and respond to questions in </w:t>
      </w:r>
      <w:r w:rsidR="004A2BE8" w:rsidRPr="00911398">
        <w:t>Arabic</w:t>
      </w:r>
      <w:r w:rsidR="00BC4C81" w:rsidRPr="00911398">
        <w:t xml:space="preserve"> (5 </w:t>
      </w:r>
      <w:r w:rsidR="006C78F1">
        <w:t>to 7 </w:t>
      </w:r>
      <w:r w:rsidRPr="00911398">
        <w:t>minutes).</w:t>
      </w:r>
    </w:p>
    <w:p w14:paraId="2CE18D81" w14:textId="77777777" w:rsidR="00453D01" w:rsidRPr="00911398" w:rsidRDefault="00453D01" w:rsidP="00453D01">
      <w:pPr>
        <w:pStyle w:val="SOFinalBodyText"/>
      </w:pPr>
      <w:r w:rsidRPr="00911398">
        <w:t>The design of the assessments should specify a context, purpose, and audience.</w:t>
      </w:r>
    </w:p>
    <w:p w14:paraId="63FE5545" w14:textId="77777777" w:rsidR="00453D01" w:rsidRPr="00911398" w:rsidRDefault="00453D01" w:rsidP="00453D01">
      <w:pPr>
        <w:pStyle w:val="SOFinalBodyText"/>
      </w:pPr>
      <w:r w:rsidRPr="00911398">
        <w:t xml:space="preserve">For </w:t>
      </w:r>
      <w:r w:rsidR="005D35CF" w:rsidRPr="00911398">
        <w:t>interaction</w:t>
      </w:r>
      <w:r w:rsidRPr="00911398">
        <w:t xml:space="preserve">, students </w:t>
      </w:r>
      <w:r w:rsidR="00700878" w:rsidRPr="00911398">
        <w:t>provide</w:t>
      </w:r>
      <w:r w:rsidRPr="00911398">
        <w:t xml:space="preserve"> evidence of </w:t>
      </w:r>
      <w:r w:rsidR="00700878" w:rsidRPr="00911398">
        <w:t xml:space="preserve">their </w:t>
      </w:r>
      <w:r w:rsidRPr="00911398">
        <w:t xml:space="preserve">learning </w:t>
      </w:r>
      <w:r w:rsidR="00700878" w:rsidRPr="00911398">
        <w:t xml:space="preserve">primarily </w:t>
      </w:r>
      <w:r w:rsidRPr="00911398">
        <w:t>in relation to the following assessment design criteria:</w:t>
      </w:r>
    </w:p>
    <w:p w14:paraId="2F1A15E1" w14:textId="77777777" w:rsidR="00453D01" w:rsidRPr="00911398" w:rsidRDefault="00453D01" w:rsidP="002478A4">
      <w:pPr>
        <w:pStyle w:val="SOFinalBullets"/>
      </w:pPr>
      <w:r w:rsidRPr="00911398">
        <w:t>ideas</w:t>
      </w:r>
    </w:p>
    <w:p w14:paraId="16C61C1A" w14:textId="77777777" w:rsidR="00453D01" w:rsidRPr="00911398" w:rsidRDefault="00453D01" w:rsidP="002478A4">
      <w:pPr>
        <w:pStyle w:val="SOFinalBullets"/>
      </w:pPr>
      <w:r w:rsidRPr="00911398">
        <w:t>expression.</w:t>
      </w:r>
    </w:p>
    <w:p w14:paraId="4930D03C" w14:textId="77777777" w:rsidR="00453D01" w:rsidRPr="00911398" w:rsidRDefault="00453D01" w:rsidP="007D66B1">
      <w:pPr>
        <w:pStyle w:val="SOFinalHead5"/>
      </w:pPr>
      <w:r w:rsidRPr="00911398">
        <w:t xml:space="preserve">Text </w:t>
      </w:r>
      <w:r w:rsidRPr="007D66B1">
        <w:t>Production</w:t>
      </w:r>
    </w:p>
    <w:p w14:paraId="70B16FE0" w14:textId="77777777" w:rsidR="00453D01" w:rsidRPr="00911398" w:rsidRDefault="00453D01" w:rsidP="00453D01">
      <w:pPr>
        <w:pStyle w:val="SOFinalBodyText"/>
      </w:pPr>
      <w:r w:rsidRPr="00911398">
        <w:t>Students create a text</w:t>
      </w:r>
      <w:r w:rsidR="00D452A0" w:rsidRPr="00911398">
        <w:t>,</w:t>
      </w:r>
      <w:r w:rsidRPr="00911398">
        <w:t xml:space="preserve"> in which they express ideas and/or information and/or opinions and/or feelings in written </w:t>
      </w:r>
      <w:r w:rsidR="004A2BE8" w:rsidRPr="00911398">
        <w:t>Arabic</w:t>
      </w:r>
      <w:r w:rsidRPr="00911398">
        <w:t>.</w:t>
      </w:r>
    </w:p>
    <w:p w14:paraId="621DDBA9" w14:textId="77777777" w:rsidR="00453D01" w:rsidRPr="00911398" w:rsidRDefault="00453D01" w:rsidP="007156F0">
      <w:pPr>
        <w:pStyle w:val="SOFinalBodyText"/>
      </w:pPr>
      <w:r w:rsidRPr="00911398">
        <w:t xml:space="preserve">This may include writing articles, emails, essays, </w:t>
      </w:r>
      <w:r w:rsidR="00D339A8" w:rsidRPr="00911398">
        <w:t xml:space="preserve">journal entries, </w:t>
      </w:r>
      <w:r w:rsidRPr="00911398">
        <w:t xml:space="preserve">reports, reviews, </w:t>
      </w:r>
      <w:r w:rsidR="00D339A8" w:rsidRPr="00911398">
        <w:t>or</w:t>
      </w:r>
      <w:r w:rsidRPr="00911398">
        <w:t xml:space="preserve"> stories, or responding to a stimulus such as a personal letter, letter to the editor, email, article</w:t>
      </w:r>
      <w:r w:rsidR="007156F0" w:rsidRPr="00911398">
        <w:t xml:space="preserve">, advertisement, film, or </w:t>
      </w:r>
      <w:r w:rsidRPr="00911398">
        <w:t>story.</w:t>
      </w:r>
    </w:p>
    <w:p w14:paraId="2E80C2D4" w14:textId="77777777" w:rsidR="00453D01" w:rsidRPr="00911398" w:rsidRDefault="00453D01" w:rsidP="00453D01">
      <w:pPr>
        <w:pStyle w:val="SOFinalBodyText"/>
      </w:pPr>
      <w:r w:rsidRPr="00911398">
        <w:t>The design of the assessment(s) should specify:</w:t>
      </w:r>
    </w:p>
    <w:p w14:paraId="1CBF1017" w14:textId="77777777" w:rsidR="00453D01" w:rsidRPr="00911398" w:rsidRDefault="00453D01" w:rsidP="002478A4">
      <w:pPr>
        <w:pStyle w:val="SOFinalBullets"/>
      </w:pPr>
      <w:r w:rsidRPr="00911398">
        <w:t>a context, purpose</w:t>
      </w:r>
      <w:r w:rsidR="009E4B71" w:rsidRPr="00911398">
        <w:t>,</w:t>
      </w:r>
      <w:r w:rsidRPr="00911398">
        <w:t xml:space="preserve"> and audience</w:t>
      </w:r>
    </w:p>
    <w:p w14:paraId="68D90A5C" w14:textId="77777777" w:rsidR="00453D01" w:rsidRPr="00911398" w:rsidRDefault="00453D01" w:rsidP="002478A4">
      <w:pPr>
        <w:pStyle w:val="SOFinalBullets"/>
      </w:pPr>
      <w:r w:rsidRPr="00911398">
        <w:t>the text type for production</w:t>
      </w:r>
    </w:p>
    <w:p w14:paraId="696F5A9D" w14:textId="77777777" w:rsidR="00453D01" w:rsidRPr="00911398" w:rsidRDefault="00453D01" w:rsidP="002478A4">
      <w:pPr>
        <w:pStyle w:val="SOFinalBullets"/>
      </w:pPr>
      <w:r w:rsidRPr="00911398">
        <w:t>the kind of writing required (e.g. informative, imaginative, narrative, personal, persuasive, evaluative, or descriptive).</w:t>
      </w:r>
    </w:p>
    <w:p w14:paraId="6FF42827" w14:textId="77777777" w:rsidR="00453D01" w:rsidRPr="00911398" w:rsidRDefault="00453D01" w:rsidP="00453D01">
      <w:pPr>
        <w:pStyle w:val="SOFinalBodyText"/>
      </w:pPr>
      <w:r w:rsidRPr="00911398">
        <w:t xml:space="preserve">For </w:t>
      </w:r>
      <w:r w:rsidR="005D35CF" w:rsidRPr="00911398">
        <w:t xml:space="preserve">text production, </w:t>
      </w:r>
      <w:r w:rsidRPr="00911398">
        <w:t xml:space="preserve">students </w:t>
      </w:r>
      <w:r w:rsidR="002F6E53" w:rsidRPr="00911398">
        <w:t>provide</w:t>
      </w:r>
      <w:r w:rsidRPr="00911398">
        <w:t xml:space="preserve"> evidence of </w:t>
      </w:r>
      <w:r w:rsidR="002F6E53" w:rsidRPr="00911398">
        <w:t xml:space="preserve">their </w:t>
      </w:r>
      <w:r w:rsidRPr="00911398">
        <w:t xml:space="preserve">learning </w:t>
      </w:r>
      <w:r w:rsidR="002F6E53" w:rsidRPr="00911398">
        <w:t xml:space="preserve">primarily </w:t>
      </w:r>
      <w:r w:rsidRPr="00911398">
        <w:t>in relation to the following assessment design criteria:</w:t>
      </w:r>
    </w:p>
    <w:p w14:paraId="04B54852" w14:textId="77777777" w:rsidR="00453D01" w:rsidRPr="00911398" w:rsidRDefault="00453D01" w:rsidP="002478A4">
      <w:pPr>
        <w:pStyle w:val="SOFinalBullets"/>
      </w:pPr>
      <w:r w:rsidRPr="00911398">
        <w:t>ideas</w:t>
      </w:r>
    </w:p>
    <w:p w14:paraId="39A437D9" w14:textId="77777777" w:rsidR="00D65BB2" w:rsidRPr="00911398" w:rsidRDefault="00453D01" w:rsidP="002478A4">
      <w:pPr>
        <w:pStyle w:val="SOFinalBullets"/>
      </w:pPr>
      <w:r w:rsidRPr="00911398">
        <w:t>expression.</w:t>
      </w:r>
    </w:p>
    <w:p w14:paraId="6BFF534D" w14:textId="77777777" w:rsidR="00DD4FBC" w:rsidRPr="00911398" w:rsidRDefault="00DD4FBC" w:rsidP="006C78F1">
      <w:pPr>
        <w:pStyle w:val="SOFinalHead5"/>
      </w:pPr>
      <w:r w:rsidRPr="00911398">
        <w:t xml:space="preserve">Text </w:t>
      </w:r>
      <w:r w:rsidRPr="007D66B1">
        <w:t>Analysis</w:t>
      </w:r>
    </w:p>
    <w:p w14:paraId="3D2B9826" w14:textId="77777777" w:rsidR="00DD4FBC" w:rsidRPr="00911398" w:rsidRDefault="00DD4FBC" w:rsidP="00DD4FBC">
      <w:pPr>
        <w:pStyle w:val="SOFinalBodyText"/>
      </w:pPr>
      <w:r w:rsidRPr="00911398">
        <w:t xml:space="preserve">Students analyse and interpret texts that are in </w:t>
      </w:r>
      <w:r w:rsidR="004A2BE8" w:rsidRPr="00911398">
        <w:t>Arabic</w:t>
      </w:r>
      <w:r w:rsidRPr="00911398">
        <w:t xml:space="preserve"> with a response or responses in </w:t>
      </w:r>
      <w:r w:rsidR="004A2BE8" w:rsidRPr="00911398">
        <w:t>Arabic</w:t>
      </w:r>
      <w:r w:rsidRPr="00911398">
        <w:t xml:space="preserve"> and/or English. Teachers may negotiate the form of presentation of the response with students.</w:t>
      </w:r>
    </w:p>
    <w:p w14:paraId="4C78C84A" w14:textId="77777777" w:rsidR="00DD4FBC" w:rsidRPr="00911398" w:rsidRDefault="00DD4FBC" w:rsidP="005B246F">
      <w:pPr>
        <w:pStyle w:val="SOFinalBodyText"/>
      </w:pPr>
      <w:r w:rsidRPr="00911398">
        <w:t>Students analyse and interpret meaning and reflect on language use by responding to written, spoken</w:t>
      </w:r>
      <w:r w:rsidR="008A683B" w:rsidRPr="00911398">
        <w:t>,</w:t>
      </w:r>
      <w:r w:rsidRPr="00911398">
        <w:t xml:space="preserve"> or multimodal texts in </w:t>
      </w:r>
      <w:r w:rsidR="004A2BE8" w:rsidRPr="00911398">
        <w:t>Arabic</w:t>
      </w:r>
      <w:r w:rsidRPr="00911398">
        <w:t xml:space="preserve"> (e.g. magazine and newspaper articles, advertisements,</w:t>
      </w:r>
      <w:r w:rsidR="00965EDA" w:rsidRPr="00911398">
        <w:t xml:space="preserve"> journal entries</w:t>
      </w:r>
      <w:r w:rsidR="00C13533" w:rsidRPr="00911398">
        <w:t>,</w:t>
      </w:r>
      <w:r w:rsidRPr="00911398">
        <w:t xml:space="preserve"> brochures, reports, literary texts, blogs</w:t>
      </w:r>
      <w:r w:rsidR="008A683B" w:rsidRPr="00911398">
        <w:t>,</w:t>
      </w:r>
      <w:r w:rsidRPr="00911398">
        <w:t xml:space="preserve"> conversations, interviews, announcements, talks, songs, speeches,</w:t>
      </w:r>
      <w:r w:rsidR="005B246F" w:rsidRPr="00911398">
        <w:t xml:space="preserve"> podcasts, radio broadcasts, surveys, and websites</w:t>
      </w:r>
      <w:r w:rsidR="007D16D0" w:rsidRPr="00911398">
        <w:t>)</w:t>
      </w:r>
      <w:r w:rsidRPr="00911398">
        <w:t>.</w:t>
      </w:r>
    </w:p>
    <w:p w14:paraId="50A89A98" w14:textId="77777777" w:rsidR="006C78F1" w:rsidRDefault="006C78F1">
      <w:pPr>
        <w:rPr>
          <w:rFonts w:ascii="Roboto Light" w:eastAsia="Times New Roman" w:hAnsi="Roboto Light"/>
          <w:color w:val="000000"/>
          <w:lang w:val="en-US" w:eastAsia="en-US"/>
        </w:rPr>
      </w:pPr>
      <w:r>
        <w:br w:type="page"/>
      </w:r>
    </w:p>
    <w:p w14:paraId="6F3F9FA5" w14:textId="77777777" w:rsidR="00DD4FBC" w:rsidRPr="00911398" w:rsidRDefault="00DD4FBC" w:rsidP="005B246F">
      <w:pPr>
        <w:pStyle w:val="SOFinalBodyText"/>
      </w:pPr>
      <w:r w:rsidRPr="00911398">
        <w:lastRenderedPageBreak/>
        <w:t xml:space="preserve">The design </w:t>
      </w:r>
      <w:r w:rsidR="00735E2E" w:rsidRPr="00911398">
        <w:t>of the assessment</w:t>
      </w:r>
      <w:r w:rsidR="00BF104F" w:rsidRPr="00911398">
        <w:t>(</w:t>
      </w:r>
      <w:r w:rsidR="00735E2E" w:rsidRPr="00911398">
        <w:t>s</w:t>
      </w:r>
      <w:r w:rsidR="00BF104F" w:rsidRPr="00911398">
        <w:t>)</w:t>
      </w:r>
      <w:r w:rsidRPr="00911398">
        <w:t xml:space="preserve"> should enable students </w:t>
      </w:r>
      <w:r w:rsidR="005B246F" w:rsidRPr="00911398">
        <w:t>to</w:t>
      </w:r>
      <w:r w:rsidRPr="00911398">
        <w:t>:</w:t>
      </w:r>
    </w:p>
    <w:p w14:paraId="76DC6264" w14:textId="77777777" w:rsidR="00DD4FBC" w:rsidRPr="00911398" w:rsidRDefault="00DD4FBC" w:rsidP="005B246F">
      <w:pPr>
        <w:pStyle w:val="SOFinalBullets"/>
      </w:pPr>
      <w:r w:rsidRPr="00911398">
        <w:t>inte</w:t>
      </w:r>
      <w:r w:rsidR="005B246F" w:rsidRPr="00911398">
        <w:t>rpret</w:t>
      </w:r>
      <w:r w:rsidR="00735E2E" w:rsidRPr="00911398">
        <w:t xml:space="preserve"> meaning in texts</w:t>
      </w:r>
      <w:r w:rsidR="00FD4A85" w:rsidRPr="00911398">
        <w:t>,</w:t>
      </w:r>
      <w:r w:rsidRPr="00911398">
        <w:t xml:space="preserve"> by </w:t>
      </w:r>
      <w:r w:rsidR="005B246F" w:rsidRPr="00911398">
        <w:t>identifying and explaining</w:t>
      </w:r>
    </w:p>
    <w:p w14:paraId="7FB7946E" w14:textId="77777777" w:rsidR="00DD4FBC" w:rsidRPr="00911398" w:rsidRDefault="00DD4FBC" w:rsidP="00DD4FBC">
      <w:pPr>
        <w:pStyle w:val="SOFinalBulletsIndented"/>
      </w:pPr>
      <w:r w:rsidRPr="00911398">
        <w:t>the content (general and specific information)</w:t>
      </w:r>
    </w:p>
    <w:p w14:paraId="40C634C6" w14:textId="77777777" w:rsidR="00DD4FBC" w:rsidRPr="00911398" w:rsidRDefault="00DD4FBC" w:rsidP="008A683B">
      <w:pPr>
        <w:pStyle w:val="SOFinalBulletsIndented"/>
      </w:pPr>
      <w:r w:rsidRPr="00911398">
        <w:t>the context, purpose, and audience of the text</w:t>
      </w:r>
    </w:p>
    <w:p w14:paraId="0EE370AA" w14:textId="77777777" w:rsidR="00DD4FBC" w:rsidRPr="00911398" w:rsidRDefault="00BC37B4" w:rsidP="00DD4FBC">
      <w:pPr>
        <w:pStyle w:val="SOFinalBulletsIndented"/>
      </w:pPr>
      <w:r w:rsidRPr="00911398">
        <w:t xml:space="preserve">concepts, </w:t>
      </w:r>
      <w:r w:rsidR="00DD4FBC" w:rsidRPr="00911398">
        <w:t>perspectives</w:t>
      </w:r>
      <w:r w:rsidRPr="00911398">
        <w:t>, and ideas</w:t>
      </w:r>
      <w:r w:rsidR="00DD4FBC" w:rsidRPr="00911398">
        <w:t xml:space="preserve"> represented in texts</w:t>
      </w:r>
    </w:p>
    <w:p w14:paraId="4665F057" w14:textId="77777777" w:rsidR="00DD4FBC" w:rsidRPr="00911398" w:rsidRDefault="00DD4FBC" w:rsidP="00FD4A85">
      <w:pPr>
        <w:pStyle w:val="SOFinalBullets"/>
      </w:pPr>
      <w:r w:rsidRPr="00911398">
        <w:t>ana</w:t>
      </w:r>
      <w:r w:rsidR="005B246F" w:rsidRPr="00911398">
        <w:t>lyse</w:t>
      </w:r>
      <w:r w:rsidR="00FD4A85" w:rsidRPr="00911398">
        <w:t xml:space="preserve"> </w:t>
      </w:r>
      <w:r w:rsidR="00735E2E" w:rsidRPr="00911398">
        <w:t>the language in texts</w:t>
      </w:r>
      <w:r w:rsidRPr="00911398">
        <w:t xml:space="preserve"> (e.g. tone, register, linguistic</w:t>
      </w:r>
      <w:r w:rsidR="00FD4A85" w:rsidRPr="00911398">
        <w:t>,</w:t>
      </w:r>
      <w:r w:rsidRPr="00911398">
        <w:t xml:space="preserve"> cultural</w:t>
      </w:r>
      <w:r w:rsidR="00FD4A85" w:rsidRPr="00911398">
        <w:t>,</w:t>
      </w:r>
      <w:r w:rsidRPr="00911398">
        <w:t xml:space="preserve"> and stylistic features)</w:t>
      </w:r>
    </w:p>
    <w:p w14:paraId="4FC2177D" w14:textId="77777777" w:rsidR="00DD4FBC" w:rsidRPr="00911398" w:rsidRDefault="00DD4FBC" w:rsidP="00FD4A85">
      <w:pPr>
        <w:pStyle w:val="SOFinalBullets"/>
      </w:pPr>
      <w:r w:rsidRPr="00911398">
        <w:t>reflect on how cultures, beliefs, values, practices, and ideas are rep</w:t>
      </w:r>
      <w:r w:rsidR="00735E2E" w:rsidRPr="00911398">
        <w:t>resented or expressed in texts</w:t>
      </w:r>
      <w:r w:rsidRPr="00911398">
        <w:t>.</w:t>
      </w:r>
    </w:p>
    <w:p w14:paraId="640C071A" w14:textId="77777777" w:rsidR="00DD4FBC" w:rsidRPr="00911398" w:rsidRDefault="00DD4FBC" w:rsidP="00DD4FBC">
      <w:pPr>
        <w:pStyle w:val="SOFinalBodyText"/>
      </w:pPr>
      <w:r w:rsidRPr="00911398">
        <w:t>When selecting texts for interpretation</w:t>
      </w:r>
      <w:r w:rsidR="00D452A0" w:rsidRPr="00911398">
        <w:t>,</w:t>
      </w:r>
      <w:r w:rsidRPr="00911398">
        <w:t xml:space="preserve"> teachers should take into consideration the processing demands placed on students, for example, the:</w:t>
      </w:r>
    </w:p>
    <w:p w14:paraId="3C79517A" w14:textId="77777777" w:rsidR="00DD4FBC" w:rsidRPr="00911398" w:rsidRDefault="00DD4FBC" w:rsidP="002478A4">
      <w:pPr>
        <w:pStyle w:val="SOFinalBullets"/>
      </w:pPr>
      <w:r w:rsidRPr="00911398">
        <w:t>nature and complexity of ideas in the text</w:t>
      </w:r>
    </w:p>
    <w:p w14:paraId="153797C7" w14:textId="77777777" w:rsidR="00DD4FBC" w:rsidRPr="00911398" w:rsidRDefault="00DD4FBC" w:rsidP="002478A4">
      <w:pPr>
        <w:pStyle w:val="SOFinalBullets"/>
      </w:pPr>
      <w:r w:rsidRPr="00911398">
        <w:t>reading time required to access meaning in the text (based on the length of the text and the processing demands of the writing system of the language).</w:t>
      </w:r>
    </w:p>
    <w:p w14:paraId="10C67AB2" w14:textId="77777777" w:rsidR="00DD4FBC" w:rsidRPr="00911398" w:rsidRDefault="00DD4FBC" w:rsidP="00DD4FBC">
      <w:pPr>
        <w:pStyle w:val="SOFinalBodyText"/>
      </w:pPr>
      <w:r w:rsidRPr="00911398">
        <w:t xml:space="preserve">For </w:t>
      </w:r>
      <w:r w:rsidR="005D35CF" w:rsidRPr="00911398">
        <w:t>text analysis</w:t>
      </w:r>
      <w:r w:rsidRPr="00911398">
        <w:t xml:space="preserve">, students </w:t>
      </w:r>
      <w:r w:rsidR="00BC37B4" w:rsidRPr="00911398">
        <w:t>provide</w:t>
      </w:r>
      <w:r w:rsidRPr="00911398">
        <w:t xml:space="preserve"> evidence of </w:t>
      </w:r>
      <w:r w:rsidR="00BC37B4" w:rsidRPr="00911398">
        <w:t xml:space="preserve">their </w:t>
      </w:r>
      <w:r w:rsidRPr="00911398">
        <w:t xml:space="preserve">learning </w:t>
      </w:r>
      <w:r w:rsidR="00BC37B4" w:rsidRPr="00911398">
        <w:t xml:space="preserve">primarily </w:t>
      </w:r>
      <w:r w:rsidRPr="00911398">
        <w:t>in relation to the following assessment design criteria:</w:t>
      </w:r>
    </w:p>
    <w:p w14:paraId="295DCA7E" w14:textId="77777777" w:rsidR="00735E2E" w:rsidRPr="00911398" w:rsidRDefault="00735E2E" w:rsidP="002478A4">
      <w:pPr>
        <w:pStyle w:val="SOFinalBullets"/>
      </w:pPr>
      <w:r w:rsidRPr="00911398">
        <w:t>e</w:t>
      </w:r>
      <w:r w:rsidR="00DD4FBC" w:rsidRPr="00911398">
        <w:t>xpression</w:t>
      </w:r>
    </w:p>
    <w:p w14:paraId="0E2E16B9" w14:textId="77777777" w:rsidR="00DD4FBC" w:rsidRPr="00911398" w:rsidRDefault="00735E2E" w:rsidP="002478A4">
      <w:pPr>
        <w:pStyle w:val="SOFinalBullets"/>
      </w:pPr>
      <w:r w:rsidRPr="00911398">
        <w:t>interpretation and reflection</w:t>
      </w:r>
      <w:r w:rsidR="00DD4FBC" w:rsidRPr="00911398">
        <w:t>.</w:t>
      </w:r>
    </w:p>
    <w:p w14:paraId="192A6D9C" w14:textId="77777777" w:rsidR="00BC37B4" w:rsidRPr="00911398" w:rsidRDefault="00BC37B4" w:rsidP="007D66B1">
      <w:pPr>
        <w:pStyle w:val="SOFinalHead3"/>
      </w:pPr>
      <w:r w:rsidRPr="00911398">
        <w:t>Assessment Type 2: In-depth Study (20%)</w:t>
      </w:r>
    </w:p>
    <w:p w14:paraId="0BBBA835" w14:textId="77777777" w:rsidR="00BC37B4" w:rsidRPr="00911398" w:rsidRDefault="00BC37B4" w:rsidP="00BC37B4">
      <w:pPr>
        <w:pStyle w:val="SOFinalBodyText"/>
      </w:pPr>
      <w:r w:rsidRPr="00911398">
        <w:t>There are three assessments for the in-depth study:</w:t>
      </w:r>
    </w:p>
    <w:p w14:paraId="3930A503" w14:textId="77777777" w:rsidR="00BC37B4" w:rsidRPr="00911398" w:rsidRDefault="00961EA1" w:rsidP="002478A4">
      <w:pPr>
        <w:pStyle w:val="SOFinalBullets"/>
      </w:pPr>
      <w:r w:rsidRPr="00911398">
        <w:t>one</w:t>
      </w:r>
      <w:r w:rsidR="00BC37B4" w:rsidRPr="00911398">
        <w:t xml:space="preserve"> oral presentation in </w:t>
      </w:r>
      <w:r w:rsidR="004A2BE8" w:rsidRPr="00911398">
        <w:t>Arabic</w:t>
      </w:r>
      <w:r w:rsidR="00BC37B4" w:rsidRPr="00911398">
        <w:t xml:space="preserve"> (3 to 5 minutes)</w:t>
      </w:r>
    </w:p>
    <w:p w14:paraId="1A3740EE" w14:textId="77777777" w:rsidR="00BC37B4" w:rsidRPr="00911398" w:rsidRDefault="00961EA1" w:rsidP="002478A4">
      <w:pPr>
        <w:pStyle w:val="SOFinalBullets"/>
      </w:pPr>
      <w:r w:rsidRPr="00911398">
        <w:t>one</w:t>
      </w:r>
      <w:r w:rsidR="00BC37B4" w:rsidRPr="00911398">
        <w:t xml:space="preserve"> written response to the topic in </w:t>
      </w:r>
      <w:r w:rsidR="004A2BE8" w:rsidRPr="00911398">
        <w:t>Arabic</w:t>
      </w:r>
      <w:r w:rsidR="00BC37B4" w:rsidRPr="00911398">
        <w:t xml:space="preserve"> (</w:t>
      </w:r>
      <w:r w:rsidR="00BB42A3" w:rsidRPr="00911398">
        <w:t xml:space="preserve">maximum of </w:t>
      </w:r>
      <w:r w:rsidR="00BC37B4" w:rsidRPr="00911398">
        <w:t>500 words)</w:t>
      </w:r>
    </w:p>
    <w:p w14:paraId="54C29FF5" w14:textId="77777777" w:rsidR="00BC37B4" w:rsidRPr="00911398" w:rsidRDefault="00961EA1" w:rsidP="002478A4">
      <w:pPr>
        <w:pStyle w:val="SOFinalBullets"/>
      </w:pPr>
      <w:r w:rsidRPr="00911398">
        <w:t>one</w:t>
      </w:r>
      <w:r w:rsidR="00BC37B4" w:rsidRPr="00911398">
        <w:t xml:space="preserve"> reflective response in English (</w:t>
      </w:r>
      <w:r w:rsidR="00BB42A3" w:rsidRPr="00911398">
        <w:t xml:space="preserve">maximum of </w:t>
      </w:r>
      <w:r w:rsidR="00BC37B4" w:rsidRPr="00911398">
        <w:t>600 words</w:t>
      </w:r>
      <w:r w:rsidR="00BB42A3" w:rsidRPr="00911398">
        <w:t>,</w:t>
      </w:r>
      <w:r w:rsidR="00BC37B4" w:rsidRPr="00911398">
        <w:t xml:space="preserve"> or 5 to 7 minutes).</w:t>
      </w:r>
    </w:p>
    <w:p w14:paraId="497F6E5E" w14:textId="77777777" w:rsidR="00BC37B4" w:rsidRPr="00911398" w:rsidRDefault="00BC37B4" w:rsidP="006C78F1">
      <w:pPr>
        <w:pStyle w:val="SOFinalBodyText"/>
      </w:pPr>
      <w:r w:rsidRPr="00911398">
        <w:t>Students should undertake all three assessments for the in-depth study.</w:t>
      </w:r>
    </w:p>
    <w:p w14:paraId="38B9E95C" w14:textId="77777777" w:rsidR="00BC37B4" w:rsidRPr="00911398" w:rsidRDefault="00BC37B4" w:rsidP="006C78F1">
      <w:pPr>
        <w:pStyle w:val="SOFinalBodyText"/>
      </w:pPr>
      <w:r w:rsidRPr="00911398">
        <w:t>The three assessments should differ in context, audience, and purpose, and be supported by evidence of research, interpretation and text analysis, and preparation.</w:t>
      </w:r>
    </w:p>
    <w:p w14:paraId="4F3A46C3" w14:textId="77777777" w:rsidR="00BC37B4" w:rsidRPr="00911398" w:rsidRDefault="00BC37B4" w:rsidP="006C78F1">
      <w:pPr>
        <w:pStyle w:val="SOFinalBodyText"/>
      </w:pPr>
      <w:r w:rsidRPr="00911398">
        <w:t xml:space="preserve">Students undertake an in-depth study demonstrating research and personal reflection on an aspect or aspects of a topic associated with ‘The </w:t>
      </w:r>
      <w:r w:rsidR="004A2BE8" w:rsidRPr="00911398">
        <w:t>Arabic</w:t>
      </w:r>
      <w:r w:rsidRPr="00911398">
        <w:t>-speaking Communities’ or ‘The Changing World’ themes. The in-depth study is intended to be more than learning a body of facts and reporting on them. It requires analysis and reflection.</w:t>
      </w:r>
    </w:p>
    <w:p w14:paraId="09B9869A" w14:textId="77777777" w:rsidR="00BC37B4" w:rsidRPr="00911398" w:rsidRDefault="00BC37B4" w:rsidP="006C78F1">
      <w:pPr>
        <w:pStyle w:val="SOFinalBodyText"/>
      </w:pPr>
      <w:r w:rsidRPr="00911398">
        <w:t xml:space="preserve">The subject of the in-depth study will be the focus of the discussion section of the external oral examination. Details of the discussion are under ‘External </w:t>
      </w:r>
      <w:r w:rsidR="001757BE" w:rsidRPr="00911398">
        <w:t>Assessment</w:t>
      </w:r>
      <w:r w:rsidRPr="00911398">
        <w:t xml:space="preserve"> — </w:t>
      </w:r>
      <w:r w:rsidR="008A683B" w:rsidRPr="00911398">
        <w:t>O</w:t>
      </w:r>
      <w:r w:rsidRPr="00911398">
        <w:t>ral Examination — Section</w:t>
      </w:r>
      <w:r w:rsidR="001757BE" w:rsidRPr="00911398">
        <w:t> </w:t>
      </w:r>
      <w:r w:rsidRPr="00911398">
        <w:t>2: Discussion’.</w:t>
      </w:r>
    </w:p>
    <w:p w14:paraId="2D6D7AAB" w14:textId="77777777" w:rsidR="00BC37B4" w:rsidRPr="00911398" w:rsidRDefault="00BC37B4" w:rsidP="006C78F1">
      <w:pPr>
        <w:pStyle w:val="SOFinalBodyText"/>
      </w:pPr>
      <w:r w:rsidRPr="00911398">
        <w:t xml:space="preserve">Teachers may </w:t>
      </w:r>
      <w:r w:rsidRPr="00911398">
        <w:rPr>
          <w:i/>
        </w:rPr>
        <w:t>either</w:t>
      </w:r>
      <w:r w:rsidRPr="00911398">
        <w:t xml:space="preserve"> choose the topic of the in-depth study and the associated texts or support materials that the class will study, </w:t>
      </w:r>
      <w:r w:rsidRPr="00911398">
        <w:rPr>
          <w:i/>
        </w:rPr>
        <w:t>or</w:t>
      </w:r>
      <w:r w:rsidRPr="00911398">
        <w:t xml:space="preserve"> allow each student to choose his or her own topic, and give advice and assistance in selecting and analysing appropriate texts. If the teacher chooses the topic of the in-depth study, then each student should research a different aspect of this topic.</w:t>
      </w:r>
    </w:p>
    <w:p w14:paraId="5C07B8DA" w14:textId="77777777" w:rsidR="00BC37B4" w:rsidRPr="00911398" w:rsidRDefault="00BC37B4" w:rsidP="006C78F1">
      <w:pPr>
        <w:pStyle w:val="SOFinalBodyText"/>
      </w:pPr>
      <w:r w:rsidRPr="00911398">
        <w:t xml:space="preserve">It is important that there is some individuality in the research focus, so that students bring their own knowledge, insights, and opinions to their study. Students should participate as much as possible in selecting their own topic, so </w:t>
      </w:r>
      <w:r w:rsidR="00372A97" w:rsidRPr="00911398">
        <w:t xml:space="preserve">that </w:t>
      </w:r>
      <w:r w:rsidRPr="00911398">
        <w:t xml:space="preserve">they take ownership and view the study as a personal investigation of relevance and meaning to them. Some topics may enable students to make comparisons between their learning and their personal experience. </w:t>
      </w:r>
    </w:p>
    <w:p w14:paraId="2F4B6F05" w14:textId="77777777" w:rsidR="00BC37B4" w:rsidRPr="00911398" w:rsidRDefault="00BC37B4" w:rsidP="006C78F1">
      <w:pPr>
        <w:pStyle w:val="SOFinalBodyText"/>
      </w:pPr>
      <w:r w:rsidRPr="00911398">
        <w:t>The texts that form the basis of t</w:t>
      </w:r>
      <w:r w:rsidR="001757BE" w:rsidRPr="00911398">
        <w:t xml:space="preserve">he in-depth study will depend </w:t>
      </w:r>
      <w:r w:rsidRPr="00911398">
        <w:t>on the availability of appropriate resources. These could include, for example, guest speakers, newspaper articles, websi</w:t>
      </w:r>
      <w:r w:rsidR="005C3C73" w:rsidRPr="00911398">
        <w:t>tes, documentaries, films,</w:t>
      </w:r>
      <w:r w:rsidRPr="00911398">
        <w:t xml:space="preserve"> stories, songs, interviews, and oral histories, either in their original form or adapted for language learning. Texts used may also be subtitled, or produced in English, if appropriate.</w:t>
      </w:r>
    </w:p>
    <w:p w14:paraId="7BEED4E6" w14:textId="77777777" w:rsidR="00BC37B4" w:rsidRPr="00911398" w:rsidRDefault="00BC37B4" w:rsidP="00C0195D">
      <w:pPr>
        <w:pStyle w:val="SOFinalBodyText"/>
        <w:spacing w:line="228" w:lineRule="exact"/>
      </w:pPr>
      <w:r w:rsidRPr="00911398">
        <w:lastRenderedPageBreak/>
        <w:t xml:space="preserve">A range of different texts relating to the topic of the in-depth study should be selected for analysis and interpretation, so that students are able to explore their topic in sufficient depth. At least three of the texts should be in </w:t>
      </w:r>
      <w:r w:rsidR="004A2BE8" w:rsidRPr="00911398">
        <w:t>Arabic</w:t>
      </w:r>
      <w:r w:rsidRPr="00911398">
        <w:t>.</w:t>
      </w:r>
    </w:p>
    <w:p w14:paraId="146A83B4" w14:textId="77777777" w:rsidR="00BC37B4" w:rsidRPr="00911398" w:rsidRDefault="00BC37B4" w:rsidP="00C0195D">
      <w:pPr>
        <w:pStyle w:val="SOFinalBodyText"/>
        <w:spacing w:line="228" w:lineRule="exact"/>
      </w:pPr>
      <w:r w:rsidRPr="00911398">
        <w:t>Students collate evidence of their preparation for the in-depth study. Such evidence may include:</w:t>
      </w:r>
    </w:p>
    <w:p w14:paraId="554B4584" w14:textId="77777777" w:rsidR="00BC37B4" w:rsidRPr="00911398" w:rsidRDefault="00BC37B4" w:rsidP="00C0195D">
      <w:pPr>
        <w:pStyle w:val="SOFinalBullets"/>
        <w:spacing w:line="228" w:lineRule="exact"/>
      </w:pPr>
      <w:r w:rsidRPr="00911398">
        <w:t>a list of words, phrases, or expressions</w:t>
      </w:r>
    </w:p>
    <w:p w14:paraId="43B6AA7A" w14:textId="77777777" w:rsidR="00BC37B4" w:rsidRPr="00911398" w:rsidRDefault="00BC37B4" w:rsidP="00C0195D">
      <w:pPr>
        <w:pStyle w:val="SOFinalBullets"/>
        <w:spacing w:line="228" w:lineRule="exact"/>
      </w:pPr>
      <w:r w:rsidRPr="00911398">
        <w:t xml:space="preserve">a draft of the response in </w:t>
      </w:r>
      <w:r w:rsidR="004A2BE8" w:rsidRPr="00911398">
        <w:t>Arabic</w:t>
      </w:r>
    </w:p>
    <w:p w14:paraId="51B6D5C6" w14:textId="77777777" w:rsidR="00BC37B4" w:rsidRPr="00911398" w:rsidRDefault="00BC37B4" w:rsidP="00C0195D">
      <w:pPr>
        <w:pStyle w:val="SOFinalBullets"/>
        <w:spacing w:line="228" w:lineRule="exact"/>
      </w:pPr>
      <w:r w:rsidRPr="00911398">
        <w:t>a draft of the response in English</w:t>
      </w:r>
    </w:p>
    <w:p w14:paraId="6E33E365" w14:textId="77777777" w:rsidR="00BC37B4" w:rsidRPr="00911398" w:rsidRDefault="00BC37B4" w:rsidP="00C0195D">
      <w:pPr>
        <w:pStyle w:val="SOFinalBullets"/>
        <w:spacing w:line="228" w:lineRule="exact"/>
      </w:pPr>
      <w:r w:rsidRPr="00911398">
        <w:t>personal notes, paragraphs, or short summaries relating to texts</w:t>
      </w:r>
      <w:r w:rsidR="0046741C" w:rsidRPr="00911398">
        <w:t>,</w:t>
      </w:r>
      <w:r w:rsidRPr="00911398">
        <w:t xml:space="preserve"> analysed in the student’s own words</w:t>
      </w:r>
    </w:p>
    <w:p w14:paraId="57A78B0F" w14:textId="77777777" w:rsidR="00BC37B4" w:rsidRPr="00911398" w:rsidRDefault="00BC37B4" w:rsidP="00C0195D">
      <w:pPr>
        <w:pStyle w:val="SOFinalBullets"/>
        <w:spacing w:line="228" w:lineRule="exact"/>
      </w:pPr>
      <w:r w:rsidRPr="00911398">
        <w:t>personal reflections</w:t>
      </w:r>
    </w:p>
    <w:p w14:paraId="518E918B" w14:textId="77777777" w:rsidR="00BC37B4" w:rsidRPr="00911398" w:rsidRDefault="00BC37B4" w:rsidP="00C0195D">
      <w:pPr>
        <w:pStyle w:val="SOFinalBullets"/>
        <w:spacing w:line="228" w:lineRule="exact"/>
      </w:pPr>
      <w:r w:rsidRPr="00911398">
        <w:t>charts, maps, diagrams, pictures, as appropriate</w:t>
      </w:r>
    </w:p>
    <w:p w14:paraId="65726C31" w14:textId="77777777" w:rsidR="00BC37B4" w:rsidRPr="00911398" w:rsidRDefault="00BC37B4" w:rsidP="00C0195D">
      <w:pPr>
        <w:pStyle w:val="SOFinalBullets"/>
        <w:spacing w:line="228" w:lineRule="exact"/>
      </w:pPr>
      <w:r w:rsidRPr="00911398">
        <w:t>a bibliography or references.</w:t>
      </w:r>
    </w:p>
    <w:p w14:paraId="71AD86D0" w14:textId="77777777" w:rsidR="00BC37B4" w:rsidRPr="00911398" w:rsidRDefault="00BC37B4" w:rsidP="00C0195D">
      <w:pPr>
        <w:pStyle w:val="SOFinalBodyText"/>
        <w:spacing w:line="228" w:lineRule="exact"/>
      </w:pPr>
      <w:r w:rsidRPr="00911398">
        <w:t>The assessment of the in-depth study should enable students to demonstrate what they have learnt about the topic and to share findings, information, opinions, and interpretations with others.</w:t>
      </w:r>
    </w:p>
    <w:p w14:paraId="2919D2CC" w14:textId="77777777" w:rsidR="00BC37B4" w:rsidRPr="00911398" w:rsidRDefault="00BC37B4" w:rsidP="005C22B5">
      <w:pPr>
        <w:pStyle w:val="SOFinalHead5"/>
      </w:pPr>
      <w:r w:rsidRPr="00911398">
        <w:t xml:space="preserve">An Oral </w:t>
      </w:r>
      <w:r w:rsidRPr="005C22B5">
        <w:t>Presentation</w:t>
      </w:r>
      <w:r w:rsidRPr="00911398">
        <w:t xml:space="preserve"> in </w:t>
      </w:r>
      <w:r w:rsidR="004A2BE8" w:rsidRPr="00911398">
        <w:t>Arabic</w:t>
      </w:r>
      <w:r w:rsidRPr="00911398">
        <w:t xml:space="preserve"> (3 to 5 minutes)</w:t>
      </w:r>
    </w:p>
    <w:p w14:paraId="5EB8B20D" w14:textId="77777777" w:rsidR="00BC37B4" w:rsidRPr="00911398" w:rsidRDefault="00BC37B4" w:rsidP="00C0195D">
      <w:pPr>
        <w:pStyle w:val="SOFinalBodyText"/>
        <w:spacing w:line="228" w:lineRule="exact"/>
      </w:pPr>
      <w:r w:rsidRPr="00911398">
        <w:t xml:space="preserve">Students present ideas, opinions, information, and experiences in spoken </w:t>
      </w:r>
      <w:r w:rsidR="004A2BE8" w:rsidRPr="00911398">
        <w:t>Arabic</w:t>
      </w:r>
      <w:r w:rsidRPr="00911398">
        <w:t xml:space="preserve"> about an aspect of their in-depth study. Students may participate in, for example, a multimodal presentation or a talk for a specific audience. The design of the assessment should specify a context, purpose, and audience.</w:t>
      </w:r>
    </w:p>
    <w:p w14:paraId="6E9383AC" w14:textId="77777777" w:rsidR="00BC37B4" w:rsidRPr="00911398" w:rsidRDefault="00BC37B4" w:rsidP="005C22B5">
      <w:pPr>
        <w:pStyle w:val="SOFinalHead5"/>
      </w:pPr>
      <w:r w:rsidRPr="00911398">
        <w:t xml:space="preserve">A Written </w:t>
      </w:r>
      <w:r w:rsidRPr="005C22B5">
        <w:t>Response</w:t>
      </w:r>
      <w:r w:rsidRPr="00911398">
        <w:t xml:space="preserve"> to the Topic in </w:t>
      </w:r>
      <w:r w:rsidR="004A2BE8" w:rsidRPr="00911398">
        <w:t>Arabic</w:t>
      </w:r>
      <w:r w:rsidRPr="00911398">
        <w:t xml:space="preserve"> (</w:t>
      </w:r>
      <w:r w:rsidR="00BB42A3" w:rsidRPr="00911398">
        <w:t xml:space="preserve">maximum of </w:t>
      </w:r>
      <w:r w:rsidRPr="00911398">
        <w:t>500 words)</w:t>
      </w:r>
    </w:p>
    <w:p w14:paraId="2C2F4D5B" w14:textId="77777777" w:rsidR="00BC37B4" w:rsidRPr="00911398" w:rsidRDefault="00BC37B4" w:rsidP="00C0195D">
      <w:pPr>
        <w:pStyle w:val="SOFinalBodyText"/>
        <w:spacing w:line="228" w:lineRule="exact"/>
      </w:pPr>
      <w:r w:rsidRPr="00911398">
        <w:t xml:space="preserve">Students write one text in </w:t>
      </w:r>
      <w:r w:rsidR="004A2BE8" w:rsidRPr="00911398">
        <w:t>Arabic</w:t>
      </w:r>
      <w:r w:rsidR="0046741C" w:rsidRPr="00911398">
        <w:t>,</w:t>
      </w:r>
      <w:r w:rsidRPr="00911398">
        <w:t xml:space="preserve"> in which they express ideas and/or information and/or opinions in relation to their in-depth study.</w:t>
      </w:r>
    </w:p>
    <w:p w14:paraId="2DB756E1" w14:textId="77777777" w:rsidR="00BC37B4" w:rsidRPr="00911398" w:rsidRDefault="00BC37B4" w:rsidP="00C0195D">
      <w:pPr>
        <w:pStyle w:val="SOFinalBodyText"/>
        <w:spacing w:line="228" w:lineRule="exact"/>
      </w:pPr>
      <w:r w:rsidRPr="00911398">
        <w:t>The design of the assessment should specify:</w:t>
      </w:r>
    </w:p>
    <w:p w14:paraId="6D8CBFC4" w14:textId="77777777" w:rsidR="00BC37B4" w:rsidRPr="00911398" w:rsidRDefault="00BC37B4" w:rsidP="00C0195D">
      <w:pPr>
        <w:pStyle w:val="SOFinalBullets"/>
        <w:spacing w:line="228" w:lineRule="exact"/>
      </w:pPr>
      <w:r w:rsidRPr="00911398">
        <w:t>a context, purpose, and audience</w:t>
      </w:r>
    </w:p>
    <w:p w14:paraId="4BA5ADBA" w14:textId="77777777" w:rsidR="00BC37B4" w:rsidRPr="00911398" w:rsidRDefault="00BC37B4" w:rsidP="00C0195D">
      <w:pPr>
        <w:pStyle w:val="SOFinalBullets"/>
        <w:spacing w:line="228" w:lineRule="exact"/>
      </w:pPr>
      <w:r w:rsidRPr="00911398">
        <w:t>the text type for production</w:t>
      </w:r>
    </w:p>
    <w:p w14:paraId="2E068539" w14:textId="77777777" w:rsidR="00BC37B4" w:rsidRPr="00911398" w:rsidRDefault="00BC37B4" w:rsidP="00C0195D">
      <w:pPr>
        <w:pStyle w:val="SOFinalBullets"/>
        <w:spacing w:line="228" w:lineRule="exact"/>
      </w:pPr>
      <w:r w:rsidRPr="00911398">
        <w:t>the kind of writing required (e.g. informative, imaginative, narrative, personal, persuasive, or descriptive).</w:t>
      </w:r>
    </w:p>
    <w:p w14:paraId="4B31AE94" w14:textId="77777777" w:rsidR="00BC37B4" w:rsidRPr="00911398" w:rsidRDefault="00BC37B4" w:rsidP="005C22B5">
      <w:pPr>
        <w:pStyle w:val="SOFinalHead5"/>
      </w:pPr>
      <w:r w:rsidRPr="00911398">
        <w:t xml:space="preserve">A Reflective </w:t>
      </w:r>
      <w:r w:rsidRPr="005C22B5">
        <w:t>Response</w:t>
      </w:r>
      <w:r w:rsidRPr="00911398">
        <w:t xml:space="preserve"> in English (</w:t>
      </w:r>
      <w:r w:rsidR="00BB42A3" w:rsidRPr="00911398">
        <w:t xml:space="preserve">maximum of </w:t>
      </w:r>
      <w:r w:rsidRPr="00911398">
        <w:t>600 words</w:t>
      </w:r>
      <w:r w:rsidR="00BB42A3" w:rsidRPr="00911398">
        <w:t>,</w:t>
      </w:r>
      <w:r w:rsidRPr="00911398">
        <w:t xml:space="preserve"> or 5 to 7 minutes)</w:t>
      </w:r>
    </w:p>
    <w:p w14:paraId="4C03398F" w14:textId="77777777" w:rsidR="00BC37B4" w:rsidRPr="00911398" w:rsidRDefault="00BC37B4" w:rsidP="00C0195D">
      <w:pPr>
        <w:pStyle w:val="SOFinalBodyText"/>
        <w:spacing w:line="228" w:lineRule="exact"/>
      </w:pPr>
      <w:r w:rsidRPr="00911398">
        <w:t>Students reflect on, for example, their experience in undertaking the in-depth study in English.</w:t>
      </w:r>
    </w:p>
    <w:p w14:paraId="32C3FBF7" w14:textId="77777777" w:rsidR="00BC37B4" w:rsidRPr="00911398" w:rsidRDefault="00BC37B4" w:rsidP="00C0195D">
      <w:pPr>
        <w:pStyle w:val="SOFinalBodyText"/>
        <w:spacing w:line="228" w:lineRule="exact"/>
      </w:pPr>
      <w:r w:rsidRPr="00911398">
        <w:t>Students may reflect on:</w:t>
      </w:r>
    </w:p>
    <w:p w14:paraId="23A6047B" w14:textId="77777777" w:rsidR="00BC37B4" w:rsidRPr="00911398" w:rsidRDefault="00BC37B4" w:rsidP="00C0195D">
      <w:pPr>
        <w:pStyle w:val="SOFinalBullets"/>
        <w:spacing w:line="228" w:lineRule="exact"/>
      </w:pPr>
      <w:r w:rsidRPr="00911398">
        <w:t>how the research experience was similar to or different from their preconceptions</w:t>
      </w:r>
    </w:p>
    <w:p w14:paraId="33069CAE" w14:textId="77777777" w:rsidR="00BC37B4" w:rsidRPr="00911398" w:rsidRDefault="00BC37B4" w:rsidP="00C0195D">
      <w:pPr>
        <w:pStyle w:val="SOFinalBullets"/>
        <w:spacing w:line="228" w:lineRule="exact"/>
      </w:pPr>
      <w:r w:rsidRPr="00911398">
        <w:t>how the research has influenced their thinking about language and culture</w:t>
      </w:r>
    </w:p>
    <w:p w14:paraId="1FB58951" w14:textId="77777777" w:rsidR="00BC37B4" w:rsidRPr="00911398" w:rsidRDefault="00BC37B4" w:rsidP="00C0195D">
      <w:pPr>
        <w:pStyle w:val="SOFinalBullets"/>
        <w:spacing w:line="228" w:lineRule="exact"/>
      </w:pPr>
      <w:r w:rsidRPr="00911398">
        <w:t>how cultures, values, ideas, practices, and beliefs are represented or expressed in the texts studied</w:t>
      </w:r>
    </w:p>
    <w:p w14:paraId="1261B48E" w14:textId="77777777" w:rsidR="00BC37B4" w:rsidRPr="00911398" w:rsidRDefault="00BC37B4" w:rsidP="00C0195D">
      <w:pPr>
        <w:pStyle w:val="SOFinalBullets"/>
        <w:spacing w:line="228" w:lineRule="exact"/>
      </w:pPr>
      <w:r w:rsidRPr="00911398">
        <w:t>how the research has influenced their own understanding or perspectives on issues/topics</w:t>
      </w:r>
    </w:p>
    <w:p w14:paraId="4958740B" w14:textId="77777777" w:rsidR="00BC37B4" w:rsidRPr="00911398" w:rsidRDefault="00BC37B4" w:rsidP="00C0195D">
      <w:pPr>
        <w:pStyle w:val="SOFinalBullets"/>
        <w:spacing w:line="228" w:lineRule="exact"/>
      </w:pPr>
      <w:r w:rsidRPr="00911398">
        <w:t>learning that was new, surprising, or challenging</w:t>
      </w:r>
    </w:p>
    <w:p w14:paraId="61689645" w14:textId="77777777" w:rsidR="00BC37B4" w:rsidRPr="00911398" w:rsidRDefault="00BC37B4" w:rsidP="00C0195D">
      <w:pPr>
        <w:pStyle w:val="SOFinalBullets"/>
        <w:spacing w:line="228" w:lineRule="exact"/>
      </w:pPr>
      <w:r w:rsidRPr="00911398">
        <w:t>how the learning may have changed their thinking</w:t>
      </w:r>
    </w:p>
    <w:p w14:paraId="0459D1D3" w14:textId="77777777" w:rsidR="00BC37B4" w:rsidRPr="00911398" w:rsidRDefault="00BC37B4" w:rsidP="00C0195D">
      <w:pPr>
        <w:pStyle w:val="SOFinalBullets"/>
        <w:spacing w:line="228" w:lineRule="exact"/>
      </w:pPr>
      <w:r w:rsidRPr="00911398">
        <w:t xml:space="preserve">how the in-depth study has increased their understanding of the </w:t>
      </w:r>
      <w:r w:rsidR="004A2BE8" w:rsidRPr="00911398">
        <w:t>Arabic</w:t>
      </w:r>
      <w:r w:rsidRPr="00911398">
        <w:t>-speaking communities</w:t>
      </w:r>
    </w:p>
    <w:p w14:paraId="04D34FB1" w14:textId="77777777" w:rsidR="00BC37B4" w:rsidRPr="00911398" w:rsidRDefault="00BC37B4" w:rsidP="00C0195D">
      <w:pPr>
        <w:pStyle w:val="SOFinalBullets"/>
        <w:spacing w:line="228" w:lineRule="exact"/>
      </w:pPr>
      <w:r w:rsidRPr="00911398">
        <w:t>how their learning in their in-depth study has contributed to their understanding of themselves (</w:t>
      </w:r>
      <w:r w:rsidR="008A683B" w:rsidRPr="00911398">
        <w:t>e.g. </w:t>
      </w:r>
      <w:r w:rsidRPr="00911398">
        <w:t>identity, culture</w:t>
      </w:r>
      <w:r w:rsidR="008A683B" w:rsidRPr="00911398">
        <w:t>(</w:t>
      </w:r>
      <w:r w:rsidRPr="00911398">
        <w:t>s</w:t>
      </w:r>
      <w:r w:rsidR="008A683B" w:rsidRPr="00911398">
        <w:t>)</w:t>
      </w:r>
      <w:r w:rsidRPr="00911398">
        <w:t>, values)</w:t>
      </w:r>
    </w:p>
    <w:p w14:paraId="39A4EA14" w14:textId="77777777" w:rsidR="00BC37B4" w:rsidRPr="00911398" w:rsidRDefault="00BC37B4" w:rsidP="005C22B5">
      <w:pPr>
        <w:pStyle w:val="SOFinalBullets"/>
        <w:spacing w:line="226" w:lineRule="exact"/>
      </w:pPr>
      <w:r w:rsidRPr="00911398">
        <w:t>their own values, beliefs, practices, and ideas in relation to those represented or expressed in the texts studied</w:t>
      </w:r>
    </w:p>
    <w:p w14:paraId="06B4E4A0" w14:textId="77777777" w:rsidR="00BC37B4" w:rsidRPr="00911398" w:rsidRDefault="00BC37B4" w:rsidP="005C22B5">
      <w:pPr>
        <w:pStyle w:val="SOFinalBullets"/>
        <w:spacing w:line="226" w:lineRule="exact"/>
      </w:pPr>
      <w:r w:rsidRPr="00911398">
        <w:t>how they may use this experience in the future.</w:t>
      </w:r>
    </w:p>
    <w:p w14:paraId="64B37C0E" w14:textId="77777777" w:rsidR="00BC37B4" w:rsidRPr="00911398" w:rsidRDefault="00BC37B4" w:rsidP="005C22B5">
      <w:pPr>
        <w:pStyle w:val="SOFinalBodyText"/>
        <w:spacing w:line="226" w:lineRule="exact"/>
      </w:pPr>
      <w:r w:rsidRPr="00911398">
        <w:t>Students are required to:</w:t>
      </w:r>
    </w:p>
    <w:p w14:paraId="54AB0C30" w14:textId="77777777" w:rsidR="00BC37B4" w:rsidRPr="00911398" w:rsidRDefault="00BC37B4" w:rsidP="005C22B5">
      <w:pPr>
        <w:pStyle w:val="SOFinalBullets"/>
        <w:spacing w:line="226" w:lineRule="exact"/>
      </w:pPr>
      <w:r w:rsidRPr="00911398">
        <w:t>write a reflective response, for example, a reflective essay,</w:t>
      </w:r>
      <w:r w:rsidR="005C3C73" w:rsidRPr="00911398">
        <w:t xml:space="preserve"> or</w:t>
      </w:r>
      <w:r w:rsidR="009B385C" w:rsidRPr="00911398">
        <w:t xml:space="preserve"> a personal journal entry</w:t>
      </w:r>
    </w:p>
    <w:p w14:paraId="40FF64E1" w14:textId="77777777" w:rsidR="00BC37B4" w:rsidRPr="00911398" w:rsidRDefault="00BC37B4" w:rsidP="005C22B5">
      <w:pPr>
        <w:pStyle w:val="SOFinalBodyTextItalicBeforeBullet"/>
        <w:spacing w:line="226" w:lineRule="exact"/>
      </w:pPr>
      <w:r w:rsidRPr="00911398">
        <w:t>or</w:t>
      </w:r>
    </w:p>
    <w:p w14:paraId="20CDE49B" w14:textId="77777777" w:rsidR="00BC37B4" w:rsidRPr="00911398" w:rsidRDefault="00BC37B4" w:rsidP="005C22B5">
      <w:pPr>
        <w:pStyle w:val="SOFinalBullets"/>
        <w:spacing w:line="226" w:lineRule="exact"/>
      </w:pPr>
      <w:r w:rsidRPr="00911398">
        <w:t>give, for example, an oral presentation or talk to a specific audience.</w:t>
      </w:r>
    </w:p>
    <w:p w14:paraId="15C7D21F" w14:textId="77777777" w:rsidR="00BC37B4" w:rsidRPr="00911398" w:rsidRDefault="00BC37B4" w:rsidP="00DE42AE">
      <w:pPr>
        <w:pStyle w:val="SOFinalBodyTextExtraSpace-AssTypeONLY"/>
      </w:pPr>
      <w:r w:rsidRPr="00911398">
        <w:lastRenderedPageBreak/>
        <w:t>For this assessment type, students provide evidence of their learning in relation to the following assessment design criteria:</w:t>
      </w:r>
    </w:p>
    <w:p w14:paraId="2DD4B180" w14:textId="77777777" w:rsidR="00BC37B4" w:rsidRPr="00911398" w:rsidRDefault="00BC37B4" w:rsidP="005C22B5">
      <w:pPr>
        <w:pStyle w:val="SOFinalBullets"/>
        <w:spacing w:line="226" w:lineRule="exact"/>
      </w:pPr>
      <w:r w:rsidRPr="00911398">
        <w:t>ideas</w:t>
      </w:r>
    </w:p>
    <w:p w14:paraId="53AA44DB" w14:textId="77777777" w:rsidR="00BC37B4" w:rsidRPr="00911398" w:rsidRDefault="00BC37B4" w:rsidP="005C22B5">
      <w:pPr>
        <w:pStyle w:val="SOFinalBullets"/>
        <w:spacing w:line="226" w:lineRule="exact"/>
      </w:pPr>
      <w:r w:rsidRPr="00911398">
        <w:t>expression</w:t>
      </w:r>
    </w:p>
    <w:p w14:paraId="462058BB" w14:textId="77777777" w:rsidR="00BC37B4" w:rsidRPr="00911398" w:rsidRDefault="00BC37B4" w:rsidP="005C22B5">
      <w:pPr>
        <w:pStyle w:val="SOFinalBullets"/>
        <w:spacing w:line="226" w:lineRule="exact"/>
      </w:pPr>
      <w:r w:rsidRPr="00911398">
        <w:t>interpretation and reflection.</w:t>
      </w:r>
    </w:p>
    <w:p w14:paraId="61F8C93C" w14:textId="77777777" w:rsidR="00AF2BAC" w:rsidRPr="00911398" w:rsidRDefault="00813541" w:rsidP="005C22B5">
      <w:pPr>
        <w:pStyle w:val="SOFinalHead2"/>
      </w:pPr>
      <w:bookmarkStart w:id="43" w:name="_Toc428446559"/>
      <w:r w:rsidRPr="00911398">
        <w:t>External Assessment</w:t>
      </w:r>
      <w:bookmarkEnd w:id="43"/>
    </w:p>
    <w:p w14:paraId="204CF1B1" w14:textId="77777777" w:rsidR="00AF2BAC" w:rsidRPr="00911398" w:rsidRDefault="00AF2BAC" w:rsidP="005C22B5">
      <w:pPr>
        <w:pStyle w:val="SOFinalHead3AfterHead2"/>
      </w:pPr>
      <w:r w:rsidRPr="005C22B5">
        <w:t>Assessment</w:t>
      </w:r>
      <w:r w:rsidRPr="00911398">
        <w:t xml:space="preserve"> Type 3: </w:t>
      </w:r>
      <w:r w:rsidR="006C441D" w:rsidRPr="00911398">
        <w:t>Examination (30%)</w:t>
      </w:r>
    </w:p>
    <w:p w14:paraId="42E0E68C" w14:textId="77777777" w:rsidR="006C441D" w:rsidRPr="00911398" w:rsidRDefault="006C441D" w:rsidP="00AA1862">
      <w:pPr>
        <w:pStyle w:val="SOFinalBodyText"/>
      </w:pPr>
      <w:r w:rsidRPr="00911398">
        <w:t>The examination consists of two assessments:</w:t>
      </w:r>
    </w:p>
    <w:p w14:paraId="48F95B21" w14:textId="77777777" w:rsidR="006C441D" w:rsidRPr="00911398" w:rsidRDefault="006C441D" w:rsidP="002478A4">
      <w:pPr>
        <w:pStyle w:val="SOFinalBullets"/>
      </w:pPr>
      <w:r w:rsidRPr="00911398">
        <w:t>an oral examination</w:t>
      </w:r>
    </w:p>
    <w:p w14:paraId="2129EBC3" w14:textId="77777777" w:rsidR="006C441D" w:rsidRPr="00911398" w:rsidRDefault="006C441D" w:rsidP="002478A4">
      <w:pPr>
        <w:pStyle w:val="SOFinalBullets"/>
      </w:pPr>
      <w:r w:rsidRPr="00911398">
        <w:t>a written examination.</w:t>
      </w:r>
    </w:p>
    <w:p w14:paraId="60466B75" w14:textId="77777777" w:rsidR="006C441D" w:rsidRPr="00911398" w:rsidRDefault="006C441D" w:rsidP="005C22B5">
      <w:pPr>
        <w:pStyle w:val="SOFinalHead5"/>
      </w:pPr>
      <w:r w:rsidRPr="00911398">
        <w:t xml:space="preserve">Oral </w:t>
      </w:r>
      <w:r w:rsidRPr="005C22B5">
        <w:t>Examination</w:t>
      </w:r>
    </w:p>
    <w:p w14:paraId="08955C9F" w14:textId="77777777" w:rsidR="006C441D" w:rsidRPr="00911398" w:rsidRDefault="006C441D" w:rsidP="005C3C73">
      <w:pPr>
        <w:pStyle w:val="SOFinalBodyText"/>
      </w:pPr>
      <w:r w:rsidRPr="00911398">
        <w:t xml:space="preserve">The oral examination is designed to assess primarily students’ knowledge and skill in using spoken </w:t>
      </w:r>
      <w:r w:rsidR="004A2BE8" w:rsidRPr="00911398">
        <w:t>Arabic</w:t>
      </w:r>
      <w:r w:rsidRPr="00911398">
        <w:t xml:space="preserve">. The oral examination takes </w:t>
      </w:r>
      <w:r w:rsidR="005C3C73" w:rsidRPr="00911398">
        <w:t>approximately 15</w:t>
      </w:r>
      <w:r w:rsidRPr="00911398">
        <w:t xml:space="preserve"> minutes and has two sections.</w:t>
      </w:r>
    </w:p>
    <w:p w14:paraId="650EEF90" w14:textId="77777777" w:rsidR="006C441D" w:rsidRPr="00911398" w:rsidRDefault="006C441D" w:rsidP="006101FE">
      <w:pPr>
        <w:pStyle w:val="SOFinalHead6"/>
      </w:pPr>
      <w:r w:rsidRPr="00911398">
        <w:t>Section 1: Conversation (approximately 7 minutes)</w:t>
      </w:r>
    </w:p>
    <w:p w14:paraId="0909632C" w14:textId="77777777" w:rsidR="006C441D" w:rsidRPr="00911398" w:rsidRDefault="006C441D" w:rsidP="00AA1862">
      <w:pPr>
        <w:pStyle w:val="SOFinalBodyText"/>
      </w:pPr>
      <w:r w:rsidRPr="00911398">
        <w:t xml:space="preserve">The examination begins with a conversation between the student and the examiner(s). It consists of a general conversation about the student’s personal world (e.g. </w:t>
      </w:r>
      <w:r w:rsidR="006101FE" w:rsidRPr="00911398">
        <w:t xml:space="preserve">school and home </w:t>
      </w:r>
      <w:r w:rsidRPr="00911398">
        <w:t>life, family and friends, interests and aspirations).</w:t>
      </w:r>
    </w:p>
    <w:p w14:paraId="482E4C20" w14:textId="77777777" w:rsidR="006C441D" w:rsidRPr="00911398" w:rsidRDefault="006C441D" w:rsidP="00AA1862">
      <w:pPr>
        <w:pStyle w:val="SOFinalHead6"/>
      </w:pPr>
      <w:r w:rsidRPr="00911398">
        <w:t xml:space="preserve">Section 2: </w:t>
      </w:r>
      <w:r w:rsidR="00D72792" w:rsidRPr="00911398">
        <w:t xml:space="preserve">Discussion (approximately </w:t>
      </w:r>
      <w:r w:rsidR="006101FE" w:rsidRPr="00911398">
        <w:t>8</w:t>
      </w:r>
      <w:r w:rsidRPr="00911398">
        <w:t xml:space="preserve"> minutes)</w:t>
      </w:r>
    </w:p>
    <w:p w14:paraId="332B49DB" w14:textId="77777777" w:rsidR="006C441D" w:rsidRPr="00911398" w:rsidRDefault="006C441D" w:rsidP="00AA1862">
      <w:pPr>
        <w:pStyle w:val="SOFinalBodyText"/>
      </w:pPr>
      <w:r w:rsidRPr="00911398">
        <w:t>After the conversation the student indicates to the examiner(s) the subject of the in-depth study chosen for the discussion. The student may also briefly introduce the main focus of the in-depth study, in no more than 1 minute, alerting the examiner(s) to any objects brought to support the discussion. The student explore</w:t>
      </w:r>
      <w:r w:rsidR="007C471E" w:rsidRPr="00911398">
        <w:t>s</w:t>
      </w:r>
      <w:r w:rsidRPr="00911398">
        <w:t xml:space="preserve"> with the examiner(s) the subject of the in-depth stud</w:t>
      </w:r>
      <w:r w:rsidR="007C471E" w:rsidRPr="00911398">
        <w:t>y</w:t>
      </w:r>
      <w:r w:rsidRPr="00911398">
        <w:t xml:space="preserve"> and refer</w:t>
      </w:r>
      <w:r w:rsidR="007C471E" w:rsidRPr="00911398">
        <w:t>s</w:t>
      </w:r>
      <w:r w:rsidRPr="00911398">
        <w:t xml:space="preserve"> to the texts studied. The student may also refer to personal experiences related to the subject of the in-depth study.</w:t>
      </w:r>
    </w:p>
    <w:p w14:paraId="1EBD356C" w14:textId="77777777" w:rsidR="006C441D" w:rsidRPr="00911398" w:rsidRDefault="006C441D" w:rsidP="00AA1862">
      <w:pPr>
        <w:pStyle w:val="SOFinalBodyText"/>
      </w:pPr>
      <w:r w:rsidRPr="00911398">
        <w:t>The student may support the conversation and discussion with objects such as photographs, pictures, and maps. Notes and cue cards are not permitted.</w:t>
      </w:r>
    </w:p>
    <w:p w14:paraId="5BB7220F" w14:textId="77777777" w:rsidR="006C441D" w:rsidRPr="00911398" w:rsidRDefault="006C441D" w:rsidP="005C22B5">
      <w:pPr>
        <w:pStyle w:val="SOFinalHead5"/>
      </w:pPr>
      <w:r w:rsidRPr="005C22B5">
        <w:t>Written</w:t>
      </w:r>
      <w:r w:rsidRPr="00911398">
        <w:t xml:space="preserve"> Examination</w:t>
      </w:r>
    </w:p>
    <w:p w14:paraId="1BA291A3" w14:textId="77777777" w:rsidR="006C441D" w:rsidRPr="00911398" w:rsidRDefault="006C441D" w:rsidP="006C78F1">
      <w:pPr>
        <w:pStyle w:val="SOFinalBodyText"/>
      </w:pPr>
      <w:r w:rsidRPr="00911398">
        <w:t xml:space="preserve">The </w:t>
      </w:r>
      <w:r w:rsidR="006C78F1">
        <w:t>13</w:t>
      </w:r>
      <w:r w:rsidR="004B3E2B">
        <w:t>5</w:t>
      </w:r>
      <w:r w:rsidR="006C78F1">
        <w:t>-minute</w:t>
      </w:r>
      <w:r w:rsidRPr="00911398">
        <w:t xml:space="preserve"> written examination has three sections:</w:t>
      </w:r>
    </w:p>
    <w:p w14:paraId="46B9DB2D" w14:textId="77777777" w:rsidR="006C441D" w:rsidRPr="00911398" w:rsidRDefault="006C441D" w:rsidP="002478A4">
      <w:pPr>
        <w:pStyle w:val="SOFinalBullets"/>
      </w:pPr>
      <w:r w:rsidRPr="00911398">
        <w:t>Section 1: Listening and Responding</w:t>
      </w:r>
    </w:p>
    <w:p w14:paraId="631A39B1" w14:textId="77777777" w:rsidR="00BC4C81" w:rsidRPr="00911398" w:rsidRDefault="00D75528" w:rsidP="00B44C33">
      <w:pPr>
        <w:pStyle w:val="StyleSOFinalBodyTextBefore075cmBefore3pt"/>
      </w:pPr>
      <w:r w:rsidRPr="00911398">
        <w:t>Part A</w:t>
      </w:r>
    </w:p>
    <w:p w14:paraId="00242E2C" w14:textId="77777777" w:rsidR="00BC4C81" w:rsidRPr="00911398" w:rsidRDefault="00BC4C81" w:rsidP="00AA1862">
      <w:pPr>
        <w:pStyle w:val="StyleSOFinalBodyTextBefore075cmBefore3pt"/>
      </w:pPr>
      <w:r w:rsidRPr="00911398">
        <w:t>Part B</w:t>
      </w:r>
    </w:p>
    <w:p w14:paraId="070BEC8F" w14:textId="77777777" w:rsidR="006C441D" w:rsidRPr="00911398" w:rsidRDefault="006C441D" w:rsidP="00B44C33">
      <w:pPr>
        <w:pStyle w:val="SOFinalBullets"/>
      </w:pPr>
      <w:r w:rsidRPr="00911398">
        <w:t>Section 2: Reading and Responding</w:t>
      </w:r>
    </w:p>
    <w:p w14:paraId="6F7EE19F" w14:textId="77777777" w:rsidR="00BC4C81" w:rsidRPr="00911398" w:rsidRDefault="00D75528" w:rsidP="00AA1862">
      <w:pPr>
        <w:pStyle w:val="StyleSOFinalBodyTextBefore075cmBefore3pt"/>
      </w:pPr>
      <w:r w:rsidRPr="00911398">
        <w:t>Part A</w:t>
      </w:r>
    </w:p>
    <w:p w14:paraId="71A27767" w14:textId="77777777" w:rsidR="00BC4C81" w:rsidRPr="00911398" w:rsidRDefault="00D75528" w:rsidP="00AA1862">
      <w:pPr>
        <w:pStyle w:val="StyleSOFinalBodyTextBefore075cmBefore3pt"/>
      </w:pPr>
      <w:r w:rsidRPr="00911398">
        <w:t>Part B</w:t>
      </w:r>
    </w:p>
    <w:p w14:paraId="00CB95A5" w14:textId="77777777" w:rsidR="006C441D" w:rsidRPr="00911398" w:rsidRDefault="006C441D" w:rsidP="00DD06C7">
      <w:pPr>
        <w:pStyle w:val="SOFinalBullets"/>
      </w:pPr>
      <w:r w:rsidRPr="00911398">
        <w:t xml:space="preserve">Section 3: Writing in </w:t>
      </w:r>
      <w:r w:rsidR="004A2BE8" w:rsidRPr="00911398">
        <w:t>Arabic</w:t>
      </w:r>
      <w:r w:rsidR="00D75528" w:rsidRPr="00911398">
        <w:t>.</w:t>
      </w:r>
    </w:p>
    <w:p w14:paraId="1D388BB9" w14:textId="77777777" w:rsidR="009828F8" w:rsidRPr="00911398" w:rsidRDefault="006C441D" w:rsidP="009828F8">
      <w:pPr>
        <w:pStyle w:val="SOFinalBodyText"/>
        <w:keepNext/>
      </w:pPr>
      <w:r w:rsidRPr="00911398">
        <w:t xml:space="preserve">Students </w:t>
      </w:r>
      <w:r w:rsidR="009828F8" w:rsidRPr="00911398">
        <w:t>should be encouraged</w:t>
      </w:r>
      <w:r w:rsidRPr="00911398">
        <w:t xml:space="preserve"> to use monolingual and/or bilingual printed dictionaries </w:t>
      </w:r>
      <w:r w:rsidR="009828F8" w:rsidRPr="00911398">
        <w:t>and develop the necessary skills and confidence to do so</w:t>
      </w:r>
      <w:r w:rsidR="0040159D" w:rsidRPr="00911398">
        <w:t>.</w:t>
      </w:r>
    </w:p>
    <w:p w14:paraId="1D54F534" w14:textId="77777777" w:rsidR="006C441D" w:rsidRPr="00911398" w:rsidRDefault="009828F8" w:rsidP="009828F8">
      <w:pPr>
        <w:pStyle w:val="SOFinalBodyText"/>
        <w:keepNext/>
      </w:pPr>
      <w:r w:rsidRPr="00911398">
        <w:t xml:space="preserve">Students are allowed to use printed dictionaries </w:t>
      </w:r>
      <w:r w:rsidR="006C441D" w:rsidRPr="00911398">
        <w:t>in the written examination.</w:t>
      </w:r>
    </w:p>
    <w:p w14:paraId="5F4F8552" w14:textId="77777777" w:rsidR="006C78F1" w:rsidRDefault="006C78F1">
      <w:pPr>
        <w:rPr>
          <w:rFonts w:ascii="Roboto Light" w:eastAsia="Times New Roman" w:hAnsi="Roboto Light"/>
          <w:i/>
          <w:color w:val="000000"/>
          <w:lang w:val="en-US" w:eastAsia="en-US"/>
        </w:rPr>
      </w:pPr>
      <w:r>
        <w:br w:type="page"/>
      </w:r>
    </w:p>
    <w:p w14:paraId="08BA908B" w14:textId="77777777" w:rsidR="006C441D" w:rsidRPr="00911398" w:rsidRDefault="006C441D" w:rsidP="000C7BF0">
      <w:pPr>
        <w:pStyle w:val="SOFinalHead6"/>
      </w:pPr>
      <w:r w:rsidRPr="00911398">
        <w:lastRenderedPageBreak/>
        <w:t>Section 1: Listening and Responding</w:t>
      </w:r>
    </w:p>
    <w:p w14:paraId="7847D5F2" w14:textId="77777777" w:rsidR="00AD63FE" w:rsidRPr="00911398" w:rsidRDefault="00AD63FE" w:rsidP="00B07D9E">
      <w:pPr>
        <w:pStyle w:val="SOFinalBodyText"/>
      </w:pPr>
      <w:r w:rsidRPr="00911398">
        <w:t xml:space="preserve">Section 1 of the written examination will have two parts, Part A and Part B. Students will </w:t>
      </w:r>
      <w:r w:rsidR="00B07D9E">
        <w:t xml:space="preserve">hear two listening texts in Arabic, one for each part. The texts will be related to one or more of the prescribed themes and will represent </w:t>
      </w:r>
      <w:r w:rsidR="009E299A">
        <w:t>two</w:t>
      </w:r>
      <w:r w:rsidR="00B07D9E">
        <w:t xml:space="preserve"> different text types.</w:t>
      </w:r>
    </w:p>
    <w:p w14:paraId="76E7A09E" w14:textId="77777777" w:rsidR="00AD63FE" w:rsidRPr="00911398" w:rsidRDefault="00AD63FE" w:rsidP="00AD63FE">
      <w:pPr>
        <w:pStyle w:val="SOFinalBodyText"/>
      </w:pPr>
      <w:r w:rsidRPr="00911398">
        <w:t xml:space="preserve">Each text will be </w:t>
      </w:r>
      <w:r w:rsidR="00B07D9E">
        <w:t>played</w:t>
      </w:r>
      <w:r w:rsidRPr="00911398">
        <w:t xml:space="preserve"> twice. </w:t>
      </w:r>
      <w:r w:rsidR="00B07D9E">
        <w:t xml:space="preserve">There will be a pause between the first and second playings. </w:t>
      </w:r>
      <w:r w:rsidRPr="00911398">
        <w:t xml:space="preserve">There will be an announcement at the start of the first </w:t>
      </w:r>
      <w:r w:rsidR="00B07D9E">
        <w:t>playing</w:t>
      </w:r>
      <w:r w:rsidRPr="00911398">
        <w:t xml:space="preserve"> and a sound to alert students just before </w:t>
      </w:r>
      <w:r w:rsidR="00B07D9E">
        <w:t>the start of the second playing. S</w:t>
      </w:r>
      <w:r w:rsidRPr="00911398">
        <w:t>tudents may make notes</w:t>
      </w:r>
      <w:r w:rsidR="00B07D9E">
        <w:t xml:space="preserve"> in the designated space for notes in the question and answer book at any time during the two playings and pauses. Notes in this note-taking space will not be assessed. </w:t>
      </w:r>
      <w:r w:rsidRPr="00911398">
        <w:t xml:space="preserve">Students will be given </w:t>
      </w:r>
      <w:r w:rsidR="00B07D9E">
        <w:t>time after the second playing</w:t>
      </w:r>
      <w:r w:rsidRPr="00911398">
        <w:t xml:space="preserve"> to complete </w:t>
      </w:r>
      <w:r w:rsidR="00B07D9E">
        <w:t>their responses</w:t>
      </w:r>
      <w:r w:rsidRPr="00911398">
        <w:t>.</w:t>
      </w:r>
    </w:p>
    <w:p w14:paraId="2F09C968" w14:textId="77777777" w:rsidR="00AD63FE" w:rsidRDefault="00AD63FE" w:rsidP="00AD63FE">
      <w:pPr>
        <w:pStyle w:val="SOFinalBodyText"/>
      </w:pPr>
      <w:r w:rsidRPr="00911398">
        <w:t>Students will be expected to respond to a range of quest</w:t>
      </w:r>
      <w:r w:rsidR="00B07D9E">
        <w:t xml:space="preserve">ion types, such as </w:t>
      </w:r>
      <w:r w:rsidRPr="00911398">
        <w:t>table</w:t>
      </w:r>
      <w:r w:rsidR="00B07D9E">
        <w:t>s</w:t>
      </w:r>
      <w:r w:rsidRPr="00911398">
        <w:t>, chart</w:t>
      </w:r>
      <w:r w:rsidR="00B07D9E">
        <w:t>s</w:t>
      </w:r>
      <w:r w:rsidRPr="00911398">
        <w:t>, list</w:t>
      </w:r>
      <w:r w:rsidR="00B07D9E">
        <w:t xml:space="preserve">s, </w:t>
      </w:r>
      <w:r w:rsidRPr="00911398">
        <w:t>form</w:t>
      </w:r>
      <w:r w:rsidR="00B07D9E">
        <w:t>s, multiple-choice items or open-ended questions.</w:t>
      </w:r>
    </w:p>
    <w:p w14:paraId="258065F0" w14:textId="77777777" w:rsidR="00C35DCF" w:rsidRPr="00911398" w:rsidRDefault="00C35DCF" w:rsidP="00C35DCF">
      <w:pPr>
        <w:pStyle w:val="SOFinalBodyText"/>
      </w:pPr>
      <w:r w:rsidRPr="00911398">
        <w:t xml:space="preserve">Part A </w:t>
      </w:r>
    </w:p>
    <w:p w14:paraId="49D362C8" w14:textId="77777777" w:rsidR="00DA59A3" w:rsidRDefault="00B07D9E" w:rsidP="00DA59A3">
      <w:pPr>
        <w:pStyle w:val="SOFinalBodyText"/>
      </w:pPr>
      <w:r>
        <w:t>Questions in Part A will be phrased in English for responses in English.</w:t>
      </w:r>
    </w:p>
    <w:p w14:paraId="4D816E25" w14:textId="77777777" w:rsidR="00C35DCF" w:rsidRPr="00911398" w:rsidRDefault="00C35DCF" w:rsidP="00C35DCF">
      <w:pPr>
        <w:pStyle w:val="SOFinalBodyText"/>
      </w:pPr>
      <w:r w:rsidRPr="00911398">
        <w:t xml:space="preserve">Part B </w:t>
      </w:r>
    </w:p>
    <w:p w14:paraId="796B52F6" w14:textId="77777777" w:rsidR="00C35DCF" w:rsidRDefault="00C35DCF" w:rsidP="00DA59A3">
      <w:pPr>
        <w:pStyle w:val="SOFinalBodyText"/>
      </w:pPr>
      <w:r>
        <w:t>Questions in Part B will be phrased in English and Arabic for responses in Arabic.</w:t>
      </w:r>
    </w:p>
    <w:p w14:paraId="255A992F" w14:textId="77777777" w:rsidR="00C35DCF" w:rsidRPr="00911398" w:rsidRDefault="00C35DCF" w:rsidP="00DA59A3">
      <w:pPr>
        <w:pStyle w:val="SOFinalBodyText"/>
      </w:pPr>
      <w:r>
        <w:t>Each part will be worth 10 marks.</w:t>
      </w:r>
      <w:r w:rsidR="009E299A">
        <w:t xml:space="preserve"> </w:t>
      </w:r>
      <w:r>
        <w:t>Section 1 will be worth a total of 20 marks.</w:t>
      </w:r>
    </w:p>
    <w:p w14:paraId="1FB3769E" w14:textId="77777777" w:rsidR="006C441D" w:rsidRPr="00911398" w:rsidRDefault="006C441D" w:rsidP="000C7BF0">
      <w:pPr>
        <w:pStyle w:val="SOFinalHead6"/>
      </w:pPr>
      <w:r w:rsidRPr="00911398">
        <w:t>Section 2: Reading and Responding</w:t>
      </w:r>
    </w:p>
    <w:p w14:paraId="42DA5D5F" w14:textId="77777777" w:rsidR="00DA59A3" w:rsidRPr="00911398" w:rsidRDefault="00DA59A3" w:rsidP="00DA59A3">
      <w:pPr>
        <w:pStyle w:val="SOFinalBodyText"/>
      </w:pPr>
      <w:r w:rsidRPr="00911398">
        <w:t xml:space="preserve">Section 2 </w:t>
      </w:r>
      <w:r w:rsidR="00C35DCF">
        <w:t>will consist of</w:t>
      </w:r>
      <w:r w:rsidRPr="00911398">
        <w:t xml:space="preserve"> two parts, Part A and Part B. The texts in both parts will be related to one or more of the prescribed themes</w:t>
      </w:r>
      <w:r w:rsidR="00C35DCF">
        <w:t xml:space="preserve"> and will represent different text types.</w:t>
      </w:r>
      <w:r w:rsidRPr="00911398">
        <w:t xml:space="preserve"> </w:t>
      </w:r>
    </w:p>
    <w:p w14:paraId="4E3CD469" w14:textId="77777777" w:rsidR="00DA59A3" w:rsidRPr="00911398" w:rsidRDefault="00DA59A3" w:rsidP="00DA59A3">
      <w:pPr>
        <w:pStyle w:val="SOFinalBodyText"/>
      </w:pPr>
      <w:r w:rsidRPr="00911398">
        <w:t xml:space="preserve">Part A </w:t>
      </w:r>
    </w:p>
    <w:p w14:paraId="0EADA441" w14:textId="77777777" w:rsidR="00C35DCF" w:rsidRDefault="00DA59A3" w:rsidP="00DA59A3">
      <w:pPr>
        <w:pStyle w:val="SOFinalBodyText"/>
      </w:pPr>
      <w:r w:rsidRPr="00911398">
        <w:t xml:space="preserve">In Part A students will be required to </w:t>
      </w:r>
      <w:r w:rsidR="00C35DCF">
        <w:t>read one text in Arabic (Text 3A) and listen to one text in Arabic (Text 3B). The two texts will be related in subject matter and/or context. Students will be given five minutes to read Text 3A and Question 3 before the listening text (Text 3B) is played. Questions may relate to either Text 3A or Text 3B, or to both texts.</w:t>
      </w:r>
    </w:p>
    <w:p w14:paraId="3682F881" w14:textId="77777777" w:rsidR="00C35DCF" w:rsidRDefault="00C35DCF" w:rsidP="00DA59A3">
      <w:pPr>
        <w:pStyle w:val="SOFinalBodyText"/>
      </w:pPr>
      <w:r>
        <w:t xml:space="preserve"> Students may be required to extract, summarise, interpret and/or evaluate information and/or compare aspects of both texts. Students may also be required to comment on the target audience, the purpose of the text and/or the way in which language is used in the text to achieve purpose. </w:t>
      </w:r>
    </w:p>
    <w:p w14:paraId="59842AC1" w14:textId="77777777" w:rsidR="00C35DCF" w:rsidRDefault="00C35DCF" w:rsidP="00DA59A3">
      <w:pPr>
        <w:pStyle w:val="SOFinalBodyText"/>
      </w:pPr>
      <w:r>
        <w:t>Questions will be phrased in English for responses in English.</w:t>
      </w:r>
    </w:p>
    <w:p w14:paraId="3E69094D" w14:textId="77777777" w:rsidR="00DA59A3" w:rsidRPr="00911398" w:rsidRDefault="00DA59A3" w:rsidP="00DA59A3">
      <w:pPr>
        <w:pStyle w:val="SOFinalBodyText"/>
      </w:pPr>
      <w:r w:rsidRPr="00911398">
        <w:t xml:space="preserve">Part B </w:t>
      </w:r>
    </w:p>
    <w:p w14:paraId="5E96AAFC" w14:textId="77777777" w:rsidR="00776B65" w:rsidRPr="00C060ED" w:rsidRDefault="00DA59A3" w:rsidP="00DA59A3">
      <w:pPr>
        <w:pStyle w:val="SOFinalBodyText"/>
      </w:pPr>
      <w:r w:rsidRPr="00911398">
        <w:t xml:space="preserve">In Part B students will be </w:t>
      </w:r>
      <w:r w:rsidR="0060293A">
        <w:t xml:space="preserve">required </w:t>
      </w:r>
      <w:r w:rsidR="00776B65">
        <w:t xml:space="preserve">to read one text in Arabic and respond to a task based on information and ideas provided in the text. Students will produce a text in Arabic in which they develop ideas, opinions and/or arguments based on evidence in the text. The task will specify a context, purpose, style of writing (personal, imaginative, persuasive, informative or evaluative), audience and text type. The text </w:t>
      </w:r>
      <w:r w:rsidR="00776B65" w:rsidRPr="00C060ED">
        <w:t>type that students will be required to produce will be drawn from those listed for productive use on page</w:t>
      </w:r>
      <w:r w:rsidR="009E299A">
        <w:t> </w:t>
      </w:r>
      <w:r w:rsidR="00776B65" w:rsidRPr="00C060ED">
        <w:t>26</w:t>
      </w:r>
      <w:r w:rsidR="00C060ED">
        <w:t>. Students will be required to write a response of approximately 150 words. The task will be phrased in English and Arabic for a response in Arabic.</w:t>
      </w:r>
    </w:p>
    <w:p w14:paraId="552A617C" w14:textId="77777777" w:rsidR="00C060ED" w:rsidRPr="00C060ED" w:rsidRDefault="00776B65" w:rsidP="00DA59A3">
      <w:pPr>
        <w:pStyle w:val="SOFinalBodyText"/>
      </w:pPr>
      <w:r w:rsidRPr="00C060ED">
        <w:t xml:space="preserve">A visual text may be included in Part A and/or Part </w:t>
      </w:r>
      <w:r w:rsidR="00C060ED" w:rsidRPr="00C060ED">
        <w:t>B of</w:t>
      </w:r>
      <w:r w:rsidRPr="00C060ED">
        <w:t xml:space="preserve"> Section 2</w:t>
      </w:r>
    </w:p>
    <w:p w14:paraId="55EAA704" w14:textId="77777777" w:rsidR="00C060ED" w:rsidRPr="00C060ED" w:rsidRDefault="00C060ED" w:rsidP="00DA59A3">
      <w:pPr>
        <w:pStyle w:val="SOFinalBodyText"/>
      </w:pPr>
      <w:r w:rsidRPr="00C060ED">
        <w:t>Part A will be worth 20 marks. Part B will be worth 15 marks.</w:t>
      </w:r>
    </w:p>
    <w:p w14:paraId="26161D8B" w14:textId="77777777" w:rsidR="00C060ED" w:rsidRPr="00C060ED" w:rsidRDefault="00C060ED" w:rsidP="00DA59A3">
      <w:pPr>
        <w:pStyle w:val="SOFinalBodyText"/>
      </w:pPr>
      <w:r w:rsidRPr="00C060ED">
        <w:t>Section 2 will be worth a total of 35 marks.</w:t>
      </w:r>
    </w:p>
    <w:p w14:paraId="39783636" w14:textId="77777777" w:rsidR="006C441D" w:rsidRPr="00911398" w:rsidRDefault="006C441D" w:rsidP="002038A5">
      <w:pPr>
        <w:pStyle w:val="SOFinalHead6"/>
        <w:keepNext/>
      </w:pPr>
      <w:r w:rsidRPr="00911398">
        <w:t xml:space="preserve">Section 3: Writing in </w:t>
      </w:r>
      <w:r w:rsidR="004A2BE8" w:rsidRPr="00911398">
        <w:t>Arabic</w:t>
      </w:r>
    </w:p>
    <w:p w14:paraId="53C491DA" w14:textId="77777777" w:rsidR="00C060ED" w:rsidRPr="00C060ED" w:rsidRDefault="00C060ED" w:rsidP="00C060ED">
      <w:pPr>
        <w:pStyle w:val="SOFinalBodyText"/>
      </w:pPr>
      <w:r>
        <w:t>In Section 3 s</w:t>
      </w:r>
      <w:r w:rsidR="00DA59A3" w:rsidRPr="00911398">
        <w:t>tuden</w:t>
      </w:r>
      <w:r>
        <w:t>ts will be required to write a</w:t>
      </w:r>
      <w:r w:rsidR="00DA59A3" w:rsidRPr="00911398">
        <w:t xml:space="preserve"> text</w:t>
      </w:r>
      <w:r>
        <w:t xml:space="preserve"> that</w:t>
      </w:r>
      <w:r w:rsidR="00DA59A3" w:rsidRPr="00911398">
        <w:t xml:space="preserve"> present</w:t>
      </w:r>
      <w:r>
        <w:t>s</w:t>
      </w:r>
      <w:r w:rsidR="00DA59A3" w:rsidRPr="00911398">
        <w:t xml:space="preserve"> ideas and/or information and/or opinions</w:t>
      </w:r>
      <w:r>
        <w:t xml:space="preserve"> and/or arguments</w:t>
      </w:r>
      <w:r w:rsidR="00DA59A3" w:rsidRPr="00911398">
        <w:t>. There will</w:t>
      </w:r>
      <w:r>
        <w:t xml:space="preserve"> be a choice of four tasks. Students must attempt </w:t>
      </w:r>
      <w:r w:rsidRPr="009E299A">
        <w:rPr>
          <w:i/>
        </w:rPr>
        <w:t>one</w:t>
      </w:r>
      <w:r>
        <w:t xml:space="preserve"> of these tasks. </w:t>
      </w:r>
      <w:r w:rsidR="00DA59A3" w:rsidRPr="00911398">
        <w:t xml:space="preserve"> </w:t>
      </w:r>
      <w:r>
        <w:t>Each task will be related to one</w:t>
      </w:r>
      <w:r w:rsidR="00DA59A3" w:rsidRPr="00911398">
        <w:t xml:space="preserve"> of the prescribed themes. </w:t>
      </w:r>
      <w:r>
        <w:t xml:space="preserve">Each task will specify a context, purpose, style of writing (personal, imaginative, persuasive, informative or evaluative), audience and text </w:t>
      </w:r>
      <w:r>
        <w:lastRenderedPageBreak/>
        <w:t xml:space="preserve">type. The text </w:t>
      </w:r>
      <w:r w:rsidRPr="00C060ED">
        <w:t>type that students will be required to produce will be drawn from those listed for productive use on page 26 of this document</w:t>
      </w:r>
      <w:r>
        <w:t>.</w:t>
      </w:r>
    </w:p>
    <w:p w14:paraId="371C490A" w14:textId="77777777" w:rsidR="00C060ED" w:rsidRDefault="00C060ED" w:rsidP="00DA59A3">
      <w:pPr>
        <w:pStyle w:val="SOFinalBodyText"/>
      </w:pPr>
      <w:r>
        <w:t>The four tasks in Section 3 will differ from the task in Part B of Section 2 in both text type and style of writing.</w:t>
      </w:r>
    </w:p>
    <w:p w14:paraId="532ACD3D" w14:textId="77777777" w:rsidR="00C060ED" w:rsidRDefault="00C060ED" w:rsidP="00DA59A3">
      <w:pPr>
        <w:pStyle w:val="SOFinalBodyText"/>
      </w:pPr>
      <w:r>
        <w:t>The s</w:t>
      </w:r>
      <w:r w:rsidR="00DA59A3" w:rsidRPr="00911398">
        <w:t>tudents will be expected to write a response of 200 to 300 words in Arabic.</w:t>
      </w:r>
      <w:r>
        <w:t xml:space="preserve"> The tasks will be phrased in English and Arabic for a response in Arabic. </w:t>
      </w:r>
    </w:p>
    <w:p w14:paraId="2C107760" w14:textId="77777777" w:rsidR="00DA59A3" w:rsidRPr="00911398" w:rsidRDefault="00C060ED" w:rsidP="00DA59A3">
      <w:pPr>
        <w:pStyle w:val="SOFinalBodyText"/>
      </w:pPr>
      <w:r>
        <w:t>A visual text may be included in this section of the examination.</w:t>
      </w:r>
    </w:p>
    <w:p w14:paraId="0EC06C07" w14:textId="77777777" w:rsidR="00C060ED" w:rsidRDefault="00C060ED" w:rsidP="00DA59A3">
      <w:pPr>
        <w:pStyle w:val="SOFinalBodyText"/>
      </w:pPr>
      <w:r>
        <w:t>Section 3 will be worth a total of 20 marks.</w:t>
      </w:r>
    </w:p>
    <w:p w14:paraId="06FD0D55" w14:textId="77777777" w:rsidR="00C060ED" w:rsidRDefault="00C060ED" w:rsidP="00DA59A3">
      <w:pPr>
        <w:pStyle w:val="SOFinalBodyText"/>
      </w:pPr>
      <w:r>
        <w:t>The total marks for the examination will be 75.</w:t>
      </w:r>
    </w:p>
    <w:p w14:paraId="34F51F9D" w14:textId="77777777" w:rsidR="00C060ED" w:rsidRDefault="00C060ED" w:rsidP="00DA59A3">
      <w:pPr>
        <w:pStyle w:val="SOFinalBodyText"/>
      </w:pPr>
      <w:r>
        <w:t>Answers are to be recorded in the spaces provided in the question and answer book.</w:t>
      </w:r>
    </w:p>
    <w:p w14:paraId="3ACAAA8B" w14:textId="77777777" w:rsidR="006C441D" w:rsidRPr="00911398" w:rsidRDefault="00DA59A3" w:rsidP="00DA59A3">
      <w:pPr>
        <w:pStyle w:val="SOFinalBodyText"/>
      </w:pPr>
      <w:r w:rsidRPr="00911398">
        <w:t>Questions will be written in English and Arabic for a response in Arabic.</w:t>
      </w:r>
    </w:p>
    <w:p w14:paraId="0BFD6E8A" w14:textId="77777777" w:rsidR="00C060ED" w:rsidRDefault="00C060ED" w:rsidP="00611CCE">
      <w:pPr>
        <w:pStyle w:val="SOFinalBodyTextExtraSpace-AssTypeONLY"/>
        <w:rPr>
          <w:i/>
        </w:rPr>
      </w:pPr>
      <w:r w:rsidRPr="00C060ED">
        <w:rPr>
          <w:i/>
        </w:rPr>
        <w:t>Additional information on texts</w:t>
      </w:r>
    </w:p>
    <w:p w14:paraId="14866805" w14:textId="77777777" w:rsidR="00C060ED" w:rsidRDefault="00C060ED" w:rsidP="00611CCE">
      <w:pPr>
        <w:pStyle w:val="SOFinalBodyTextExtraSpace-AssTypeONLY"/>
        <w:rPr>
          <w:rFonts w:cs="Arial"/>
          <w:szCs w:val="20"/>
        </w:rPr>
      </w:pPr>
      <w:r w:rsidRPr="00A87AE6">
        <w:t xml:space="preserve">The total length of one playing of the three listening </w:t>
      </w:r>
      <w:r w:rsidRPr="00A87AE6">
        <w:rPr>
          <w:szCs w:val="20"/>
        </w:rPr>
        <w:t xml:space="preserve">texts will be </w:t>
      </w:r>
      <w:r w:rsidR="00A87AE6" w:rsidRPr="00A87AE6">
        <w:rPr>
          <w:rFonts w:cs="Arial"/>
          <w:szCs w:val="20"/>
        </w:rPr>
        <w:t>4½</w:t>
      </w:r>
      <w:r w:rsidR="009E299A">
        <w:rPr>
          <w:rFonts w:cs="Arial"/>
          <w:szCs w:val="20"/>
        </w:rPr>
        <w:t>–</w:t>
      </w:r>
      <w:r w:rsidR="00A87AE6" w:rsidRPr="00A87AE6">
        <w:rPr>
          <w:rFonts w:cs="Arial"/>
          <w:szCs w:val="20"/>
        </w:rPr>
        <w:t>5 minutes</w:t>
      </w:r>
      <w:r w:rsidR="00A87AE6">
        <w:rPr>
          <w:rFonts w:cs="Arial"/>
          <w:szCs w:val="20"/>
        </w:rPr>
        <w:t>.</w:t>
      </w:r>
    </w:p>
    <w:p w14:paraId="03515106" w14:textId="77777777" w:rsidR="00A87AE6" w:rsidRDefault="00A87AE6" w:rsidP="00611CCE">
      <w:pPr>
        <w:pStyle w:val="SOFinalBodyTextExtraSpace-AssTypeONLY"/>
        <w:rPr>
          <w:rFonts w:cs="Arial"/>
          <w:szCs w:val="20"/>
        </w:rPr>
      </w:pPr>
      <w:r>
        <w:rPr>
          <w:rFonts w:cs="Arial"/>
          <w:szCs w:val="20"/>
        </w:rPr>
        <w:t>The total length of the two readings texts in Section 2 will be approximately 500 words.</w:t>
      </w:r>
    </w:p>
    <w:p w14:paraId="619E1869" w14:textId="77777777" w:rsidR="00A87AE6" w:rsidRPr="00A87AE6" w:rsidRDefault="00A87AE6" w:rsidP="00611CCE">
      <w:pPr>
        <w:pStyle w:val="SOFinalBodyTextExtraSpace-AssTypeONLY"/>
      </w:pPr>
      <w:r>
        <w:rPr>
          <w:rFonts w:cs="Arial"/>
          <w:szCs w:val="20"/>
        </w:rPr>
        <w:t>There will be one or two visual texts in this examination.</w:t>
      </w:r>
    </w:p>
    <w:p w14:paraId="091B6E0F" w14:textId="77777777" w:rsidR="002038A5" w:rsidRPr="00911398" w:rsidRDefault="009D5B35" w:rsidP="00611CCE">
      <w:pPr>
        <w:pStyle w:val="SOFinalBodyTextExtraSpace-AssTypeONLY"/>
      </w:pPr>
      <w:r w:rsidRPr="00911398">
        <w:t>All specific features of the assessment design criteria for this subject may be assessed in the external examination.</w:t>
      </w:r>
    </w:p>
    <w:p w14:paraId="7C59EDDE" w14:textId="77777777" w:rsidR="00D65BB2" w:rsidRPr="00911398" w:rsidRDefault="00813541" w:rsidP="005C22B5">
      <w:pPr>
        <w:pStyle w:val="SOFinalHead2"/>
      </w:pPr>
      <w:bookmarkStart w:id="44" w:name="_Toc428446560"/>
      <w:r w:rsidRPr="005C22B5">
        <w:t>Performance</w:t>
      </w:r>
      <w:r w:rsidRPr="00911398">
        <w:t xml:space="preserve"> Standards</w:t>
      </w:r>
      <w:bookmarkEnd w:id="44"/>
    </w:p>
    <w:p w14:paraId="2107553C" w14:textId="77777777" w:rsidR="00724B99" w:rsidRPr="00911398" w:rsidRDefault="00724B99" w:rsidP="00724B99">
      <w:pPr>
        <w:pStyle w:val="SOFinalBodyText"/>
      </w:pPr>
      <w:r w:rsidRPr="00911398">
        <w:t xml:space="preserve">The performance standards describe five levels of achievement, A to E. </w:t>
      </w:r>
    </w:p>
    <w:p w14:paraId="315DB4BE" w14:textId="77777777" w:rsidR="00724B99" w:rsidRPr="00911398" w:rsidRDefault="00724B99" w:rsidP="00724B99">
      <w:pPr>
        <w:pStyle w:val="SOFinalBodyText"/>
      </w:pPr>
      <w:r w:rsidRPr="00911398">
        <w:t xml:space="preserve">Each level of achievement describes the knowledge, skills, and understanding that teachers and assessors refer to in deciding how well a student has demonstrated his or her learning on the basis of the evidence provided. </w:t>
      </w:r>
    </w:p>
    <w:p w14:paraId="72EB9D9C" w14:textId="77777777" w:rsidR="00724B99" w:rsidRPr="00911398" w:rsidRDefault="00724B99" w:rsidP="00724B99">
      <w:pPr>
        <w:pStyle w:val="SOFinalBodyText"/>
      </w:pPr>
      <w:r w:rsidRPr="00911398">
        <w:t xml:space="preserve">During the teaching and learning program the teacher gives students feedback on their learning, with reference to the performance standards. </w:t>
      </w:r>
    </w:p>
    <w:p w14:paraId="540A598A" w14:textId="77777777" w:rsidR="00724B99" w:rsidRPr="00911398" w:rsidRDefault="00724B99" w:rsidP="00724B99">
      <w:pPr>
        <w:pStyle w:val="SOFinalBodyText"/>
      </w:pPr>
      <w:r w:rsidRPr="00911398">
        <w:t>At the student’s completion of study of each school assessment type, the teacher makes a decision about the quality of the student’s learning by:</w:t>
      </w:r>
    </w:p>
    <w:p w14:paraId="2C19E451" w14:textId="77777777" w:rsidR="00724B99" w:rsidRPr="00911398" w:rsidRDefault="00724B99" w:rsidP="00724B99">
      <w:pPr>
        <w:pStyle w:val="SOFinalBullets"/>
      </w:pPr>
      <w:r w:rsidRPr="00911398">
        <w:t xml:space="preserve">referring to the performance standards </w:t>
      </w:r>
    </w:p>
    <w:p w14:paraId="7858C174" w14:textId="77777777" w:rsidR="002D6CD3" w:rsidRPr="00911398" w:rsidRDefault="00724B99" w:rsidP="00D7462E">
      <w:pPr>
        <w:pStyle w:val="SOFinalBullets"/>
      </w:pPr>
      <w:r w:rsidRPr="00911398">
        <w:t>assigning a grade between A</w:t>
      </w:r>
      <w:r w:rsidR="00D7462E">
        <w:rPr>
          <w:rFonts w:ascii="Symbol" w:hAnsi="Symbol"/>
        </w:rPr>
        <w:t></w:t>
      </w:r>
      <w:r w:rsidRPr="00911398">
        <w:t xml:space="preserve"> and E</w:t>
      </w:r>
      <w:r w:rsidR="00D7462E">
        <w:rPr>
          <w:rFonts w:ascii="Symbol" w:hAnsi="Symbol"/>
        </w:rPr>
        <w:t></w:t>
      </w:r>
      <w:r w:rsidRPr="00911398">
        <w:t xml:space="preserve"> for the assessment type.</w:t>
      </w:r>
    </w:p>
    <w:p w14:paraId="00026AAB" w14:textId="77777777" w:rsidR="00AF2BAC" w:rsidRPr="00DE42AE" w:rsidRDefault="002D6CD3" w:rsidP="00D7462E">
      <w:pPr>
        <w:pStyle w:val="SOFinalBodyText"/>
      </w:pPr>
      <w:r w:rsidRPr="00911398">
        <w:t xml:space="preserve">The student’s </w:t>
      </w:r>
      <w:r w:rsidR="0065326F" w:rsidRPr="00911398">
        <w:t>school</w:t>
      </w:r>
      <w:r w:rsidRPr="00911398">
        <w:t xml:space="preserve"> assessment and external assessment are combined for a final result, which is reported as a grade between A</w:t>
      </w:r>
      <w:r w:rsidR="00D7462E">
        <w:rPr>
          <w:rFonts w:ascii="Symbol" w:hAnsi="Symbol"/>
        </w:rPr>
        <w:t></w:t>
      </w:r>
      <w:r w:rsidRPr="00911398">
        <w:t xml:space="preserve"> and E</w:t>
      </w:r>
      <w:r w:rsidR="00D7462E">
        <w:rPr>
          <w:rFonts w:ascii="Symbol" w:hAnsi="Symbol"/>
        </w:rPr>
        <w:t></w:t>
      </w:r>
      <w:r w:rsidRPr="00911398">
        <w:t>.</w:t>
      </w:r>
    </w:p>
    <w:p w14:paraId="77C2C868" w14:textId="77777777" w:rsidR="00D65BB2" w:rsidRPr="00911398" w:rsidRDefault="0058018D" w:rsidP="00D65BB2">
      <w:pPr>
        <w:pStyle w:val="SOFinalBodyText"/>
      </w:pPr>
      <w:r w:rsidRPr="00911398">
        <w:t>A generic set of performance standards have been developed for languages at continuers level.</w:t>
      </w:r>
    </w:p>
    <w:p w14:paraId="068F3705" w14:textId="77777777" w:rsidR="000C7BF0" w:rsidRPr="00911398" w:rsidRDefault="0058018D" w:rsidP="00D65BB2">
      <w:pPr>
        <w:pStyle w:val="SOFinalBodyText"/>
      </w:pPr>
      <w:r w:rsidRPr="00911398">
        <w:t xml:space="preserve">The complexity of </w:t>
      </w:r>
      <w:r w:rsidR="00CB7CCC" w:rsidRPr="00911398">
        <w:t>language and ideas in texts selected for interpretation, and the complexity of ideas exchanged and expressed by students when interacting and creating texts, will vary between languages. The complexity of language and ideas is based on, for example, the nature of the writing system and the linguistic and cultural distance of the language from English.</w:t>
      </w:r>
    </w:p>
    <w:p w14:paraId="06C23780" w14:textId="77777777" w:rsidR="00D65BB2" w:rsidRPr="00911398" w:rsidRDefault="00D65BB2" w:rsidP="00D65BB2">
      <w:pPr>
        <w:pStyle w:val="SOFinalBodyText"/>
        <w:sectPr w:rsidR="00D65BB2" w:rsidRPr="00911398" w:rsidSect="002F2EF0">
          <w:headerReference w:type="even" r:id="rId89"/>
          <w:headerReference w:type="default" r:id="rId90"/>
          <w:footerReference w:type="even" r:id="rId91"/>
          <w:footerReference w:type="default" r:id="rId92"/>
          <w:headerReference w:type="first" r:id="rId93"/>
          <w:footerReference w:type="first" r:id="rId94"/>
          <w:pgSz w:w="11901" w:h="16857" w:code="210"/>
          <w:pgMar w:top="1418" w:right="1418" w:bottom="1418" w:left="1418" w:header="1134" w:footer="567" w:gutter="0"/>
          <w:cols w:space="708"/>
          <w:titlePg/>
          <w:docGrid w:linePitch="360"/>
        </w:sectPr>
      </w:pPr>
    </w:p>
    <w:p w14:paraId="63D7CF30" w14:textId="77777777" w:rsidR="00D65BB2" w:rsidRPr="00D7462E" w:rsidRDefault="00AB4ACE" w:rsidP="00D7462E">
      <w:pPr>
        <w:pStyle w:val="SOFinalHead3PerformanceTable"/>
      </w:pPr>
      <w:r w:rsidRPr="00D7462E">
        <w:lastRenderedPageBreak/>
        <w:t xml:space="preserve">Performance Standards for </w:t>
      </w:r>
      <w:r w:rsidR="00D65BB2" w:rsidRPr="00D7462E">
        <w:t xml:space="preserve">Stage </w:t>
      </w:r>
      <w:r w:rsidRPr="00D7462E">
        <w:t>2</w:t>
      </w:r>
      <w:r w:rsidR="00D65BB2" w:rsidRPr="00D7462E">
        <w:t xml:space="preserve"> </w:t>
      </w:r>
      <w:r w:rsidR="00C824E7" w:rsidRPr="00D7462E">
        <w:t>Interstate</w:t>
      </w:r>
      <w:r w:rsidR="00052AFB" w:rsidRPr="00D7462E">
        <w:t xml:space="preserve"> Assessed </w:t>
      </w:r>
      <w:r w:rsidR="00C824E7" w:rsidRPr="00D7462E">
        <w:t>Arabic</w:t>
      </w:r>
      <w:r w:rsidR="00052AFB" w:rsidRPr="00D7462E">
        <w:t xml:space="preserve"> at Continuers Level</w:t>
      </w:r>
    </w:p>
    <w:tbl>
      <w:tblPr>
        <w:tblStyle w:val="SOFinalPerformanceTable"/>
        <w:tblW w:w="13721" w:type="dxa"/>
        <w:tblLook w:val="01E0" w:firstRow="1" w:lastRow="1" w:firstColumn="1" w:lastColumn="1" w:noHBand="0" w:noVBand="0"/>
        <w:tblCaption w:val="Performance Standards for Stage 2 Interstate Assessed Arabic at Continuers Level"/>
      </w:tblPr>
      <w:tblGrid>
        <w:gridCol w:w="424"/>
        <w:gridCol w:w="3325"/>
        <w:gridCol w:w="3324"/>
        <w:gridCol w:w="3324"/>
        <w:gridCol w:w="3324"/>
      </w:tblGrid>
      <w:tr w:rsidR="00052AFB" w:rsidRPr="00911398" w14:paraId="74E709A9" w14:textId="77777777" w:rsidTr="00400DA2">
        <w:trPr>
          <w:trHeight w:hRule="exact" w:val="340"/>
          <w:tblHeader/>
        </w:trPr>
        <w:tc>
          <w:tcPr>
            <w:tcW w:w="424" w:type="dxa"/>
            <w:tcBorders>
              <w:right w:val="nil"/>
            </w:tcBorders>
            <w:shd w:val="clear" w:color="auto" w:fill="595959" w:themeFill="text1" w:themeFillTint="A6"/>
            <w:tcMar>
              <w:bottom w:w="0" w:type="dxa"/>
            </w:tcMar>
            <w:vAlign w:val="center"/>
          </w:tcPr>
          <w:p w14:paraId="69344C49" w14:textId="77777777" w:rsidR="00052AFB" w:rsidRPr="00301860" w:rsidRDefault="00400DA2" w:rsidP="00D7462E">
            <w:pPr>
              <w:pStyle w:val="SOFinalPerformanceTableHead1"/>
              <w:rPr>
                <w:color w:val="595959" w:themeColor="text1" w:themeTint="A6"/>
              </w:rPr>
            </w:pPr>
            <w:bookmarkStart w:id="45" w:name="Title_2"/>
            <w:r w:rsidRPr="00301860">
              <w:rPr>
                <w:color w:val="595959" w:themeColor="text1" w:themeTint="A6"/>
              </w:rPr>
              <w:t>-</w:t>
            </w:r>
            <w:bookmarkEnd w:id="45"/>
          </w:p>
        </w:tc>
        <w:tc>
          <w:tcPr>
            <w:tcW w:w="3325" w:type="dxa"/>
            <w:tcBorders>
              <w:left w:val="nil"/>
            </w:tcBorders>
            <w:shd w:val="clear" w:color="auto" w:fill="595959" w:themeFill="text1" w:themeFillTint="A6"/>
            <w:tcMar>
              <w:bottom w:w="0" w:type="dxa"/>
            </w:tcMar>
            <w:vAlign w:val="center"/>
          </w:tcPr>
          <w:p w14:paraId="165F8349" w14:textId="77777777" w:rsidR="00052AFB" w:rsidRPr="00911398" w:rsidRDefault="00052AFB" w:rsidP="00D7462E">
            <w:pPr>
              <w:pStyle w:val="SOFinalPerformanceTableHead1"/>
            </w:pPr>
            <w:bookmarkStart w:id="46" w:name="ColumnTitle_Ideas_2"/>
            <w:r w:rsidRPr="00911398">
              <w:t>Ideas</w:t>
            </w:r>
            <w:bookmarkEnd w:id="46"/>
          </w:p>
        </w:tc>
        <w:tc>
          <w:tcPr>
            <w:tcW w:w="6648" w:type="dxa"/>
            <w:gridSpan w:val="2"/>
            <w:shd w:val="clear" w:color="auto" w:fill="595959" w:themeFill="text1" w:themeFillTint="A6"/>
            <w:tcMar>
              <w:bottom w:w="0" w:type="dxa"/>
            </w:tcMar>
            <w:vAlign w:val="center"/>
          </w:tcPr>
          <w:p w14:paraId="693C372C" w14:textId="77777777" w:rsidR="00052AFB" w:rsidRPr="00911398" w:rsidRDefault="00052AFB" w:rsidP="00D7462E">
            <w:pPr>
              <w:pStyle w:val="SOFinalPerformanceTableHead1"/>
            </w:pPr>
            <w:bookmarkStart w:id="47" w:name="ColumnTitle_Expression_2"/>
            <w:r w:rsidRPr="00911398">
              <w:t>Expression</w:t>
            </w:r>
            <w:bookmarkEnd w:id="47"/>
          </w:p>
        </w:tc>
        <w:tc>
          <w:tcPr>
            <w:tcW w:w="3324" w:type="dxa"/>
            <w:shd w:val="clear" w:color="auto" w:fill="595959" w:themeFill="text1" w:themeFillTint="A6"/>
            <w:tcMar>
              <w:bottom w:w="0" w:type="dxa"/>
            </w:tcMar>
            <w:vAlign w:val="center"/>
          </w:tcPr>
          <w:p w14:paraId="461D80E7" w14:textId="77777777" w:rsidR="00052AFB" w:rsidRPr="00911398" w:rsidRDefault="00795195" w:rsidP="00D7462E">
            <w:pPr>
              <w:pStyle w:val="SOFinalPerformanceTableHead1"/>
            </w:pPr>
            <w:bookmarkStart w:id="48" w:name="ColumnTitle_Interpretation_Reflection_2"/>
            <w:r w:rsidRPr="00911398">
              <w:t>Interpretation and Reflection</w:t>
            </w:r>
            <w:bookmarkEnd w:id="48"/>
          </w:p>
        </w:tc>
      </w:tr>
      <w:tr w:rsidR="00D65BB2" w:rsidRPr="00911398" w14:paraId="652BDC78" w14:textId="77777777" w:rsidTr="00400DA2">
        <w:tc>
          <w:tcPr>
            <w:tcW w:w="424" w:type="dxa"/>
            <w:shd w:val="clear" w:color="auto" w:fill="D9D9D9" w:themeFill="background1" w:themeFillShade="D9"/>
          </w:tcPr>
          <w:p w14:paraId="5E6AA03D" w14:textId="77777777" w:rsidR="00D65BB2" w:rsidRPr="008B2868" w:rsidRDefault="00D65BB2" w:rsidP="00F10397">
            <w:pPr>
              <w:pStyle w:val="SOFinalPerformanceTableLetters"/>
              <w:rPr>
                <w:b w:val="0"/>
              </w:rPr>
            </w:pPr>
            <w:bookmarkStart w:id="49" w:name="RowTitle_A_2"/>
            <w:r w:rsidRPr="008B2868">
              <w:rPr>
                <w:b w:val="0"/>
              </w:rPr>
              <w:t>A</w:t>
            </w:r>
            <w:bookmarkEnd w:id="49"/>
          </w:p>
        </w:tc>
        <w:tc>
          <w:tcPr>
            <w:tcW w:w="3325" w:type="dxa"/>
          </w:tcPr>
          <w:p w14:paraId="3B922A23" w14:textId="77777777" w:rsidR="00B22240" w:rsidRPr="00911398" w:rsidRDefault="00B22240" w:rsidP="005F102C">
            <w:pPr>
              <w:pStyle w:val="SOFinalPerformanceTableTextItalic"/>
            </w:pPr>
            <w:r w:rsidRPr="00911398">
              <w:t>Relevance</w:t>
            </w:r>
          </w:p>
          <w:p w14:paraId="716762B8" w14:textId="77777777" w:rsidR="00B22240" w:rsidRPr="00911398" w:rsidRDefault="00B22240" w:rsidP="00B22240">
            <w:pPr>
              <w:pStyle w:val="SOFinalPerformanceTableText"/>
            </w:pPr>
            <w:r w:rsidRPr="00911398">
              <w:t>Responses are consistently relevant to context, purpose, audience, and topic.</w:t>
            </w:r>
          </w:p>
          <w:p w14:paraId="26431D2A" w14:textId="77777777" w:rsidR="00B22240" w:rsidRPr="00911398" w:rsidRDefault="00B22240" w:rsidP="006E67B9">
            <w:pPr>
              <w:pStyle w:val="SOFinalPerformanceTableText"/>
            </w:pPr>
            <w:r w:rsidRPr="00911398">
              <w:t xml:space="preserve">Responses consistently </w:t>
            </w:r>
            <w:r w:rsidR="006E67B9" w:rsidRPr="00911398">
              <w:t>convey</w:t>
            </w:r>
            <w:r w:rsidRPr="00911398">
              <w:t xml:space="preserve"> the appropriate detail, ideas, information, opinions.</w:t>
            </w:r>
          </w:p>
          <w:p w14:paraId="77C29285" w14:textId="77777777" w:rsidR="00B22240" w:rsidRPr="00911398" w:rsidRDefault="00B22240" w:rsidP="00B22240">
            <w:pPr>
              <w:pStyle w:val="SOFinalPerformanceTableText"/>
            </w:pPr>
            <w:r w:rsidRPr="00911398">
              <w:t xml:space="preserve">Responses successfully create the desired impact </w:t>
            </w:r>
            <w:r w:rsidR="00DB246E" w:rsidRPr="00911398">
              <w:t xml:space="preserve">and interest, </w:t>
            </w:r>
            <w:r w:rsidRPr="00911398">
              <w:t>and engage the audience.</w:t>
            </w:r>
          </w:p>
          <w:p w14:paraId="7E7BF658" w14:textId="77777777" w:rsidR="00B22240" w:rsidRPr="00911398" w:rsidRDefault="00B22240" w:rsidP="005F102C">
            <w:pPr>
              <w:pStyle w:val="SOFinalPerformanceTableTextItalic"/>
            </w:pPr>
            <w:r w:rsidRPr="00911398">
              <w:t>Depth of Treatment of Ideas, Information, or Opinions</w:t>
            </w:r>
          </w:p>
          <w:p w14:paraId="74A67BE3" w14:textId="77777777" w:rsidR="00B22240" w:rsidRPr="00911398" w:rsidRDefault="00DB246E" w:rsidP="00B22240">
            <w:pPr>
              <w:pStyle w:val="SOFinalPerformanceTableText"/>
            </w:pPr>
            <w:r w:rsidRPr="00911398">
              <w:t xml:space="preserve">Depth and breadth in the treatment of the topic and content </w:t>
            </w:r>
            <w:r w:rsidR="00611CCE" w:rsidRPr="00911398">
              <w:t>are</w:t>
            </w:r>
            <w:r w:rsidRPr="00911398">
              <w:t xml:space="preserve"> very detailed and varied.</w:t>
            </w:r>
          </w:p>
          <w:p w14:paraId="31EB9F4A" w14:textId="77777777" w:rsidR="00B22240" w:rsidRPr="00911398" w:rsidRDefault="00DB246E" w:rsidP="00B22240">
            <w:pPr>
              <w:pStyle w:val="SOFinalPerformanceTableText"/>
            </w:pPr>
            <w:r w:rsidRPr="00911398">
              <w:t>I</w:t>
            </w:r>
            <w:r w:rsidR="00B22240" w:rsidRPr="00911398">
              <w:t>deas are elaborated, opinions and arguments are supported and justified</w:t>
            </w:r>
            <w:r w:rsidRPr="00911398">
              <w:t>, and complex ideas are communicated effectively</w:t>
            </w:r>
            <w:r w:rsidR="002915CC" w:rsidRPr="00911398">
              <w:t>,</w:t>
            </w:r>
            <w:r w:rsidRPr="00911398">
              <w:t xml:space="preserve"> with originality and creativity</w:t>
            </w:r>
            <w:r w:rsidR="00B22240" w:rsidRPr="00911398">
              <w:t>.</w:t>
            </w:r>
          </w:p>
          <w:p w14:paraId="374A9C0C" w14:textId="77777777" w:rsidR="00D65BB2" w:rsidRPr="00911398" w:rsidRDefault="00B22240" w:rsidP="00B22240">
            <w:pPr>
              <w:pStyle w:val="SOFinalPerformanceTableText"/>
            </w:pPr>
            <w:r w:rsidRPr="00911398">
              <w:t>Comprehensive evidence of planning and preparation.</w:t>
            </w:r>
          </w:p>
        </w:tc>
        <w:tc>
          <w:tcPr>
            <w:tcW w:w="3324" w:type="dxa"/>
            <w:tcBorders>
              <w:bottom w:val="single" w:sz="2" w:space="0" w:color="auto"/>
              <w:right w:val="nil"/>
            </w:tcBorders>
          </w:tcPr>
          <w:p w14:paraId="44513ABF" w14:textId="77777777" w:rsidR="00052AFB" w:rsidRPr="00911398" w:rsidRDefault="00E2701D" w:rsidP="005F102C">
            <w:pPr>
              <w:pStyle w:val="SOFinalPerformanceTableTextItalic"/>
            </w:pPr>
            <w:r w:rsidRPr="00911398">
              <w:rPr>
                <w:noProof/>
                <w:lang w:eastAsia="en-AU"/>
              </w:rPr>
              <mc:AlternateContent>
                <mc:Choice Requires="wps">
                  <w:drawing>
                    <wp:anchor distT="0" distB="0" distL="114300" distR="114300" simplePos="0" relativeHeight="251647488" behindDoc="0" locked="0" layoutInCell="1" allowOverlap="1" wp14:anchorId="5F556210" wp14:editId="699FE867">
                      <wp:simplePos x="0" y="0"/>
                      <wp:positionH relativeFrom="column">
                        <wp:posOffset>2043597</wp:posOffset>
                      </wp:positionH>
                      <wp:positionV relativeFrom="paragraph">
                        <wp:posOffset>-2974</wp:posOffset>
                      </wp:positionV>
                      <wp:extent cx="0" cy="4543124"/>
                      <wp:effectExtent l="0" t="0" r="19050" b="10160"/>
                      <wp:wrapNone/>
                      <wp:docPr id="11" name="AutoShape 34" descr="Dotted line separating the two columns under Express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43124"/>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43CA46" id="AutoShape 34" o:spid="_x0000_s1026" type="#_x0000_t32" alt="Dotted line separating the two columns under Expression." style="position:absolute;margin-left:160.9pt;margin-top:-.25pt;width:0;height:357.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" strokeweight=".5pt">
                      <v:stroke dashstyle="dashDot"/>
                    </v:shape>
                  </w:pict>
                </mc:Fallback>
              </mc:AlternateContent>
            </w:r>
            <w:r w:rsidR="00052AFB" w:rsidRPr="00911398">
              <w:t>Capacity to Convey Information Accurately and Appropriately</w:t>
            </w:r>
          </w:p>
          <w:p w14:paraId="7B4788AD" w14:textId="77777777" w:rsidR="00052AFB" w:rsidRPr="00911398" w:rsidRDefault="00FD43D2" w:rsidP="00052AFB">
            <w:pPr>
              <w:pStyle w:val="SOFinalPerformanceTableText"/>
            </w:pPr>
            <w:r w:rsidRPr="00911398">
              <w:t>Use of a</w:t>
            </w:r>
            <w:r w:rsidR="00052AFB" w:rsidRPr="00911398">
              <w:t>n extensive range of complex linguistic structures and features with a high degree of accuracy to achieve interest, flow, and cohesion.</w:t>
            </w:r>
          </w:p>
          <w:p w14:paraId="02534625" w14:textId="77777777" w:rsidR="00052AFB" w:rsidRPr="00911398" w:rsidRDefault="00052AFB" w:rsidP="00052AFB">
            <w:pPr>
              <w:pStyle w:val="SOFinalPerformanceTableText"/>
            </w:pPr>
            <w:r w:rsidRPr="00911398">
              <w:t>A few errors may be evident when attempting to use more complex language, but errors do not impede meaning.</w:t>
            </w:r>
          </w:p>
          <w:p w14:paraId="4FB69F21" w14:textId="77777777" w:rsidR="007157E7" w:rsidRPr="00911398" w:rsidRDefault="007157E7" w:rsidP="007157E7">
            <w:pPr>
              <w:pStyle w:val="SOFinalPerformanceTableText"/>
            </w:pPr>
            <w:r w:rsidRPr="00911398">
              <w:t xml:space="preserve">Effective use of a </w:t>
            </w:r>
            <w:r w:rsidR="00052AFB" w:rsidRPr="00911398">
              <w:t>range of sophisticated cohesive devices to connect ideas.</w:t>
            </w:r>
            <w:r w:rsidRPr="00911398">
              <w:t xml:space="preserve"> </w:t>
            </w:r>
          </w:p>
          <w:p w14:paraId="2C039CD8" w14:textId="77777777" w:rsidR="007157E7" w:rsidRPr="00911398" w:rsidRDefault="003B55CB" w:rsidP="007157E7">
            <w:pPr>
              <w:pStyle w:val="SOFinalPerformanceTableText"/>
            </w:pPr>
            <w:r w:rsidRPr="00911398">
              <w:t>Expression consistently appropriate to the cultural and social context.</w:t>
            </w:r>
          </w:p>
          <w:p w14:paraId="21A4CB82" w14:textId="77777777" w:rsidR="00052AFB" w:rsidRPr="00911398" w:rsidRDefault="00052AFB" w:rsidP="00052AFB">
            <w:pPr>
              <w:pStyle w:val="SOFinalPerformanceTableText"/>
            </w:pPr>
            <w:r w:rsidRPr="00911398">
              <w:t>Very effective communication with a high degree of fluency. Pronunciation is accurate, and there is little hesitation in the choice of linguistic resources. Intonation and stress are used effectively to enhance meaning.</w:t>
            </w:r>
          </w:p>
          <w:p w14:paraId="4A20072D" w14:textId="77777777" w:rsidR="00052AFB" w:rsidRPr="00911398" w:rsidRDefault="00052AFB" w:rsidP="005F102C">
            <w:pPr>
              <w:pStyle w:val="SOFinalPerformanceTableTextItalic"/>
            </w:pPr>
            <w:r w:rsidRPr="00911398">
              <w:t>Coherence in Structure and Sequence</w:t>
            </w:r>
          </w:p>
          <w:p w14:paraId="49C03817" w14:textId="77777777" w:rsidR="00052AFB" w:rsidRPr="00911398" w:rsidRDefault="00052AFB" w:rsidP="00052AFB">
            <w:pPr>
              <w:pStyle w:val="SOFinalPerformanceTableText"/>
            </w:pPr>
            <w:r w:rsidRPr="00911398">
              <w:t>Information and ideas are organised logically and coherently.</w:t>
            </w:r>
          </w:p>
          <w:p w14:paraId="6E34B606" w14:textId="77777777" w:rsidR="00D65BB2" w:rsidRPr="00911398" w:rsidRDefault="00052AFB" w:rsidP="00052AFB">
            <w:pPr>
              <w:pStyle w:val="SOFinalPerformanceTableText"/>
            </w:pPr>
            <w:r w:rsidRPr="00911398">
              <w:t>Conventions of the text type are observed.</w:t>
            </w:r>
          </w:p>
        </w:tc>
        <w:tc>
          <w:tcPr>
            <w:tcW w:w="3324" w:type="dxa"/>
            <w:tcBorders>
              <w:left w:val="nil"/>
            </w:tcBorders>
          </w:tcPr>
          <w:p w14:paraId="7738050E" w14:textId="77777777" w:rsidR="00052AFB" w:rsidRPr="00911398" w:rsidRDefault="00052AFB" w:rsidP="005F102C">
            <w:pPr>
              <w:pStyle w:val="SOFinalPerformanceTableTextItalic"/>
            </w:pPr>
            <w:r w:rsidRPr="00911398">
              <w:t>Capacity to Interact and Maintain a Conversation and Discussion</w:t>
            </w:r>
          </w:p>
          <w:p w14:paraId="3B26D41C" w14:textId="77777777" w:rsidR="00052AFB" w:rsidRPr="00911398" w:rsidRDefault="00052AFB" w:rsidP="00052AFB">
            <w:pPr>
              <w:pStyle w:val="SOFinalPerformanceTableText"/>
            </w:pPr>
            <w:r w:rsidRPr="00911398">
              <w:t>Interaction is initiated, sustained, and spontaneous across a wide range of topics. Comments or opinions are adjusted or elaborated on in response to reactions and comments.</w:t>
            </w:r>
            <w:r w:rsidR="0031623C" w:rsidRPr="00911398">
              <w:t xml:space="preserve"> Interest</w:t>
            </w:r>
            <w:r w:rsidR="00BB42A3" w:rsidRPr="00911398">
              <w:t xml:space="preserve"> and enthusiasm</w:t>
            </w:r>
            <w:r w:rsidR="0031623C" w:rsidRPr="00911398">
              <w:t xml:space="preserve"> for the topic of discussion are conveyed.</w:t>
            </w:r>
          </w:p>
          <w:p w14:paraId="5BA410E9" w14:textId="77777777" w:rsidR="00052AFB" w:rsidRPr="00911398" w:rsidRDefault="00052AFB" w:rsidP="00052AFB">
            <w:pPr>
              <w:pStyle w:val="SOFinalPerformanceTableText"/>
            </w:pPr>
            <w:r w:rsidRPr="00911398">
              <w:t>A variety of communication strategies are used with effect during interaction (e.g.</w:t>
            </w:r>
            <w:r w:rsidR="00142EC5" w:rsidRPr="00911398">
              <w:t> </w:t>
            </w:r>
            <w:r w:rsidRPr="00911398">
              <w:t>using new vocabulary encountered during interaction, seeking clarification, using appropriate pause fillers).</w:t>
            </w:r>
          </w:p>
          <w:p w14:paraId="40299336" w14:textId="77777777" w:rsidR="00D65BB2" w:rsidRPr="00911398" w:rsidRDefault="0031623C" w:rsidP="00052AFB">
            <w:pPr>
              <w:pStyle w:val="SOFinalPerformanceTableText"/>
            </w:pPr>
            <w:r w:rsidRPr="00911398">
              <w:t>Responses are quick, confident, and fluent. Topic shifts and unpredictable elements are handled well.</w:t>
            </w:r>
          </w:p>
        </w:tc>
        <w:tc>
          <w:tcPr>
            <w:tcW w:w="3324" w:type="dxa"/>
          </w:tcPr>
          <w:p w14:paraId="16014CEC" w14:textId="77777777" w:rsidR="00052AFB" w:rsidRPr="00911398" w:rsidRDefault="00052AFB" w:rsidP="005F102C">
            <w:pPr>
              <w:pStyle w:val="SOFinalPerformanceTableTextItalic"/>
            </w:pPr>
            <w:r w:rsidRPr="00911398">
              <w:t>Interpretation of Meaning in Texts</w:t>
            </w:r>
          </w:p>
          <w:p w14:paraId="4AF0A617" w14:textId="77777777" w:rsidR="00F54DC6" w:rsidRPr="00911398" w:rsidRDefault="00F54DC6" w:rsidP="00F54DC6">
            <w:pPr>
              <w:pStyle w:val="SOFinalPerformanceTableText"/>
            </w:pPr>
            <w:r w:rsidRPr="00911398">
              <w:t xml:space="preserve">Detailed and appropriate use of evidence from texts to support </w:t>
            </w:r>
            <w:r w:rsidRPr="005F102C">
              <w:t>arguments/conclusions.</w:t>
            </w:r>
            <w:r w:rsidRPr="00911398">
              <w:t xml:space="preserve"> Interpretations are enhanced by making connections within and</w:t>
            </w:r>
            <w:r w:rsidR="00127793" w:rsidRPr="00911398">
              <w:t>/or</w:t>
            </w:r>
            <w:r w:rsidRPr="00911398">
              <w:t xml:space="preserve"> between texts (e.g. comparing and contrasting information, ideas, and opinions).</w:t>
            </w:r>
          </w:p>
          <w:p w14:paraId="0D20AE94" w14:textId="77777777" w:rsidR="00F54DC6" w:rsidRPr="00911398" w:rsidRDefault="00F54DC6" w:rsidP="00F54DC6">
            <w:pPr>
              <w:pStyle w:val="SOFinalPerformanceTableText"/>
            </w:pPr>
            <w:r w:rsidRPr="00911398">
              <w:t>Conclusions are drawn about the purpose, audience, and message (argument) of the text</w:t>
            </w:r>
            <w:r w:rsidR="002915CC" w:rsidRPr="00911398">
              <w:t>,</w:t>
            </w:r>
            <w:r w:rsidRPr="00911398">
              <w:t xml:space="preserve"> and conclusions are justifi</w:t>
            </w:r>
            <w:r w:rsidR="00127793" w:rsidRPr="00911398">
              <w:t>ed with evidence from the text.</w:t>
            </w:r>
          </w:p>
          <w:p w14:paraId="39D61EA9" w14:textId="77777777" w:rsidR="00052AFB" w:rsidRPr="00911398" w:rsidRDefault="00052AFB" w:rsidP="00052AFB">
            <w:pPr>
              <w:pStyle w:val="SOFinalPerformanceTableText"/>
            </w:pPr>
            <w:r w:rsidRPr="00911398">
              <w:t>Concepts</w:t>
            </w:r>
            <w:r w:rsidR="00127793" w:rsidRPr="00911398">
              <w:t>,</w:t>
            </w:r>
            <w:r w:rsidRPr="00911398">
              <w:t xml:space="preserve"> perspectives</w:t>
            </w:r>
            <w:r w:rsidR="00127793" w:rsidRPr="00911398">
              <w:t>, and ideas</w:t>
            </w:r>
            <w:r w:rsidRPr="00911398">
              <w:t xml:space="preserve"> represented in </w:t>
            </w:r>
            <w:r w:rsidR="00BB42A3" w:rsidRPr="00911398">
              <w:t xml:space="preserve">the </w:t>
            </w:r>
            <w:r w:rsidRPr="00911398">
              <w:t>text are identified and explained with clarity and insight.</w:t>
            </w:r>
          </w:p>
          <w:p w14:paraId="66630A64" w14:textId="77777777" w:rsidR="00052AFB" w:rsidRPr="00911398" w:rsidRDefault="00052AFB" w:rsidP="005F102C">
            <w:pPr>
              <w:pStyle w:val="SOFinalPerformanceTableTextItalic"/>
            </w:pPr>
            <w:r w:rsidRPr="00911398">
              <w:t>Analysis of the Language in Texts</w:t>
            </w:r>
          </w:p>
          <w:p w14:paraId="009285BC" w14:textId="77777777" w:rsidR="00052AFB" w:rsidRPr="00911398" w:rsidRDefault="00052AFB" w:rsidP="006433ED">
            <w:pPr>
              <w:pStyle w:val="SOFinalPerformanceTableText"/>
            </w:pPr>
            <w:r w:rsidRPr="00911398">
              <w:t xml:space="preserve">The functions of particular linguistic </w:t>
            </w:r>
            <w:r w:rsidR="00F54DC6" w:rsidRPr="00911398">
              <w:t xml:space="preserve">and cultural </w:t>
            </w:r>
            <w:r w:rsidRPr="00911398">
              <w:t>features in the text are explained with clarity and insight.</w:t>
            </w:r>
          </w:p>
          <w:p w14:paraId="102123E3" w14:textId="77777777" w:rsidR="00052AFB" w:rsidRPr="00911398" w:rsidRDefault="00052AFB" w:rsidP="00052AFB">
            <w:pPr>
              <w:pStyle w:val="SOFinalPerformanceTableText"/>
            </w:pPr>
            <w:r w:rsidRPr="00911398">
              <w:t>Detailed explanation of how stylistic features are used for effect in the text (e.g. register, tone, textual features/organisation).</w:t>
            </w:r>
          </w:p>
          <w:p w14:paraId="626A83D8" w14:textId="77777777" w:rsidR="00052AFB" w:rsidRPr="00911398" w:rsidRDefault="00052AFB" w:rsidP="005F102C">
            <w:pPr>
              <w:pStyle w:val="SOFinalPerformanceTableTextItalic"/>
            </w:pPr>
            <w:r w:rsidRPr="00911398">
              <w:t>Reflection</w:t>
            </w:r>
          </w:p>
          <w:p w14:paraId="2B50ECA5" w14:textId="77777777" w:rsidR="00D65BB2" w:rsidRPr="00911398" w:rsidRDefault="00052AFB" w:rsidP="00052AFB">
            <w:pPr>
              <w:pStyle w:val="SOFinalPerformanceTableText"/>
            </w:pPr>
            <w:r w:rsidRPr="00911398">
              <w:t>Critical reflection on how cultures, values, beliefs, practices, and ideas are represented or expressed in texts.</w:t>
            </w:r>
          </w:p>
          <w:p w14:paraId="5A9338C7" w14:textId="77777777" w:rsidR="00F54DC6" w:rsidRPr="00911398" w:rsidRDefault="00F54DC6" w:rsidP="00A63D18">
            <w:pPr>
              <w:pStyle w:val="SOFinalPerformanceTableText"/>
            </w:pPr>
            <w:r w:rsidRPr="00911398">
              <w:t xml:space="preserve">Sophisticated recognition and explanation of connections between </w:t>
            </w:r>
            <w:r w:rsidR="00757CAA" w:rsidRPr="00911398">
              <w:t xml:space="preserve">own </w:t>
            </w:r>
            <w:r w:rsidR="00127793" w:rsidRPr="00911398">
              <w:t>values, beliefs, practices, and ideas</w:t>
            </w:r>
            <w:r w:rsidRPr="00911398">
              <w:t>, and those explored in texts.</w:t>
            </w:r>
          </w:p>
          <w:p w14:paraId="5CF60508" w14:textId="77777777" w:rsidR="00F54DC6" w:rsidRPr="00911398" w:rsidRDefault="00F54DC6" w:rsidP="00F54DC6">
            <w:pPr>
              <w:pStyle w:val="SOFinalPerformanceTableText"/>
            </w:pPr>
            <w:r w:rsidRPr="00911398">
              <w:t>Critical reflection on own learning.</w:t>
            </w:r>
          </w:p>
        </w:tc>
      </w:tr>
      <w:tr w:rsidR="00D65BB2" w:rsidRPr="00911398" w14:paraId="71067954" w14:textId="77777777" w:rsidTr="00400DA2">
        <w:tc>
          <w:tcPr>
            <w:tcW w:w="424" w:type="dxa"/>
            <w:shd w:val="clear" w:color="auto" w:fill="D9D9D9" w:themeFill="background1" w:themeFillShade="D9"/>
          </w:tcPr>
          <w:p w14:paraId="5EB5DC41" w14:textId="77777777" w:rsidR="00D65BB2" w:rsidRPr="008B2868" w:rsidRDefault="00D65BB2" w:rsidP="00F10397">
            <w:pPr>
              <w:pStyle w:val="SOFinalPerformanceTableLetters"/>
              <w:rPr>
                <w:b w:val="0"/>
              </w:rPr>
            </w:pPr>
            <w:bookmarkStart w:id="50" w:name="RowTitle_B_2"/>
            <w:r w:rsidRPr="008B2868">
              <w:rPr>
                <w:b w:val="0"/>
              </w:rPr>
              <w:lastRenderedPageBreak/>
              <w:t>B</w:t>
            </w:r>
            <w:bookmarkEnd w:id="50"/>
          </w:p>
        </w:tc>
        <w:tc>
          <w:tcPr>
            <w:tcW w:w="3325" w:type="dxa"/>
          </w:tcPr>
          <w:p w14:paraId="01CFA2B4" w14:textId="77777777" w:rsidR="00795195" w:rsidRPr="00911398" w:rsidRDefault="00795195" w:rsidP="005F102C">
            <w:pPr>
              <w:pStyle w:val="SOFinalPerformanceTableTextItalic"/>
            </w:pPr>
            <w:r w:rsidRPr="00911398">
              <w:t>Relevance</w:t>
            </w:r>
          </w:p>
          <w:p w14:paraId="15A174E3" w14:textId="77777777" w:rsidR="00795195" w:rsidRPr="00911398" w:rsidRDefault="00795195" w:rsidP="00795195">
            <w:pPr>
              <w:pStyle w:val="SOFinalPerformanceTableText"/>
            </w:pPr>
            <w:r w:rsidRPr="00911398">
              <w:t xml:space="preserve">Responses are </w:t>
            </w:r>
            <w:r w:rsidR="00F54DC6" w:rsidRPr="00911398">
              <w:t>mostly</w:t>
            </w:r>
            <w:r w:rsidRPr="00911398">
              <w:t xml:space="preserve"> relevant to context, purpose, audience, and topic.</w:t>
            </w:r>
          </w:p>
          <w:p w14:paraId="6E0DE35C" w14:textId="77777777" w:rsidR="00795195" w:rsidRPr="00911398" w:rsidRDefault="00795195" w:rsidP="00795195">
            <w:pPr>
              <w:pStyle w:val="SOFinalPerformanceTableText"/>
            </w:pPr>
            <w:r w:rsidRPr="00911398">
              <w:t xml:space="preserve">Responses </w:t>
            </w:r>
            <w:r w:rsidR="00F54DC6" w:rsidRPr="00911398">
              <w:t>mostly</w:t>
            </w:r>
            <w:r w:rsidR="00585B7A" w:rsidRPr="00911398">
              <w:t xml:space="preserve"> convey</w:t>
            </w:r>
            <w:r w:rsidRPr="00911398">
              <w:t xml:space="preserve"> the appropriate detail, ideas, information, </w:t>
            </w:r>
            <w:r w:rsidR="00F54DC6" w:rsidRPr="00911398">
              <w:t xml:space="preserve">and </w:t>
            </w:r>
            <w:r w:rsidRPr="00911398">
              <w:t>opinions.</w:t>
            </w:r>
          </w:p>
          <w:p w14:paraId="25D8286D" w14:textId="77777777" w:rsidR="00795195" w:rsidRPr="00911398" w:rsidRDefault="00795195" w:rsidP="00795195">
            <w:pPr>
              <w:pStyle w:val="SOFinalPerformanceTableText"/>
            </w:pPr>
            <w:r w:rsidRPr="00911398">
              <w:t>Responses generally create the desired impact and interest</w:t>
            </w:r>
            <w:r w:rsidR="00F54DC6" w:rsidRPr="00911398">
              <w:t>, and engage the audience</w:t>
            </w:r>
            <w:r w:rsidRPr="00911398">
              <w:t>.</w:t>
            </w:r>
          </w:p>
          <w:p w14:paraId="70939591" w14:textId="77777777" w:rsidR="00795195" w:rsidRPr="00911398" w:rsidRDefault="00795195" w:rsidP="005F102C">
            <w:pPr>
              <w:pStyle w:val="SOFinalPerformanceTableTextItalic"/>
            </w:pPr>
            <w:r w:rsidRPr="00911398">
              <w:t>Depth of Treatment of Ideas, Information, or Opinions</w:t>
            </w:r>
          </w:p>
          <w:p w14:paraId="68DDCFD0" w14:textId="77777777" w:rsidR="00B63776" w:rsidRPr="00911398" w:rsidRDefault="00795195" w:rsidP="00795195">
            <w:pPr>
              <w:pStyle w:val="SOFinalPerformanceTableText"/>
            </w:pPr>
            <w:r w:rsidRPr="00911398">
              <w:t xml:space="preserve">Breadth and some depth in the treatment of the topic. </w:t>
            </w:r>
          </w:p>
          <w:p w14:paraId="207A4D62" w14:textId="77777777" w:rsidR="00795195" w:rsidRPr="00911398" w:rsidRDefault="00795195" w:rsidP="00795195">
            <w:pPr>
              <w:pStyle w:val="SOFinalPerformanceTableText"/>
            </w:pPr>
            <w:r w:rsidRPr="00911398">
              <w:t>Ideas are elaborated by offering additional details, and opinions are supported with examples.</w:t>
            </w:r>
            <w:r w:rsidR="00B63776" w:rsidRPr="00911398">
              <w:t xml:space="preserve"> </w:t>
            </w:r>
            <w:r w:rsidRPr="00911398">
              <w:t>When dealing with unfamiliar topics, ideas are presented as a series of statements rather than as an argued position.</w:t>
            </w:r>
          </w:p>
          <w:p w14:paraId="0EF774E2" w14:textId="77777777" w:rsidR="00D65BB2" w:rsidRPr="00911398" w:rsidRDefault="00B63776" w:rsidP="00795195">
            <w:pPr>
              <w:pStyle w:val="SOFinalPerformanceTableText"/>
            </w:pPr>
            <w:r w:rsidRPr="00911398">
              <w:t>S</w:t>
            </w:r>
            <w:r w:rsidR="00795195" w:rsidRPr="00911398">
              <w:t>ound planning and preparation.</w:t>
            </w:r>
          </w:p>
        </w:tc>
        <w:tc>
          <w:tcPr>
            <w:tcW w:w="3324" w:type="dxa"/>
            <w:tcBorders>
              <w:bottom w:val="single" w:sz="2" w:space="0" w:color="auto"/>
              <w:right w:val="nil"/>
            </w:tcBorders>
          </w:tcPr>
          <w:p w14:paraId="464BB221" w14:textId="77777777" w:rsidR="00795195" w:rsidRPr="00911398" w:rsidRDefault="00E2701D" w:rsidP="005F102C">
            <w:pPr>
              <w:pStyle w:val="SOFinalPerformanceTableTextItalic"/>
            </w:pPr>
            <w:r w:rsidRPr="00911398">
              <w:rPr>
                <w:noProof/>
                <w:lang w:eastAsia="en-AU"/>
              </w:rPr>
              <mc:AlternateContent>
                <mc:Choice Requires="wps">
                  <w:drawing>
                    <wp:anchor distT="0" distB="0" distL="114300" distR="114300" simplePos="0" relativeHeight="251646464" behindDoc="0" locked="0" layoutInCell="1" allowOverlap="1" wp14:anchorId="08A0D06F" wp14:editId="1C68F264">
                      <wp:simplePos x="0" y="0"/>
                      <wp:positionH relativeFrom="column">
                        <wp:posOffset>2043597</wp:posOffset>
                      </wp:positionH>
                      <wp:positionV relativeFrom="paragraph">
                        <wp:posOffset>-12600</wp:posOffset>
                      </wp:positionV>
                      <wp:extent cx="0" cy="4081112"/>
                      <wp:effectExtent l="0" t="0" r="19050" b="0"/>
                      <wp:wrapNone/>
                      <wp:docPr id="10" name="AutoShape 33" descr="Dotted line separating the two columns under Express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81112"/>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84FCC8" id="AutoShape 33" o:spid="_x0000_s1026" type="#_x0000_t32" alt="Dotted line separating the two columns under Expression." style="position:absolute;margin-left:160.9pt;margin-top:-1pt;width:0;height:321.3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" strokeweight=".5pt">
                      <v:stroke dashstyle="dashDot"/>
                    </v:shape>
                  </w:pict>
                </mc:Fallback>
              </mc:AlternateContent>
            </w:r>
            <w:r w:rsidR="00795195" w:rsidRPr="00911398">
              <w:t>Capacity to Convey Information Accurately and Appropriately</w:t>
            </w:r>
          </w:p>
          <w:p w14:paraId="60FD8663" w14:textId="77777777" w:rsidR="00D85A7D" w:rsidRPr="005F102C" w:rsidRDefault="00D85A7D" w:rsidP="005F102C">
            <w:pPr>
              <w:pStyle w:val="SOFinalPerformanceTableText"/>
            </w:pPr>
            <w:r w:rsidRPr="005F102C">
              <w:t>Use of a</w:t>
            </w:r>
            <w:r w:rsidR="00795195" w:rsidRPr="005F102C">
              <w:t xml:space="preserve"> range of linguistic structures and features with good control to convey meaning.</w:t>
            </w:r>
          </w:p>
          <w:p w14:paraId="79195B1A" w14:textId="77777777" w:rsidR="00795195" w:rsidRPr="005F102C" w:rsidRDefault="00795195" w:rsidP="005F102C">
            <w:pPr>
              <w:pStyle w:val="SOFinalPerformanceTableText"/>
            </w:pPr>
            <w:r w:rsidRPr="005F102C">
              <w:t>Mostly accurate use of high-frequency vocabulary and sentence structures.</w:t>
            </w:r>
            <w:r w:rsidR="00D85A7D" w:rsidRPr="005F102C">
              <w:t xml:space="preserve"> </w:t>
            </w:r>
            <w:r w:rsidRPr="005F102C">
              <w:t>Attempts are made to use some complex language, and errors sometimes impede meaning.</w:t>
            </w:r>
          </w:p>
          <w:p w14:paraId="5CC8FE29" w14:textId="77777777" w:rsidR="00795195" w:rsidRPr="005F102C" w:rsidRDefault="00795195" w:rsidP="005F102C">
            <w:pPr>
              <w:pStyle w:val="SOFinalPerformanceTableText"/>
            </w:pPr>
            <w:r w:rsidRPr="005F102C">
              <w:t xml:space="preserve">A range of cohesive devices </w:t>
            </w:r>
            <w:r w:rsidR="00611CCE" w:rsidRPr="005F102C">
              <w:t>are</w:t>
            </w:r>
            <w:r w:rsidRPr="005F102C">
              <w:t xml:space="preserve"> used to connect ideas.</w:t>
            </w:r>
          </w:p>
          <w:p w14:paraId="25CB65B4" w14:textId="77777777" w:rsidR="00795195" w:rsidRPr="005F102C" w:rsidRDefault="00127793" w:rsidP="005F102C">
            <w:pPr>
              <w:pStyle w:val="SOFinalPerformanceTableText"/>
            </w:pPr>
            <w:r w:rsidRPr="005F102C">
              <w:t>Expression</w:t>
            </w:r>
            <w:r w:rsidR="00795195" w:rsidRPr="005F102C">
              <w:t xml:space="preserve"> is </w:t>
            </w:r>
            <w:r w:rsidRPr="005F102C">
              <w:t>mostly</w:t>
            </w:r>
            <w:r w:rsidR="00795195" w:rsidRPr="005F102C">
              <w:t xml:space="preserve"> appropriate to the cultural and social context.</w:t>
            </w:r>
          </w:p>
          <w:p w14:paraId="07097912" w14:textId="77777777" w:rsidR="00795195" w:rsidRPr="005F102C" w:rsidRDefault="00795195" w:rsidP="005F102C">
            <w:pPr>
              <w:pStyle w:val="SOFinalPerformanceTableText"/>
            </w:pPr>
            <w:r w:rsidRPr="005F102C">
              <w:t>Effective communication with some degree of fluency</w:t>
            </w:r>
            <w:r w:rsidR="00D85A7D" w:rsidRPr="005F102C">
              <w:t>. Reasonably accurate</w:t>
            </w:r>
            <w:r w:rsidRPr="005F102C">
              <w:t xml:space="preserve"> pronunciation </w:t>
            </w:r>
            <w:r w:rsidR="00D85A7D" w:rsidRPr="005F102C">
              <w:t>and intonation</w:t>
            </w:r>
            <w:r w:rsidRPr="005F102C">
              <w:t>.</w:t>
            </w:r>
          </w:p>
          <w:p w14:paraId="11765061" w14:textId="77777777" w:rsidR="00795195" w:rsidRPr="00911398" w:rsidRDefault="00795195" w:rsidP="005F102C">
            <w:pPr>
              <w:pStyle w:val="SOFinalPerformanceTableTextItalic"/>
            </w:pPr>
            <w:r w:rsidRPr="00911398">
              <w:t>Coherence in Structure and Sequence</w:t>
            </w:r>
          </w:p>
          <w:p w14:paraId="02F64C7E" w14:textId="77777777" w:rsidR="00795195" w:rsidRPr="005F102C" w:rsidRDefault="00127793" w:rsidP="005F102C">
            <w:pPr>
              <w:pStyle w:val="SOFinalPerformanceTableText"/>
            </w:pPr>
            <w:r w:rsidRPr="005F102C">
              <w:t>Mostly coherent organisation of information and ideas.</w:t>
            </w:r>
          </w:p>
          <w:p w14:paraId="3DE13A8A" w14:textId="77777777" w:rsidR="00D65BB2" w:rsidRPr="005F102C" w:rsidRDefault="00795195" w:rsidP="005F102C">
            <w:pPr>
              <w:pStyle w:val="SOFinalPerformanceTableText"/>
            </w:pPr>
            <w:r w:rsidRPr="005F102C">
              <w:t>Most conventions of the text type are observed.</w:t>
            </w:r>
          </w:p>
        </w:tc>
        <w:tc>
          <w:tcPr>
            <w:tcW w:w="3324" w:type="dxa"/>
            <w:tcBorders>
              <w:left w:val="nil"/>
            </w:tcBorders>
          </w:tcPr>
          <w:p w14:paraId="048FA5E4" w14:textId="77777777" w:rsidR="00795195" w:rsidRPr="00911398" w:rsidRDefault="00795195" w:rsidP="005F102C">
            <w:pPr>
              <w:pStyle w:val="SOFinalPerformanceTableTextItalic"/>
            </w:pPr>
            <w:r w:rsidRPr="00911398">
              <w:t>Capacity to Interact and Maintain a Conversation and Discussion</w:t>
            </w:r>
          </w:p>
          <w:p w14:paraId="15DBD992" w14:textId="77777777" w:rsidR="00795195" w:rsidRPr="00911398" w:rsidRDefault="00795195" w:rsidP="00795195">
            <w:pPr>
              <w:pStyle w:val="SOFinalPerformanceTableText"/>
            </w:pPr>
            <w:r w:rsidRPr="00911398">
              <w:t>Interaction is maintained on a range of familiar topics.</w:t>
            </w:r>
            <w:r w:rsidR="00573808" w:rsidRPr="00911398">
              <w:t xml:space="preserve"> </w:t>
            </w:r>
            <w:r w:rsidRPr="00911398">
              <w:t>Some clarification or repetition is required to comprehend topic shifts into unfamiliar areas or when complex sentence constructions are used.</w:t>
            </w:r>
            <w:r w:rsidR="00573808" w:rsidRPr="00911398">
              <w:t xml:space="preserve"> Interest in the topic is conveyed effectively.</w:t>
            </w:r>
          </w:p>
          <w:p w14:paraId="2E36834B" w14:textId="77777777" w:rsidR="00795195" w:rsidRPr="00911398" w:rsidRDefault="00795195" w:rsidP="00795195">
            <w:pPr>
              <w:pStyle w:val="SOFinalPerformanceTableText"/>
            </w:pPr>
            <w:r w:rsidRPr="00911398">
              <w:t>A number of communication strategies are used to maintain interaction (e.g. self-correcting, responding to correction by the interlocutor, seeking support and clarification).</w:t>
            </w:r>
          </w:p>
          <w:p w14:paraId="7C579222" w14:textId="77777777" w:rsidR="00D65BB2" w:rsidRPr="00911398" w:rsidRDefault="00795195" w:rsidP="00795195">
            <w:pPr>
              <w:pStyle w:val="SOFinalPerformanceTableText"/>
            </w:pPr>
            <w:r w:rsidRPr="00911398">
              <w:t>Occasional pauses to process questions and to search for linguistic resources.</w:t>
            </w:r>
          </w:p>
        </w:tc>
        <w:tc>
          <w:tcPr>
            <w:tcW w:w="3324" w:type="dxa"/>
          </w:tcPr>
          <w:p w14:paraId="468E23E7" w14:textId="77777777" w:rsidR="00795195" w:rsidRPr="00911398" w:rsidRDefault="00795195" w:rsidP="005F102C">
            <w:pPr>
              <w:pStyle w:val="SOFinalPerformanceTableTextItalic"/>
            </w:pPr>
            <w:r w:rsidRPr="00911398">
              <w:t>Interpretation of Meaning in Texts</w:t>
            </w:r>
          </w:p>
          <w:p w14:paraId="56043101" w14:textId="77777777" w:rsidR="00573808" w:rsidRPr="00911398" w:rsidRDefault="00795195" w:rsidP="00573808">
            <w:pPr>
              <w:pStyle w:val="SOFinalPerformanceTableText"/>
            </w:pPr>
            <w:r w:rsidRPr="00911398">
              <w:t>Key ideas represented in texts are identified and explained.</w:t>
            </w:r>
            <w:r w:rsidR="00573808" w:rsidRPr="00911398">
              <w:t xml:space="preserve"> Interpretations of meaning are supported with some appropriate examples.</w:t>
            </w:r>
          </w:p>
          <w:p w14:paraId="79D8D644" w14:textId="77777777" w:rsidR="00795195" w:rsidRPr="00911398" w:rsidRDefault="00795195" w:rsidP="00795195">
            <w:pPr>
              <w:pStyle w:val="SOFinalPerformanceTableText"/>
            </w:pPr>
            <w:r w:rsidRPr="00911398">
              <w:t>Some conclusions are drawn about the purpose, audience, and message (argument) of the text and supported with some relevant examples from the text.</w:t>
            </w:r>
          </w:p>
          <w:p w14:paraId="0EA0E5EB" w14:textId="77777777" w:rsidR="00795195" w:rsidRPr="00911398" w:rsidRDefault="008340B7" w:rsidP="00795195">
            <w:pPr>
              <w:pStyle w:val="SOFinalPerformanceTableText"/>
            </w:pPr>
            <w:r w:rsidRPr="00911398">
              <w:t xml:space="preserve">Concepts, perspectives, and ideas represented in </w:t>
            </w:r>
            <w:r w:rsidR="00BB42A3" w:rsidRPr="00911398">
              <w:t xml:space="preserve">the </w:t>
            </w:r>
            <w:r w:rsidRPr="00911398">
              <w:t>text are generally identified and explained with some clarity.</w:t>
            </w:r>
          </w:p>
          <w:p w14:paraId="4DA11B8C" w14:textId="77777777" w:rsidR="00795195" w:rsidRPr="00911398" w:rsidRDefault="00795195" w:rsidP="005F102C">
            <w:pPr>
              <w:pStyle w:val="SOFinalPerformanceTableTextItalic"/>
            </w:pPr>
            <w:r w:rsidRPr="00911398">
              <w:t>Analysis of the Language in Texts</w:t>
            </w:r>
          </w:p>
          <w:p w14:paraId="38AAA606" w14:textId="77777777" w:rsidR="00795195" w:rsidRPr="00911398" w:rsidRDefault="00795195" w:rsidP="00105F08">
            <w:pPr>
              <w:pStyle w:val="SOFinalPerformanceTableText"/>
            </w:pPr>
            <w:r w:rsidRPr="00911398">
              <w:t xml:space="preserve">The functions of particular linguistic </w:t>
            </w:r>
            <w:r w:rsidR="00573808" w:rsidRPr="00911398">
              <w:t xml:space="preserve">and cultural </w:t>
            </w:r>
            <w:r w:rsidRPr="00911398">
              <w:t>features in the text are described.</w:t>
            </w:r>
          </w:p>
          <w:p w14:paraId="05AFF7B2" w14:textId="77777777" w:rsidR="00795195" w:rsidRPr="00911398" w:rsidRDefault="00127793" w:rsidP="00795195">
            <w:pPr>
              <w:pStyle w:val="SOFinalPerformanceTableText"/>
            </w:pPr>
            <w:r w:rsidRPr="00911398">
              <w:t>Some detail in explaining</w:t>
            </w:r>
            <w:r w:rsidR="00795195" w:rsidRPr="00911398">
              <w:t xml:space="preserve"> stylistic features in the text (e.g. register, tone, textual features/organisation)</w:t>
            </w:r>
            <w:r w:rsidRPr="00911398">
              <w:t>.</w:t>
            </w:r>
          </w:p>
          <w:p w14:paraId="4ABE0E07" w14:textId="77777777" w:rsidR="00795195" w:rsidRPr="00911398" w:rsidRDefault="00795195" w:rsidP="005F102C">
            <w:pPr>
              <w:pStyle w:val="SOFinalPerformanceTableTextItalic"/>
            </w:pPr>
            <w:r w:rsidRPr="00911398">
              <w:t>Reflection</w:t>
            </w:r>
          </w:p>
          <w:p w14:paraId="782CFC61" w14:textId="77777777" w:rsidR="00795195" w:rsidRPr="00911398" w:rsidRDefault="00573808" w:rsidP="00795195">
            <w:pPr>
              <w:pStyle w:val="SOFinalPerformanceTableText"/>
            </w:pPr>
            <w:r w:rsidRPr="00911398">
              <w:t xml:space="preserve">Some depth in </w:t>
            </w:r>
            <w:r w:rsidR="00795195" w:rsidRPr="00911398">
              <w:t>reflection on how cultures, values, beliefs, practices, and ideas are represented or expressed in texts.</w:t>
            </w:r>
          </w:p>
          <w:p w14:paraId="70DB0D45" w14:textId="77777777" w:rsidR="00573808" w:rsidRPr="00911398" w:rsidRDefault="00573808" w:rsidP="00573808">
            <w:pPr>
              <w:pStyle w:val="SOFinalPerformanceTableText"/>
            </w:pPr>
            <w:r w:rsidRPr="00911398">
              <w:t>Some depth in reflection on own values, beliefs, ideas, and practices in relation to those represented in texts.</w:t>
            </w:r>
          </w:p>
          <w:p w14:paraId="1E990FF9" w14:textId="77777777" w:rsidR="00D65BB2" w:rsidRPr="00911398" w:rsidRDefault="00573808" w:rsidP="00573808">
            <w:pPr>
              <w:pStyle w:val="SOFinalPerformanceTableText"/>
            </w:pPr>
            <w:r w:rsidRPr="00911398">
              <w:t>Thoughtful reflection on own learning.</w:t>
            </w:r>
          </w:p>
        </w:tc>
      </w:tr>
      <w:tr w:rsidR="00D65BB2" w:rsidRPr="00911398" w14:paraId="06AB91E2" w14:textId="77777777" w:rsidTr="00400DA2">
        <w:tc>
          <w:tcPr>
            <w:tcW w:w="424" w:type="dxa"/>
            <w:shd w:val="clear" w:color="auto" w:fill="D9D9D9" w:themeFill="background1" w:themeFillShade="D9"/>
          </w:tcPr>
          <w:p w14:paraId="20697C5C" w14:textId="77777777" w:rsidR="00D65BB2" w:rsidRPr="008B2868" w:rsidRDefault="00D65BB2" w:rsidP="00F10397">
            <w:pPr>
              <w:pStyle w:val="SOFinalPerformanceTableLetters"/>
              <w:rPr>
                <w:b w:val="0"/>
              </w:rPr>
            </w:pPr>
            <w:bookmarkStart w:id="51" w:name="RowTitle_C_2"/>
            <w:r w:rsidRPr="008B2868">
              <w:rPr>
                <w:b w:val="0"/>
              </w:rPr>
              <w:lastRenderedPageBreak/>
              <w:t>C</w:t>
            </w:r>
            <w:bookmarkEnd w:id="51"/>
          </w:p>
        </w:tc>
        <w:tc>
          <w:tcPr>
            <w:tcW w:w="3325" w:type="dxa"/>
          </w:tcPr>
          <w:p w14:paraId="09D49E2E" w14:textId="77777777" w:rsidR="00795195" w:rsidRPr="00911398" w:rsidRDefault="00795195" w:rsidP="005F102C">
            <w:pPr>
              <w:pStyle w:val="SOFinalPerformanceTableTextItalic"/>
            </w:pPr>
            <w:r w:rsidRPr="00911398">
              <w:t>Relevance</w:t>
            </w:r>
          </w:p>
          <w:p w14:paraId="3CC50C80" w14:textId="77777777" w:rsidR="00795195" w:rsidRPr="00911398" w:rsidRDefault="00795195" w:rsidP="00795195">
            <w:pPr>
              <w:pStyle w:val="SOFinalPerformanceTableText"/>
            </w:pPr>
            <w:r w:rsidRPr="00911398">
              <w:t>Responses are generally relevant to topic and purpose</w:t>
            </w:r>
            <w:r w:rsidR="00B6699E" w:rsidRPr="00911398">
              <w:t>, with some relevance to context and audience</w:t>
            </w:r>
            <w:r w:rsidRPr="00911398">
              <w:t>.</w:t>
            </w:r>
          </w:p>
          <w:p w14:paraId="6E7D5068" w14:textId="77777777" w:rsidR="00795195" w:rsidRPr="00911398" w:rsidRDefault="00795195" w:rsidP="00795195">
            <w:pPr>
              <w:pStyle w:val="SOFinalPerformanceTableText"/>
            </w:pPr>
            <w:r w:rsidRPr="00911398">
              <w:t xml:space="preserve">Responses </w:t>
            </w:r>
            <w:r w:rsidR="00585B7A" w:rsidRPr="00911398">
              <w:t>generally convey</w:t>
            </w:r>
            <w:r w:rsidR="00B6699E" w:rsidRPr="00911398">
              <w:t xml:space="preserve"> simple ideas and opinions</w:t>
            </w:r>
            <w:r w:rsidR="009828F8" w:rsidRPr="00911398">
              <w:t>,</w:t>
            </w:r>
            <w:r w:rsidR="00B6699E" w:rsidRPr="00911398">
              <w:t xml:space="preserve"> with generally appropriate information</w:t>
            </w:r>
            <w:r w:rsidRPr="00911398">
              <w:t>.</w:t>
            </w:r>
          </w:p>
          <w:p w14:paraId="588291AD" w14:textId="77777777" w:rsidR="00B6699E" w:rsidRPr="00911398" w:rsidRDefault="00B6699E" w:rsidP="00795195">
            <w:pPr>
              <w:pStyle w:val="SOFinalPerformanceTableText"/>
            </w:pPr>
            <w:r w:rsidRPr="00911398">
              <w:t>Responses generally create some interes</w:t>
            </w:r>
            <w:r w:rsidR="009828F8" w:rsidRPr="00911398">
              <w:t xml:space="preserve">t </w:t>
            </w:r>
            <w:r w:rsidRPr="00911398">
              <w:t>and partly engage the audience.</w:t>
            </w:r>
          </w:p>
          <w:p w14:paraId="241B8945" w14:textId="77777777" w:rsidR="00795195" w:rsidRPr="00911398" w:rsidRDefault="00795195" w:rsidP="005F102C">
            <w:pPr>
              <w:pStyle w:val="SOFinalPerformanceTableTextItalic"/>
            </w:pPr>
            <w:r w:rsidRPr="00911398">
              <w:t>Depth of Treatment of Ideas, Information, or Opinions</w:t>
            </w:r>
          </w:p>
          <w:p w14:paraId="4F6DD35D" w14:textId="77777777" w:rsidR="00B6699E" w:rsidRPr="00911398" w:rsidRDefault="00B6699E" w:rsidP="00795195">
            <w:pPr>
              <w:pStyle w:val="SOFinalPerformanceTableText"/>
            </w:pPr>
            <w:r w:rsidRPr="00911398">
              <w:t>Some variety in the treatment of information and simple ideas or opinions on mostly familiar topics.</w:t>
            </w:r>
          </w:p>
          <w:p w14:paraId="43527293" w14:textId="77777777" w:rsidR="00795195" w:rsidRPr="00911398" w:rsidRDefault="00795195" w:rsidP="00795195">
            <w:pPr>
              <w:pStyle w:val="SOFinalPerformanceTableText"/>
            </w:pPr>
            <w:r w:rsidRPr="00911398">
              <w:t>Simple sentences usually containing one idea are used to convey meaning</w:t>
            </w:r>
            <w:r w:rsidR="00B6699E" w:rsidRPr="00911398">
              <w:t xml:space="preserve"> with some effectiveness and support an opinion</w:t>
            </w:r>
            <w:r w:rsidRPr="00911398">
              <w:t>.</w:t>
            </w:r>
          </w:p>
          <w:p w14:paraId="4D02386F" w14:textId="77777777" w:rsidR="00D65BB2" w:rsidRPr="00911398" w:rsidRDefault="002D3270" w:rsidP="00795195">
            <w:pPr>
              <w:pStyle w:val="SOFinalPerformanceTableText"/>
            </w:pPr>
            <w:r w:rsidRPr="00911398">
              <w:t>Competent p</w:t>
            </w:r>
            <w:r w:rsidR="00795195" w:rsidRPr="00911398">
              <w:t>lanning and preparation.</w:t>
            </w:r>
          </w:p>
        </w:tc>
        <w:tc>
          <w:tcPr>
            <w:tcW w:w="3324" w:type="dxa"/>
            <w:tcBorders>
              <w:bottom w:val="single" w:sz="2" w:space="0" w:color="auto"/>
              <w:right w:val="nil"/>
            </w:tcBorders>
          </w:tcPr>
          <w:p w14:paraId="693BDBA7" w14:textId="77777777" w:rsidR="00795195" w:rsidRPr="00911398" w:rsidRDefault="00795195" w:rsidP="005F102C">
            <w:pPr>
              <w:pStyle w:val="SOFinalPerformanceTableTextItalic"/>
            </w:pPr>
            <w:r w:rsidRPr="00911398">
              <w:t>Capacity to Convey Information Accurately and Appropriately</w:t>
            </w:r>
          </w:p>
          <w:p w14:paraId="386693FF" w14:textId="77777777" w:rsidR="00795195" w:rsidRPr="00911398" w:rsidRDefault="00D7246E" w:rsidP="00795195">
            <w:pPr>
              <w:pStyle w:val="SOFinalPerformanceTableText"/>
            </w:pPr>
            <w:r w:rsidRPr="00911398">
              <w:t xml:space="preserve">Use of a </w:t>
            </w:r>
            <w:r w:rsidR="00795195" w:rsidRPr="00911398">
              <w:t>range of linguistic structures and features to convey meaning. Reliance on rehearsed patterns.</w:t>
            </w:r>
          </w:p>
          <w:p w14:paraId="524880EA" w14:textId="77777777" w:rsidR="00795195" w:rsidRPr="00911398" w:rsidRDefault="00D7246E" w:rsidP="00795195">
            <w:pPr>
              <w:pStyle w:val="SOFinalPerformanceTableText"/>
            </w:pPr>
            <w:r w:rsidRPr="00911398">
              <w:t>Accuracy tends to be variable, with some basic errors. G</w:t>
            </w:r>
            <w:r w:rsidR="00795195" w:rsidRPr="00911398">
              <w:t>enerally accurate when using formulaic expressions and rehearsed patterns.</w:t>
            </w:r>
          </w:p>
          <w:p w14:paraId="428684B2" w14:textId="77777777" w:rsidR="00795195" w:rsidRPr="00911398" w:rsidRDefault="00795195" w:rsidP="00795195">
            <w:pPr>
              <w:pStyle w:val="SOFinalPerformanceTableText"/>
            </w:pPr>
            <w:r w:rsidRPr="00911398">
              <w:t>Cohesive devices are simple and repetitive. Reliance on a limited range of cohesive devices to connect ideas at sentence, paragraph, and whole text level.</w:t>
            </w:r>
          </w:p>
          <w:p w14:paraId="3D9D8BE3" w14:textId="77777777" w:rsidR="00795195" w:rsidRPr="00911398" w:rsidRDefault="001835D1" w:rsidP="00795195">
            <w:pPr>
              <w:pStyle w:val="SOFinalPerformanceTableText"/>
            </w:pPr>
            <w:r w:rsidRPr="00911398">
              <w:t>Expression is generally appropriate to the cultural and social context.</w:t>
            </w:r>
          </w:p>
          <w:p w14:paraId="600C5A88" w14:textId="77777777" w:rsidR="00795195" w:rsidRPr="00911398" w:rsidRDefault="00D7246E" w:rsidP="00795195">
            <w:pPr>
              <w:pStyle w:val="SOFinalPerformanceTableText"/>
            </w:pPr>
            <w:r w:rsidRPr="00911398">
              <w:t xml:space="preserve">Some hesitancy in responding. </w:t>
            </w:r>
            <w:r w:rsidR="00795195" w:rsidRPr="00911398">
              <w:t xml:space="preserve">Pronunciation and intonation are </w:t>
            </w:r>
            <w:r w:rsidRPr="00911398">
              <w:t>understandable</w:t>
            </w:r>
            <w:r w:rsidR="00795195" w:rsidRPr="00911398">
              <w:t>.</w:t>
            </w:r>
          </w:p>
          <w:p w14:paraId="54F9EFCB" w14:textId="77777777" w:rsidR="00795195" w:rsidRPr="00911398" w:rsidRDefault="00795195" w:rsidP="005F102C">
            <w:pPr>
              <w:pStyle w:val="SOFinalPerformanceTableTextItalic"/>
            </w:pPr>
            <w:r w:rsidRPr="00911398">
              <w:t>Coherence in Structure and Sequence</w:t>
            </w:r>
          </w:p>
          <w:p w14:paraId="1371172A" w14:textId="77777777" w:rsidR="00795195" w:rsidRPr="00911398" w:rsidRDefault="001835D1" w:rsidP="00795195">
            <w:pPr>
              <w:pStyle w:val="SOFinalPerformanceTableText"/>
            </w:pPr>
            <w:r w:rsidRPr="00911398">
              <w:t>Generally coherent organisation of information and ideas.</w:t>
            </w:r>
          </w:p>
          <w:p w14:paraId="7492669E" w14:textId="77777777" w:rsidR="00D65BB2" w:rsidRPr="00911398" w:rsidRDefault="00795195" w:rsidP="00795195">
            <w:pPr>
              <w:pStyle w:val="SOFinalPerformanceTableText"/>
            </w:pPr>
            <w:r w:rsidRPr="00911398">
              <w:t>Responses generally conform to the conventions of the text type.</w:t>
            </w:r>
          </w:p>
        </w:tc>
        <w:tc>
          <w:tcPr>
            <w:tcW w:w="3324" w:type="dxa"/>
            <w:tcBorders>
              <w:left w:val="nil"/>
            </w:tcBorders>
          </w:tcPr>
          <w:p w14:paraId="2F77BCBA" w14:textId="77777777" w:rsidR="00795195" w:rsidRPr="00911398" w:rsidRDefault="00301860" w:rsidP="005F102C">
            <w:pPr>
              <w:pStyle w:val="SOFinalPerformanceTableTextItalic"/>
            </w:pPr>
            <w:r w:rsidRPr="00911398">
              <w:rPr>
                <w:noProof/>
                <w:lang w:eastAsia="en-AU"/>
              </w:rPr>
              <mc:AlternateContent>
                <mc:Choice Requires="wps">
                  <w:drawing>
                    <wp:anchor distT="0" distB="0" distL="114300" distR="114300" simplePos="0" relativeHeight="251662848" behindDoc="0" locked="0" layoutInCell="1" allowOverlap="1" wp14:anchorId="0127A56C" wp14:editId="6901D176">
                      <wp:simplePos x="0" y="0"/>
                      <wp:positionH relativeFrom="column">
                        <wp:posOffset>-76768</wp:posOffset>
                      </wp:positionH>
                      <wp:positionV relativeFrom="paragraph">
                        <wp:posOffset>45151</wp:posOffset>
                      </wp:positionV>
                      <wp:extent cx="0" cy="3898231"/>
                      <wp:effectExtent l="0" t="0" r="19050" b="0"/>
                      <wp:wrapNone/>
                      <wp:docPr id="9" name="AutoShape 32" descr="Dotted line separating the two columns under Express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98231"/>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714D80" id="AutoShape 32" o:spid="_x0000_s1026" type="#_x0000_t32" alt="Dotted line separating the two columns under Expression." style="position:absolute;margin-left:-6.05pt;margin-top:3.55pt;width:0;height:306.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" strokeweight=".5pt">
                      <v:stroke dashstyle="dashDot"/>
                    </v:shape>
                  </w:pict>
                </mc:Fallback>
              </mc:AlternateContent>
            </w:r>
            <w:r w:rsidR="00795195" w:rsidRPr="00911398">
              <w:t>Capacity to Interact and Maintain a Conversation and Discussion</w:t>
            </w:r>
          </w:p>
          <w:p w14:paraId="1F8FF2D4" w14:textId="77777777" w:rsidR="001D6230" w:rsidRPr="00911398" w:rsidRDefault="001D6230" w:rsidP="00795195">
            <w:pPr>
              <w:pStyle w:val="SOFinalPerformanceTableText"/>
            </w:pPr>
            <w:r w:rsidRPr="00911398">
              <w:t>Use of w</w:t>
            </w:r>
            <w:r w:rsidR="00795195" w:rsidRPr="00911398">
              <w:t xml:space="preserve">ell-rehearsed language </w:t>
            </w:r>
            <w:r w:rsidRPr="00911398">
              <w:t>to maintain an interaction by</w:t>
            </w:r>
            <w:r w:rsidR="00795195" w:rsidRPr="00911398">
              <w:t xml:space="preserve"> respond</w:t>
            </w:r>
            <w:r w:rsidRPr="00911398">
              <w:t>ing</w:t>
            </w:r>
            <w:r w:rsidR="00795195" w:rsidRPr="00911398">
              <w:t xml:space="preserve"> t</w:t>
            </w:r>
            <w:r w:rsidRPr="00911398">
              <w:t>o questions on familiar topics.</w:t>
            </w:r>
            <w:r w:rsidR="001D45C4" w:rsidRPr="00911398">
              <w:t xml:space="preserve"> </w:t>
            </w:r>
            <w:r w:rsidRPr="00911398">
              <w:t>Some reliance on the interlocutor to take the lead. Some interest in the topic is conveyed.</w:t>
            </w:r>
          </w:p>
          <w:p w14:paraId="70637EE3" w14:textId="77777777" w:rsidR="001D6230" w:rsidRPr="00911398" w:rsidRDefault="001D6230" w:rsidP="001D6230">
            <w:pPr>
              <w:pStyle w:val="SOFinalPerformanceTableText"/>
            </w:pPr>
            <w:r w:rsidRPr="00911398">
              <w:t>Use of p</w:t>
            </w:r>
            <w:r w:rsidR="00795195" w:rsidRPr="00911398">
              <w:t>repared phrases to indicate lack of comprehension and ask for support.</w:t>
            </w:r>
            <w:r w:rsidRPr="00911398">
              <w:t xml:space="preserve"> Often relies on the interlocutor’s sentence patterns to respond.</w:t>
            </w:r>
          </w:p>
          <w:p w14:paraId="3407BC6F" w14:textId="77777777" w:rsidR="00D65BB2" w:rsidRPr="00911398" w:rsidRDefault="00795195" w:rsidP="005F102C">
            <w:pPr>
              <w:pStyle w:val="SOFinalPerformanceTableTextItalic"/>
            </w:pPr>
            <w:r w:rsidRPr="00911398">
              <w:t>Occasional silences because of lack of comprehension and time required to process more complex language and to search for words.</w:t>
            </w:r>
            <w:r w:rsidR="001D6230" w:rsidRPr="00911398">
              <w:t xml:space="preserve"> </w:t>
            </w:r>
            <w:r w:rsidRPr="00911398">
              <w:t>Responses may be repetitive.</w:t>
            </w:r>
            <w:r w:rsidR="001D6230" w:rsidRPr="00911398">
              <w:t xml:space="preserve"> </w:t>
            </w:r>
            <w:r w:rsidRPr="00911398">
              <w:t>Some hesitation in communication</w:t>
            </w:r>
            <w:r w:rsidR="001D6230" w:rsidRPr="00911398">
              <w:t xml:space="preserve"> when dealing with unfamiliar contexts</w:t>
            </w:r>
            <w:r w:rsidRPr="00911398">
              <w:t>.</w:t>
            </w:r>
          </w:p>
        </w:tc>
        <w:tc>
          <w:tcPr>
            <w:tcW w:w="3324" w:type="dxa"/>
          </w:tcPr>
          <w:p w14:paraId="27D4AC71" w14:textId="77777777" w:rsidR="00795195" w:rsidRPr="00911398" w:rsidRDefault="00795195" w:rsidP="005F102C">
            <w:pPr>
              <w:pStyle w:val="SOFinalPerformanceTableTextItalic"/>
            </w:pPr>
            <w:r w:rsidRPr="00911398">
              <w:t>Interpretation of Meaning in Texts</w:t>
            </w:r>
          </w:p>
          <w:p w14:paraId="24E834C8" w14:textId="77777777" w:rsidR="005147C9" w:rsidRPr="00911398" w:rsidRDefault="005147C9" w:rsidP="005147C9">
            <w:pPr>
              <w:pStyle w:val="SOFinalPerformanceTableText"/>
            </w:pPr>
            <w:r w:rsidRPr="00911398">
              <w:t>Identifies and extracts some relevant information from texts on familiar topics containing predictable and familiar language structures.</w:t>
            </w:r>
          </w:p>
          <w:p w14:paraId="7B3DAC4D" w14:textId="77777777" w:rsidR="005147C9" w:rsidRPr="00911398" w:rsidRDefault="005147C9" w:rsidP="005147C9">
            <w:pPr>
              <w:pStyle w:val="SOFinalPerformanceTableText"/>
            </w:pPr>
            <w:r w:rsidRPr="00911398">
              <w:t>Competent understanding of context, purpose, and audience, supported with isolated examples from the text.</w:t>
            </w:r>
          </w:p>
          <w:p w14:paraId="08080967" w14:textId="77777777" w:rsidR="00795195" w:rsidRPr="00911398" w:rsidRDefault="005147C9" w:rsidP="005147C9">
            <w:pPr>
              <w:pStyle w:val="SOFinalPerformanceTableText"/>
            </w:pPr>
            <w:r w:rsidRPr="00911398">
              <w:t xml:space="preserve">Main concepts, ideas, and one or more perspectives in </w:t>
            </w:r>
            <w:r w:rsidR="00BB42A3" w:rsidRPr="00911398">
              <w:t xml:space="preserve">the </w:t>
            </w:r>
            <w:r w:rsidRPr="00911398">
              <w:t>text are identified, with some explanation.</w:t>
            </w:r>
          </w:p>
          <w:p w14:paraId="375D589C" w14:textId="77777777" w:rsidR="00795195" w:rsidRPr="00911398" w:rsidRDefault="00795195" w:rsidP="005F102C">
            <w:pPr>
              <w:pStyle w:val="SOFinalPerformanceTableTextItalic"/>
            </w:pPr>
            <w:r w:rsidRPr="00911398">
              <w:t>Analysis of the Language in Texts</w:t>
            </w:r>
          </w:p>
          <w:p w14:paraId="131D2840" w14:textId="77777777" w:rsidR="00795195" w:rsidRPr="00911398" w:rsidRDefault="00795195" w:rsidP="001D018B">
            <w:pPr>
              <w:pStyle w:val="SOFinalPerformanceTableText"/>
            </w:pPr>
            <w:r w:rsidRPr="00911398">
              <w:t xml:space="preserve">Particular linguistic and cultural features </w:t>
            </w:r>
            <w:r w:rsidR="00AC5EC2" w:rsidRPr="00911398">
              <w:t>in</w:t>
            </w:r>
            <w:r w:rsidRPr="00911398">
              <w:t xml:space="preserve"> the text are identified.</w:t>
            </w:r>
          </w:p>
          <w:p w14:paraId="609DCEFA" w14:textId="77777777" w:rsidR="00795195" w:rsidRPr="00911398" w:rsidRDefault="001835D1" w:rsidP="00795195">
            <w:pPr>
              <w:pStyle w:val="SOFinalPerformanceTableText"/>
            </w:pPr>
            <w:r w:rsidRPr="00911398">
              <w:t xml:space="preserve">Identification of stylistic features </w:t>
            </w:r>
            <w:r w:rsidR="00795195" w:rsidRPr="00911398">
              <w:t>in</w:t>
            </w:r>
            <w:r w:rsidR="00BB42A3" w:rsidRPr="00911398">
              <w:t xml:space="preserve"> the</w:t>
            </w:r>
            <w:r w:rsidR="00795195" w:rsidRPr="00911398">
              <w:t xml:space="preserve"> text (e.g. </w:t>
            </w:r>
            <w:r w:rsidR="00AC5EC2" w:rsidRPr="00911398">
              <w:t>register, tone, textual features/organisation</w:t>
            </w:r>
            <w:r w:rsidR="00795195" w:rsidRPr="00911398">
              <w:t>)</w:t>
            </w:r>
            <w:r w:rsidRPr="00911398">
              <w:t>.</w:t>
            </w:r>
          </w:p>
          <w:p w14:paraId="211A41B6" w14:textId="77777777" w:rsidR="00795195" w:rsidRPr="00911398" w:rsidRDefault="00795195" w:rsidP="005F102C">
            <w:pPr>
              <w:pStyle w:val="SOFinalPerformanceTableTextItalic"/>
            </w:pPr>
            <w:r w:rsidRPr="00911398">
              <w:t>Reflection</w:t>
            </w:r>
          </w:p>
          <w:p w14:paraId="0757A462" w14:textId="77777777" w:rsidR="00795195" w:rsidRPr="00911398" w:rsidRDefault="005147C9" w:rsidP="00795195">
            <w:pPr>
              <w:pStyle w:val="SOFinalPerformanceTableText"/>
            </w:pPr>
            <w:r w:rsidRPr="00911398">
              <w:t>Some reflection on c</w:t>
            </w:r>
            <w:r w:rsidR="00795195" w:rsidRPr="00911398">
              <w:t>ultures, values, beliefs, practices, and ideas represented or expressed in texts</w:t>
            </w:r>
            <w:r w:rsidRPr="00911398">
              <w:t>.</w:t>
            </w:r>
          </w:p>
          <w:p w14:paraId="4849FF18" w14:textId="77777777" w:rsidR="00795195" w:rsidRPr="00911398" w:rsidRDefault="005147C9" w:rsidP="00795195">
            <w:pPr>
              <w:pStyle w:val="SOFinalPerformanceTableText"/>
            </w:pPr>
            <w:r w:rsidRPr="00911398">
              <w:t>Some reflection on, with mostly description of</w:t>
            </w:r>
            <w:r w:rsidR="001835D1" w:rsidRPr="00911398">
              <w:t>,</w:t>
            </w:r>
            <w:r w:rsidRPr="00911398">
              <w:t xml:space="preserve"> o</w:t>
            </w:r>
            <w:r w:rsidR="00795195" w:rsidRPr="00911398">
              <w:t>wn values, beliefs, ideas, and practices in relation to those represented in texts</w:t>
            </w:r>
            <w:r w:rsidRPr="00911398">
              <w:t>.</w:t>
            </w:r>
          </w:p>
          <w:p w14:paraId="59CC1E19" w14:textId="77777777" w:rsidR="00D65BB2" w:rsidRPr="00911398" w:rsidRDefault="005147C9" w:rsidP="00795195">
            <w:pPr>
              <w:pStyle w:val="SOFinalPerformanceTableText"/>
            </w:pPr>
            <w:r w:rsidRPr="00911398">
              <w:t>Some</w:t>
            </w:r>
            <w:r w:rsidR="00795195" w:rsidRPr="00911398">
              <w:t xml:space="preserve"> reflection on own learning.</w:t>
            </w:r>
          </w:p>
        </w:tc>
      </w:tr>
      <w:tr w:rsidR="00D65BB2" w:rsidRPr="00911398" w14:paraId="00EB126D" w14:textId="77777777" w:rsidTr="00400DA2">
        <w:tc>
          <w:tcPr>
            <w:tcW w:w="424" w:type="dxa"/>
            <w:shd w:val="clear" w:color="auto" w:fill="D9D9D9" w:themeFill="background1" w:themeFillShade="D9"/>
          </w:tcPr>
          <w:p w14:paraId="7F0834AF" w14:textId="77777777" w:rsidR="00D65BB2" w:rsidRPr="008B2868" w:rsidRDefault="00D65BB2" w:rsidP="00F10397">
            <w:pPr>
              <w:pStyle w:val="SOFinalPerformanceTableLetters"/>
              <w:rPr>
                <w:b w:val="0"/>
              </w:rPr>
            </w:pPr>
            <w:bookmarkStart w:id="52" w:name="RowTitle_D_2"/>
            <w:r w:rsidRPr="008B2868">
              <w:rPr>
                <w:b w:val="0"/>
              </w:rPr>
              <w:lastRenderedPageBreak/>
              <w:t>D</w:t>
            </w:r>
            <w:bookmarkEnd w:id="52"/>
          </w:p>
        </w:tc>
        <w:tc>
          <w:tcPr>
            <w:tcW w:w="3325" w:type="dxa"/>
          </w:tcPr>
          <w:p w14:paraId="78DA1681" w14:textId="77777777" w:rsidR="00795195" w:rsidRPr="00911398" w:rsidRDefault="00795195" w:rsidP="005F102C">
            <w:pPr>
              <w:pStyle w:val="SOFinalPerformanceTableTextItalic"/>
            </w:pPr>
            <w:r w:rsidRPr="00911398">
              <w:t>Relevance</w:t>
            </w:r>
          </w:p>
          <w:p w14:paraId="619E59A8" w14:textId="77777777" w:rsidR="00795195" w:rsidRPr="00911398" w:rsidRDefault="00795195" w:rsidP="00795195">
            <w:pPr>
              <w:pStyle w:val="SOFinalPerformanceTableText"/>
            </w:pPr>
            <w:r w:rsidRPr="00911398">
              <w:t>Responses partially relevant</w:t>
            </w:r>
            <w:r w:rsidR="00190712" w:rsidRPr="00911398">
              <w:t xml:space="preserve"> to the topic and purpose</w:t>
            </w:r>
            <w:r w:rsidRPr="00911398">
              <w:t>.</w:t>
            </w:r>
          </w:p>
          <w:p w14:paraId="12E2798C" w14:textId="77777777" w:rsidR="00795195" w:rsidRPr="00911398" w:rsidRDefault="00795195" w:rsidP="00795195">
            <w:pPr>
              <w:pStyle w:val="SOFinalPerformanceTableText"/>
            </w:pPr>
            <w:r w:rsidRPr="00911398">
              <w:t xml:space="preserve">Responses </w:t>
            </w:r>
            <w:r w:rsidR="000B3229" w:rsidRPr="00911398">
              <w:t>convey</w:t>
            </w:r>
            <w:r w:rsidR="00190712" w:rsidRPr="00911398">
              <w:t xml:space="preserve"> some basic information that may be appropriate</w:t>
            </w:r>
            <w:r w:rsidRPr="00911398">
              <w:t>.</w:t>
            </w:r>
          </w:p>
          <w:p w14:paraId="155D9879" w14:textId="77777777" w:rsidR="00190712" w:rsidRPr="00911398" w:rsidRDefault="00190712" w:rsidP="00795195">
            <w:pPr>
              <w:pStyle w:val="SOFinalPerformanceTableText"/>
            </w:pPr>
            <w:r w:rsidRPr="00911398">
              <w:t>Responses include one or more elements of interest that may engage the audience.</w:t>
            </w:r>
          </w:p>
          <w:p w14:paraId="42AF1EAB" w14:textId="77777777" w:rsidR="00795195" w:rsidRPr="00911398" w:rsidRDefault="00795195" w:rsidP="005F102C">
            <w:pPr>
              <w:pStyle w:val="SOFinalPerformanceTableTextItalic"/>
            </w:pPr>
            <w:r w:rsidRPr="00911398">
              <w:t>Depth of Treatment of Ideas, Information, or Opinions</w:t>
            </w:r>
          </w:p>
          <w:p w14:paraId="53384F40" w14:textId="77777777" w:rsidR="00795195" w:rsidRPr="00911398" w:rsidRDefault="00190712" w:rsidP="00795195">
            <w:pPr>
              <w:pStyle w:val="SOFinalPerformanceTableText"/>
            </w:pPr>
            <w:r w:rsidRPr="00911398">
              <w:t>Some basic treatment of i</w:t>
            </w:r>
            <w:r w:rsidR="00795195" w:rsidRPr="00911398">
              <w:t xml:space="preserve">nformation </w:t>
            </w:r>
            <w:r w:rsidR="00BD2A02" w:rsidRPr="00911398">
              <w:t>or</w:t>
            </w:r>
            <w:r w:rsidR="00795195" w:rsidRPr="00911398">
              <w:t xml:space="preserve"> ideas </w:t>
            </w:r>
            <w:r w:rsidR="00BD2A02" w:rsidRPr="00911398">
              <w:t>relating to simple aspects of familiar topics</w:t>
            </w:r>
            <w:r w:rsidR="00795195" w:rsidRPr="00911398">
              <w:t>.</w:t>
            </w:r>
          </w:p>
          <w:p w14:paraId="32452EE1" w14:textId="77777777" w:rsidR="00BB42A3" w:rsidRPr="00911398" w:rsidRDefault="00BB42A3" w:rsidP="00BB42A3">
            <w:pPr>
              <w:pStyle w:val="SOFinalPerformanceTableText"/>
            </w:pPr>
            <w:r w:rsidRPr="00911398">
              <w:t>Simple sentences are used with partial effectiveness to convey an idea or opinion. Sentences may be short or incomplete.</w:t>
            </w:r>
          </w:p>
          <w:p w14:paraId="23244568" w14:textId="77777777" w:rsidR="00D65BB2" w:rsidRPr="00911398" w:rsidRDefault="00BD2A02" w:rsidP="00795195">
            <w:pPr>
              <w:pStyle w:val="SOFinalPerformanceTableText"/>
            </w:pPr>
            <w:r w:rsidRPr="00911398">
              <w:t>Some</w:t>
            </w:r>
            <w:r w:rsidR="00795195" w:rsidRPr="00911398">
              <w:t xml:space="preserve"> planning and preparation.</w:t>
            </w:r>
          </w:p>
        </w:tc>
        <w:tc>
          <w:tcPr>
            <w:tcW w:w="3324" w:type="dxa"/>
            <w:tcBorders>
              <w:bottom w:val="single" w:sz="2" w:space="0" w:color="auto"/>
              <w:right w:val="nil"/>
            </w:tcBorders>
          </w:tcPr>
          <w:p w14:paraId="41876E30" w14:textId="77777777" w:rsidR="00795195" w:rsidRPr="00911398" w:rsidRDefault="00E2701D" w:rsidP="005F102C">
            <w:pPr>
              <w:pStyle w:val="SOFinalPerformanceTableTextItalic"/>
            </w:pPr>
            <w:r w:rsidRPr="00911398">
              <w:rPr>
                <w:noProof/>
                <w:lang w:eastAsia="en-AU"/>
              </w:rPr>
              <mc:AlternateContent>
                <mc:Choice Requires="wps">
                  <w:drawing>
                    <wp:anchor distT="0" distB="0" distL="114300" distR="114300" simplePos="0" relativeHeight="251645440" behindDoc="0" locked="0" layoutInCell="1" allowOverlap="1" wp14:anchorId="05CD82AD" wp14:editId="381AC784">
                      <wp:simplePos x="0" y="0"/>
                      <wp:positionH relativeFrom="column">
                        <wp:posOffset>2043597</wp:posOffset>
                      </wp:positionH>
                      <wp:positionV relativeFrom="paragraph">
                        <wp:posOffset>-12600</wp:posOffset>
                      </wp:positionV>
                      <wp:extent cx="0" cy="3580598"/>
                      <wp:effectExtent l="0" t="0" r="19050" b="20320"/>
                      <wp:wrapNone/>
                      <wp:docPr id="8" name="AutoShape 31" descr="Dotted line separating the two columns under Express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80598"/>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652714" id="AutoShape 31" o:spid="_x0000_s1026" type="#_x0000_t32" alt="Dotted line separating the two columns under Expression." style="position:absolute;margin-left:160.9pt;margin-top:-1pt;width:0;height:281.9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" strokeweight=".5pt">
                      <v:stroke dashstyle="dashDot"/>
                    </v:shape>
                  </w:pict>
                </mc:Fallback>
              </mc:AlternateContent>
            </w:r>
            <w:r w:rsidR="00795195" w:rsidRPr="00911398">
              <w:t>Capacity to Convey Information Accurately and Appropriately</w:t>
            </w:r>
          </w:p>
          <w:p w14:paraId="039B0540" w14:textId="77777777" w:rsidR="00795195" w:rsidRPr="00911398" w:rsidRDefault="00663D0A" w:rsidP="00795195">
            <w:pPr>
              <w:pStyle w:val="SOFinalPerformanceTableText"/>
            </w:pPr>
            <w:r w:rsidRPr="00911398">
              <w:t>Use of s</w:t>
            </w:r>
            <w:r w:rsidR="00795195" w:rsidRPr="00911398">
              <w:t xml:space="preserve">imple vocabulary, short sentences, formulaic expressions, and rehearsed patterns to convey meaning. </w:t>
            </w:r>
            <w:r w:rsidRPr="00911398">
              <w:t>When attempts are made to elaborate, the structure is often based on word order derived from English.</w:t>
            </w:r>
          </w:p>
          <w:p w14:paraId="6D252B9C" w14:textId="77777777" w:rsidR="00795195" w:rsidRPr="00911398" w:rsidRDefault="00795195" w:rsidP="00795195">
            <w:pPr>
              <w:pStyle w:val="SOFinalPerformanceTableText"/>
            </w:pPr>
            <w:r w:rsidRPr="00911398">
              <w:t xml:space="preserve">Frequent errors </w:t>
            </w:r>
            <w:r w:rsidR="00663D0A" w:rsidRPr="00911398">
              <w:t xml:space="preserve">and incorrect selection of words from the dictionary </w:t>
            </w:r>
            <w:r w:rsidRPr="00911398">
              <w:t>impede meaning</w:t>
            </w:r>
            <w:r w:rsidR="00663D0A" w:rsidRPr="00911398">
              <w:t>.</w:t>
            </w:r>
          </w:p>
          <w:p w14:paraId="4606E4D3" w14:textId="77777777" w:rsidR="00795195" w:rsidRPr="00911398" w:rsidRDefault="00663D0A" w:rsidP="00795195">
            <w:pPr>
              <w:pStyle w:val="SOFinalPerformanceTableText"/>
            </w:pPr>
            <w:r w:rsidRPr="00911398">
              <w:t>A cohesive</w:t>
            </w:r>
            <w:r w:rsidR="006E2EB4" w:rsidRPr="00911398">
              <w:t xml:space="preserve"> device may be used with some effectiveness in pauses.</w:t>
            </w:r>
          </w:p>
          <w:p w14:paraId="118554E3" w14:textId="77777777" w:rsidR="00795195" w:rsidRPr="00911398" w:rsidRDefault="001835D1" w:rsidP="00795195">
            <w:pPr>
              <w:pStyle w:val="SOFinalPerformanceTableText"/>
            </w:pPr>
            <w:r w:rsidRPr="00911398">
              <w:t>Expression occasionally appropriate to cultural and social context.</w:t>
            </w:r>
          </w:p>
          <w:p w14:paraId="431640F6" w14:textId="77777777" w:rsidR="00795195" w:rsidRPr="00911398" w:rsidRDefault="00795195" w:rsidP="00795195">
            <w:pPr>
              <w:pStyle w:val="SOFinalPerformanceTableText"/>
            </w:pPr>
            <w:r w:rsidRPr="00911398">
              <w:t xml:space="preserve">Pronunciation </w:t>
            </w:r>
            <w:r w:rsidR="006E2EB4" w:rsidRPr="00911398">
              <w:t>may impede meaning</w:t>
            </w:r>
            <w:r w:rsidRPr="00911398">
              <w:t>.</w:t>
            </w:r>
          </w:p>
          <w:p w14:paraId="47C6F58F" w14:textId="77777777" w:rsidR="00795195" w:rsidRPr="00911398" w:rsidRDefault="00795195" w:rsidP="005F102C">
            <w:pPr>
              <w:pStyle w:val="SOFinalPerformanceTableTextItalic"/>
            </w:pPr>
            <w:r w:rsidRPr="00911398">
              <w:t>Coherence in Structure and Sequence</w:t>
            </w:r>
          </w:p>
          <w:p w14:paraId="36C740C6" w14:textId="77777777" w:rsidR="00795195" w:rsidRPr="00911398" w:rsidRDefault="001835D1" w:rsidP="00795195">
            <w:pPr>
              <w:pStyle w:val="SOFinalPerformanceTableText"/>
            </w:pPr>
            <w:r w:rsidRPr="00911398">
              <w:t xml:space="preserve">Some </w:t>
            </w:r>
            <w:r w:rsidR="00744236" w:rsidRPr="00911398">
              <w:t xml:space="preserve">basic </w:t>
            </w:r>
            <w:r w:rsidRPr="00911398">
              <w:t>organisation of information and</w:t>
            </w:r>
            <w:r w:rsidR="00744236" w:rsidRPr="00911398">
              <w:t>/or</w:t>
            </w:r>
            <w:r w:rsidRPr="00911398">
              <w:t xml:space="preserve"> ideas.</w:t>
            </w:r>
          </w:p>
          <w:p w14:paraId="150CACE5" w14:textId="77777777" w:rsidR="00D65BB2" w:rsidRPr="00911398" w:rsidRDefault="00795195" w:rsidP="00795195">
            <w:pPr>
              <w:pStyle w:val="SOFinalPerformanceTableText"/>
            </w:pPr>
            <w:r w:rsidRPr="00911398">
              <w:t xml:space="preserve">Some </w:t>
            </w:r>
            <w:r w:rsidR="006E2EB4" w:rsidRPr="00911398">
              <w:t xml:space="preserve">use </w:t>
            </w:r>
            <w:r w:rsidRPr="00911398">
              <w:t xml:space="preserve">of </w:t>
            </w:r>
            <w:r w:rsidR="00C54AB5" w:rsidRPr="00911398">
              <w:t>very basic</w:t>
            </w:r>
            <w:r w:rsidRPr="00911398">
              <w:t xml:space="preserve"> conventions of the text type</w:t>
            </w:r>
            <w:r w:rsidR="00C54AB5" w:rsidRPr="00911398">
              <w:t>.</w:t>
            </w:r>
          </w:p>
        </w:tc>
        <w:tc>
          <w:tcPr>
            <w:tcW w:w="3324" w:type="dxa"/>
            <w:tcBorders>
              <w:left w:val="nil"/>
            </w:tcBorders>
          </w:tcPr>
          <w:p w14:paraId="2251932D" w14:textId="77777777" w:rsidR="00795195" w:rsidRPr="00911398" w:rsidRDefault="00795195" w:rsidP="005F102C">
            <w:pPr>
              <w:pStyle w:val="SOFinalPerformanceTableTextItalic"/>
            </w:pPr>
            <w:r w:rsidRPr="00911398">
              <w:t>Capacity to Interact and Maintain a Conversation and Discussion</w:t>
            </w:r>
          </w:p>
          <w:p w14:paraId="2E87F1DA" w14:textId="77777777" w:rsidR="001835D1" w:rsidRPr="00911398" w:rsidRDefault="00795195" w:rsidP="00795195">
            <w:pPr>
              <w:pStyle w:val="SOFinalPerformanceTableText"/>
            </w:pPr>
            <w:r w:rsidRPr="00911398">
              <w:t>Routine courtesy phrases and basic structures are used to respond to simple questions on familiar topics.</w:t>
            </w:r>
            <w:r w:rsidR="00075E73" w:rsidRPr="00911398">
              <w:t xml:space="preserve"> </w:t>
            </w:r>
            <w:r w:rsidRPr="00911398">
              <w:t xml:space="preserve">Reliance on the interlocutor to take the lead and maintain interaction. </w:t>
            </w:r>
            <w:r w:rsidR="00075E73" w:rsidRPr="00911398">
              <w:t>Some interes</w:t>
            </w:r>
            <w:r w:rsidR="001835D1" w:rsidRPr="00911398">
              <w:t>t in the topic may be conveyed.</w:t>
            </w:r>
          </w:p>
          <w:p w14:paraId="3055FD21" w14:textId="77777777" w:rsidR="00795195" w:rsidRPr="00911398" w:rsidRDefault="00795195" w:rsidP="00795195">
            <w:pPr>
              <w:pStyle w:val="SOFinalPerformanceTableText"/>
            </w:pPr>
            <w:r w:rsidRPr="00911398">
              <w:t>Reliance on repetition and rephrasing of questions.</w:t>
            </w:r>
            <w:r w:rsidR="00075E73" w:rsidRPr="00911398">
              <w:t xml:space="preserve"> </w:t>
            </w:r>
            <w:r w:rsidRPr="00911398">
              <w:t>Partial understanding of questions may lead to a response that is not relevant.</w:t>
            </w:r>
          </w:p>
          <w:p w14:paraId="6DDCB905" w14:textId="77777777" w:rsidR="00D65BB2" w:rsidRPr="00911398" w:rsidRDefault="00795195" w:rsidP="00795195">
            <w:pPr>
              <w:pStyle w:val="SOFinalPerformanceTableText"/>
            </w:pPr>
            <w:r w:rsidRPr="00911398">
              <w:t>Frequent silences may occur because of lack of comprehension and time required to search for words</w:t>
            </w:r>
            <w:r w:rsidR="00075E73" w:rsidRPr="00911398">
              <w:t xml:space="preserve"> and </w:t>
            </w:r>
            <w:r w:rsidRPr="00911398">
              <w:t>construct answers.</w:t>
            </w:r>
          </w:p>
        </w:tc>
        <w:tc>
          <w:tcPr>
            <w:tcW w:w="3324" w:type="dxa"/>
          </w:tcPr>
          <w:p w14:paraId="47B2F372" w14:textId="77777777" w:rsidR="00795195" w:rsidRPr="00911398" w:rsidRDefault="00795195" w:rsidP="005F102C">
            <w:pPr>
              <w:pStyle w:val="SOFinalPerformanceTableTextItalic"/>
            </w:pPr>
            <w:r w:rsidRPr="00911398">
              <w:t>Interpretation</w:t>
            </w:r>
          </w:p>
          <w:p w14:paraId="3732355B" w14:textId="77777777" w:rsidR="006541AC" w:rsidRPr="00911398" w:rsidRDefault="006541AC" w:rsidP="006541AC">
            <w:pPr>
              <w:pStyle w:val="SOFinalPerformanceTableText"/>
            </w:pPr>
            <w:r w:rsidRPr="00911398">
              <w:t>Keywords and some supporting detail are identified in texts dealing with familiar situations.</w:t>
            </w:r>
          </w:p>
          <w:p w14:paraId="1C35AED7" w14:textId="77777777" w:rsidR="006541AC" w:rsidRPr="00911398" w:rsidRDefault="006541AC" w:rsidP="006541AC">
            <w:pPr>
              <w:pStyle w:val="SOFinalPerformanceTableText"/>
            </w:pPr>
            <w:r w:rsidRPr="00911398">
              <w:t>Some basic understanding of context, purpose, and/or audience.</w:t>
            </w:r>
          </w:p>
          <w:p w14:paraId="52812C38" w14:textId="77777777" w:rsidR="00795195" w:rsidRPr="00911398" w:rsidRDefault="006541AC" w:rsidP="006541AC">
            <w:pPr>
              <w:pStyle w:val="SOFinalPerformanceTableText"/>
            </w:pPr>
            <w:r w:rsidRPr="00911398">
              <w:t>Identification of one or more concepts or ideas, with specific information in texts transcribed rather than interpreted.</w:t>
            </w:r>
          </w:p>
          <w:p w14:paraId="408A5070" w14:textId="77777777" w:rsidR="00795195" w:rsidRPr="00911398" w:rsidRDefault="00795195" w:rsidP="005F102C">
            <w:pPr>
              <w:pStyle w:val="SOFinalPerformanceTableTextItalic"/>
            </w:pPr>
            <w:r w:rsidRPr="00911398">
              <w:t>Analysis</w:t>
            </w:r>
            <w:r w:rsidR="008F112A" w:rsidRPr="00911398">
              <w:t xml:space="preserve"> of the Language in Texts</w:t>
            </w:r>
          </w:p>
          <w:p w14:paraId="153CA857" w14:textId="77777777" w:rsidR="005D35CF" w:rsidRPr="00911398" w:rsidRDefault="005D35CF" w:rsidP="005D35CF">
            <w:pPr>
              <w:pStyle w:val="SOFinalPerformanceTableText"/>
            </w:pPr>
            <w:r w:rsidRPr="00911398">
              <w:t>One or more basic linguistic and/or cultural features of the text are identified.</w:t>
            </w:r>
          </w:p>
          <w:p w14:paraId="5312C84D" w14:textId="77777777" w:rsidR="005D35CF" w:rsidRPr="00911398" w:rsidRDefault="005D35CF" w:rsidP="005D35CF">
            <w:pPr>
              <w:pStyle w:val="SOFinalPerformanceTableText"/>
            </w:pPr>
            <w:r w:rsidRPr="00911398">
              <w:t>One or more stylistic features are identified.</w:t>
            </w:r>
          </w:p>
          <w:p w14:paraId="129B22BE" w14:textId="77777777" w:rsidR="00795195" w:rsidRPr="00911398" w:rsidRDefault="00795195" w:rsidP="005F102C">
            <w:pPr>
              <w:pStyle w:val="SOFinalPerformanceTableTextItalic"/>
            </w:pPr>
            <w:r w:rsidRPr="00911398">
              <w:t>Reflection</w:t>
            </w:r>
          </w:p>
          <w:p w14:paraId="649094A9" w14:textId="77777777" w:rsidR="00795195" w:rsidRPr="00911398" w:rsidRDefault="00744236" w:rsidP="00795195">
            <w:pPr>
              <w:pStyle w:val="SOFinalPerformanceTableText"/>
            </w:pPr>
            <w:r w:rsidRPr="00911398">
              <w:t>One or more familiar</w:t>
            </w:r>
            <w:r w:rsidR="00795195" w:rsidRPr="00911398">
              <w:t xml:space="preserve"> aspects of cultur</w:t>
            </w:r>
            <w:r w:rsidR="00772FEA" w:rsidRPr="00911398">
              <w:t>es, values, beliefs,</w:t>
            </w:r>
            <w:r w:rsidR="001835D1" w:rsidRPr="00911398">
              <w:t xml:space="preserve"> practices</w:t>
            </w:r>
            <w:r w:rsidR="00C643F2" w:rsidRPr="00911398">
              <w:t>,</w:t>
            </w:r>
            <w:r w:rsidR="00772FEA" w:rsidRPr="00911398">
              <w:t xml:space="preserve"> </w:t>
            </w:r>
            <w:r w:rsidRPr="00911398">
              <w:t>or</w:t>
            </w:r>
            <w:r w:rsidR="00772FEA" w:rsidRPr="00911398">
              <w:t xml:space="preserve"> ideas</w:t>
            </w:r>
            <w:r w:rsidR="00795195" w:rsidRPr="00911398">
              <w:t xml:space="preserve"> represented or expressed in texts are identified.</w:t>
            </w:r>
          </w:p>
          <w:p w14:paraId="19A3F5BB" w14:textId="77777777" w:rsidR="00795195" w:rsidRPr="00911398" w:rsidRDefault="00744236" w:rsidP="00795195">
            <w:pPr>
              <w:pStyle w:val="SOFinalPerformanceTableText"/>
            </w:pPr>
            <w:r w:rsidRPr="00911398">
              <w:t>One or more</w:t>
            </w:r>
            <w:r w:rsidR="00795195" w:rsidRPr="00911398">
              <w:t xml:space="preserve"> of own values, beliefs, </w:t>
            </w:r>
            <w:r w:rsidR="001835D1" w:rsidRPr="00911398">
              <w:t>practices</w:t>
            </w:r>
            <w:r w:rsidR="00795195" w:rsidRPr="00911398">
              <w:t xml:space="preserve">, </w:t>
            </w:r>
            <w:r w:rsidRPr="00911398">
              <w:t>or</w:t>
            </w:r>
            <w:r w:rsidR="00795195" w:rsidRPr="00911398">
              <w:t xml:space="preserve"> </w:t>
            </w:r>
            <w:r w:rsidR="001835D1" w:rsidRPr="00911398">
              <w:t xml:space="preserve">ideas </w:t>
            </w:r>
            <w:r w:rsidR="00795195" w:rsidRPr="00911398">
              <w:t xml:space="preserve">in relation to those represented in texts are </w:t>
            </w:r>
            <w:r w:rsidR="00772FEA" w:rsidRPr="00911398">
              <w:t>described</w:t>
            </w:r>
            <w:r w:rsidR="00795195" w:rsidRPr="00911398">
              <w:t>.</w:t>
            </w:r>
          </w:p>
          <w:p w14:paraId="4216D4B6" w14:textId="77777777" w:rsidR="00D65BB2" w:rsidRPr="00911398" w:rsidRDefault="00795195" w:rsidP="00795195">
            <w:pPr>
              <w:pStyle w:val="SOFinalPerformanceTableText"/>
            </w:pPr>
            <w:r w:rsidRPr="00911398">
              <w:t>Learning experiences are recounted.</w:t>
            </w:r>
          </w:p>
        </w:tc>
      </w:tr>
      <w:tr w:rsidR="00D65BB2" w:rsidRPr="00911398" w14:paraId="0AC92B91" w14:textId="77777777" w:rsidTr="00400DA2">
        <w:tc>
          <w:tcPr>
            <w:tcW w:w="424" w:type="dxa"/>
            <w:shd w:val="clear" w:color="auto" w:fill="D9D9D9" w:themeFill="background1" w:themeFillShade="D9"/>
          </w:tcPr>
          <w:p w14:paraId="552E9DF0" w14:textId="77777777" w:rsidR="00D65BB2" w:rsidRPr="008B2868" w:rsidRDefault="00D65BB2" w:rsidP="00F10397">
            <w:pPr>
              <w:pStyle w:val="SOFinalPerformanceTableLetters"/>
              <w:rPr>
                <w:b w:val="0"/>
              </w:rPr>
            </w:pPr>
            <w:bookmarkStart w:id="53" w:name="RowTitle_E_2"/>
            <w:r w:rsidRPr="008B2868">
              <w:rPr>
                <w:b w:val="0"/>
              </w:rPr>
              <w:lastRenderedPageBreak/>
              <w:t>E</w:t>
            </w:r>
            <w:bookmarkEnd w:id="53"/>
          </w:p>
        </w:tc>
        <w:tc>
          <w:tcPr>
            <w:tcW w:w="3325" w:type="dxa"/>
          </w:tcPr>
          <w:p w14:paraId="786DDED2" w14:textId="77777777" w:rsidR="00795195" w:rsidRPr="00911398" w:rsidRDefault="00795195" w:rsidP="005F102C">
            <w:pPr>
              <w:pStyle w:val="SOFinalPerformanceTableTextItalic"/>
            </w:pPr>
            <w:r w:rsidRPr="00911398">
              <w:t>Relevance</w:t>
            </w:r>
          </w:p>
          <w:p w14:paraId="2A0A1367" w14:textId="77777777" w:rsidR="00795195" w:rsidRPr="00911398" w:rsidRDefault="00795195" w:rsidP="00795195">
            <w:pPr>
              <w:pStyle w:val="SOFinalPerformanceTableText"/>
            </w:pPr>
            <w:r w:rsidRPr="00911398">
              <w:t>Responses have limited relevance to the topic and purpose.</w:t>
            </w:r>
          </w:p>
          <w:p w14:paraId="5F972CA9" w14:textId="77777777" w:rsidR="00772FEA" w:rsidRPr="00911398" w:rsidRDefault="00F650D5" w:rsidP="00795195">
            <w:pPr>
              <w:pStyle w:val="SOFinalPerformanceTableText"/>
            </w:pPr>
            <w:r w:rsidRPr="00911398">
              <w:t>Responses attempt to convey</w:t>
            </w:r>
            <w:r w:rsidR="00772FEA" w:rsidRPr="00911398">
              <w:t xml:space="preserve"> some basic information, with limited appropriateness. </w:t>
            </w:r>
          </w:p>
          <w:p w14:paraId="45992BDB" w14:textId="77777777" w:rsidR="00772FEA" w:rsidRPr="00911398" w:rsidRDefault="00772FEA" w:rsidP="00795195">
            <w:pPr>
              <w:pStyle w:val="SOFinalPerformanceTableText"/>
            </w:pPr>
            <w:r w:rsidRPr="00911398">
              <w:t>Responses attempt to include an element of interest.</w:t>
            </w:r>
          </w:p>
          <w:p w14:paraId="20344FF2" w14:textId="77777777" w:rsidR="00795195" w:rsidRPr="00911398" w:rsidRDefault="00795195" w:rsidP="005F102C">
            <w:pPr>
              <w:pStyle w:val="SOFinalPerformanceTableTextItalic"/>
            </w:pPr>
            <w:r w:rsidRPr="00911398">
              <w:t>Depth of Treatment of Ideas, Information, or Opinions</w:t>
            </w:r>
          </w:p>
          <w:p w14:paraId="11EBB329" w14:textId="77777777" w:rsidR="00772FEA" w:rsidRPr="00911398" w:rsidRDefault="00772FEA" w:rsidP="00795195">
            <w:pPr>
              <w:pStyle w:val="SOFinalPerformanceTableText"/>
            </w:pPr>
            <w:r w:rsidRPr="00911398">
              <w:t>Attempted treatment of simple information relating to one or more aspects of familiar topics.</w:t>
            </w:r>
          </w:p>
          <w:p w14:paraId="1A44E0DF" w14:textId="77777777" w:rsidR="00795195" w:rsidRPr="00911398" w:rsidRDefault="00795195" w:rsidP="00795195">
            <w:pPr>
              <w:pStyle w:val="SOFinalPerformanceTableText"/>
            </w:pPr>
            <w:r w:rsidRPr="00911398">
              <w:t xml:space="preserve">Responses are brief and often rely on a keyword to convey </w:t>
            </w:r>
            <w:r w:rsidR="00772FEA" w:rsidRPr="00911398">
              <w:t xml:space="preserve">basic </w:t>
            </w:r>
            <w:r w:rsidRPr="00911398">
              <w:t>meaning.</w:t>
            </w:r>
          </w:p>
          <w:p w14:paraId="5F738E98" w14:textId="77777777" w:rsidR="00D65BB2" w:rsidRPr="00911398" w:rsidRDefault="00772FEA" w:rsidP="00795195">
            <w:pPr>
              <w:pStyle w:val="SOFinalPerformanceTableText"/>
            </w:pPr>
            <w:r w:rsidRPr="00911398">
              <w:t xml:space="preserve">Attempted </w:t>
            </w:r>
            <w:r w:rsidR="00795195" w:rsidRPr="00911398">
              <w:t xml:space="preserve">planning </w:t>
            </w:r>
            <w:r w:rsidRPr="00911398">
              <w:t>or</w:t>
            </w:r>
            <w:r w:rsidR="00795195" w:rsidRPr="00911398">
              <w:t xml:space="preserve"> preparation.</w:t>
            </w:r>
          </w:p>
        </w:tc>
        <w:tc>
          <w:tcPr>
            <w:tcW w:w="3324" w:type="dxa"/>
            <w:tcBorders>
              <w:right w:val="nil"/>
            </w:tcBorders>
          </w:tcPr>
          <w:p w14:paraId="6F325746" w14:textId="77777777" w:rsidR="00795195" w:rsidRPr="00911398" w:rsidRDefault="005F102C" w:rsidP="005F102C">
            <w:pPr>
              <w:pStyle w:val="SOFinalPerformanceTableTextItalic"/>
            </w:pPr>
            <w:r w:rsidRPr="00911398">
              <w:rPr>
                <w:noProof/>
                <w:lang w:eastAsia="en-AU"/>
              </w:rPr>
              <mc:AlternateContent>
                <mc:Choice Requires="wps">
                  <w:drawing>
                    <wp:anchor distT="0" distB="0" distL="114300" distR="114300" simplePos="0" relativeHeight="251644416" behindDoc="0" locked="0" layoutInCell="1" allowOverlap="1" wp14:anchorId="570118D9" wp14:editId="6023158C">
                      <wp:simplePos x="0" y="0"/>
                      <wp:positionH relativeFrom="column">
                        <wp:posOffset>2048510</wp:posOffset>
                      </wp:positionH>
                      <wp:positionV relativeFrom="paragraph">
                        <wp:posOffset>-10795</wp:posOffset>
                      </wp:positionV>
                      <wp:extent cx="0" cy="3221355"/>
                      <wp:effectExtent l="0" t="0" r="19050" b="17145"/>
                      <wp:wrapNone/>
                      <wp:docPr id="7" name="AutoShape 30" descr="Dotted line separating the two columns under Express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21355"/>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49255B" id="AutoShape 30" o:spid="_x0000_s1026" type="#_x0000_t32" alt="Dotted line separating the two columns under Expression." style="position:absolute;margin-left:161.3pt;margin-top:-.85pt;width:0;height:253.6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" strokeweight=".5pt">
                      <v:stroke dashstyle="dashDot"/>
                    </v:shape>
                  </w:pict>
                </mc:Fallback>
              </mc:AlternateContent>
            </w:r>
            <w:r w:rsidR="00795195" w:rsidRPr="00911398">
              <w:t>Capacity to Convey Information Accurately and Appropriately</w:t>
            </w:r>
          </w:p>
          <w:p w14:paraId="794B1482" w14:textId="77777777" w:rsidR="00AD0928" w:rsidRPr="00911398" w:rsidRDefault="00555F2E" w:rsidP="00795195">
            <w:pPr>
              <w:pStyle w:val="SOFinalPerformanceTableText"/>
            </w:pPr>
            <w:r w:rsidRPr="00911398">
              <w:t xml:space="preserve">Use </w:t>
            </w:r>
            <w:r w:rsidR="00AD0928" w:rsidRPr="00911398">
              <w:t xml:space="preserve">of </w:t>
            </w:r>
            <w:r w:rsidRPr="00911398">
              <w:t xml:space="preserve">a </w:t>
            </w:r>
            <w:r w:rsidR="00795195" w:rsidRPr="00911398">
              <w:t>very limited range of vocabulary and sentence structures</w:t>
            </w:r>
            <w:r w:rsidR="00AD0928" w:rsidRPr="00911398">
              <w:t>, with s</w:t>
            </w:r>
            <w:r w:rsidR="00795195" w:rsidRPr="00911398">
              <w:t xml:space="preserve">ingle words and set formulaic expressions to convey basic information. </w:t>
            </w:r>
            <w:r w:rsidR="00AD0928" w:rsidRPr="00911398">
              <w:t>Reliance on anglicisms to convey meaning.</w:t>
            </w:r>
          </w:p>
          <w:p w14:paraId="505EB7A3" w14:textId="77777777" w:rsidR="00795195" w:rsidRPr="00911398" w:rsidRDefault="00AD0928" w:rsidP="00795195">
            <w:pPr>
              <w:pStyle w:val="SOFinalPerformanceTableText"/>
            </w:pPr>
            <w:r w:rsidRPr="00911398">
              <w:t>F</w:t>
            </w:r>
            <w:r w:rsidR="00795195" w:rsidRPr="00911398">
              <w:t>requent errors impede meaning.</w:t>
            </w:r>
          </w:p>
          <w:p w14:paraId="5CB7BE28" w14:textId="77777777" w:rsidR="00AD0928" w:rsidRPr="00911398" w:rsidRDefault="00AD0928" w:rsidP="00795195">
            <w:pPr>
              <w:pStyle w:val="SOFinalPerformanceTableText"/>
            </w:pPr>
            <w:r w:rsidRPr="00911398">
              <w:t>Attempted use of a cohesive device, with limited effectiveness.</w:t>
            </w:r>
          </w:p>
          <w:p w14:paraId="1006EB7C" w14:textId="77777777" w:rsidR="005D35CF" w:rsidRPr="00911398" w:rsidRDefault="005D35CF" w:rsidP="005D35CF">
            <w:pPr>
              <w:pStyle w:val="SOFinalPerformanceTableText"/>
            </w:pPr>
            <w:r w:rsidRPr="00911398">
              <w:t>Limited appropriateness of expression.</w:t>
            </w:r>
          </w:p>
          <w:p w14:paraId="7484BD8C" w14:textId="77777777" w:rsidR="00795195" w:rsidRPr="00911398" w:rsidRDefault="00F97D0B" w:rsidP="00795195">
            <w:pPr>
              <w:pStyle w:val="SOFinalPerformanceTableText"/>
            </w:pPr>
            <w:r w:rsidRPr="00911398">
              <w:t>Hesitanc</w:t>
            </w:r>
            <w:r w:rsidR="00D122EA" w:rsidRPr="00911398">
              <w:t>y</w:t>
            </w:r>
            <w:r w:rsidRPr="00911398">
              <w:t xml:space="preserve"> in responding. </w:t>
            </w:r>
            <w:r w:rsidR="00795195" w:rsidRPr="00911398">
              <w:t>Pronunciation impede</w:t>
            </w:r>
            <w:r w:rsidR="00AD0928" w:rsidRPr="00911398">
              <w:t>s</w:t>
            </w:r>
            <w:r w:rsidR="00795195" w:rsidRPr="00911398">
              <w:t xml:space="preserve"> meaning.</w:t>
            </w:r>
          </w:p>
          <w:p w14:paraId="2368AB55" w14:textId="77777777" w:rsidR="00795195" w:rsidRPr="00911398" w:rsidRDefault="00795195" w:rsidP="005F102C">
            <w:pPr>
              <w:pStyle w:val="SOFinalPerformanceTableTextItalic"/>
            </w:pPr>
            <w:r w:rsidRPr="00911398">
              <w:t>Coherence in Structure and Sequence</w:t>
            </w:r>
          </w:p>
          <w:p w14:paraId="01819EF2" w14:textId="77777777" w:rsidR="00795195" w:rsidRPr="00911398" w:rsidRDefault="00D122EA" w:rsidP="00795195">
            <w:pPr>
              <w:pStyle w:val="SOFinalPerformanceTableText"/>
            </w:pPr>
            <w:r w:rsidRPr="00911398">
              <w:t xml:space="preserve">Limited organisation of information </w:t>
            </w:r>
            <w:r w:rsidR="00744236" w:rsidRPr="00911398">
              <w:t>or</w:t>
            </w:r>
            <w:r w:rsidRPr="00911398">
              <w:t xml:space="preserve"> ideas.</w:t>
            </w:r>
          </w:p>
          <w:p w14:paraId="64BB4CD4" w14:textId="77777777" w:rsidR="00D65BB2" w:rsidRPr="00911398" w:rsidRDefault="00795195" w:rsidP="00795195">
            <w:pPr>
              <w:pStyle w:val="SOFinalPerformanceTableText"/>
            </w:pPr>
            <w:r w:rsidRPr="00911398">
              <w:t>Limited evidence of conventions of text type.</w:t>
            </w:r>
          </w:p>
        </w:tc>
        <w:tc>
          <w:tcPr>
            <w:tcW w:w="3324" w:type="dxa"/>
            <w:tcBorders>
              <w:left w:val="nil"/>
            </w:tcBorders>
          </w:tcPr>
          <w:p w14:paraId="007F5396" w14:textId="77777777" w:rsidR="00795195" w:rsidRPr="00911398" w:rsidRDefault="00795195" w:rsidP="005F102C">
            <w:pPr>
              <w:pStyle w:val="SOFinalPerformanceTableTextItalic"/>
            </w:pPr>
            <w:r w:rsidRPr="00911398">
              <w:t>Capacity to Interact and Maintain a Conversation and Discussion</w:t>
            </w:r>
          </w:p>
          <w:p w14:paraId="2FB65605" w14:textId="77777777" w:rsidR="00795195" w:rsidRPr="00911398" w:rsidRDefault="00795195" w:rsidP="00795195">
            <w:pPr>
              <w:pStyle w:val="SOFinalPerformanceTableText"/>
            </w:pPr>
            <w:r w:rsidRPr="00911398">
              <w:t>Reliance on interlocutor to assist with communication breakdowns</w:t>
            </w:r>
            <w:r w:rsidR="00142EC5" w:rsidRPr="00911398">
              <w:t>,</w:t>
            </w:r>
            <w:r w:rsidRPr="00911398">
              <w:t xml:space="preserve"> to complete sentences</w:t>
            </w:r>
            <w:r w:rsidR="00142EC5" w:rsidRPr="00911398">
              <w:t>,</w:t>
            </w:r>
            <w:r w:rsidRPr="00911398">
              <w:t xml:space="preserve"> or to interpret intended meanings.</w:t>
            </w:r>
          </w:p>
          <w:p w14:paraId="010EBDF6" w14:textId="77777777" w:rsidR="00795195" w:rsidRPr="00911398" w:rsidRDefault="00795195" w:rsidP="00795195">
            <w:pPr>
              <w:pStyle w:val="SOFinalPerformanceTableText"/>
            </w:pPr>
            <w:r w:rsidRPr="00911398">
              <w:t>Repetition, rephrasing of questions, and a slowed rate of speech are required for comprehension.</w:t>
            </w:r>
            <w:r w:rsidR="00932B3F" w:rsidRPr="00911398">
              <w:t xml:space="preserve"> </w:t>
            </w:r>
            <w:r w:rsidRPr="00911398">
              <w:t>Utterances rarely consist of more than two or three words.</w:t>
            </w:r>
            <w:r w:rsidR="00932B3F" w:rsidRPr="00911398">
              <w:t xml:space="preserve"> </w:t>
            </w:r>
            <w:r w:rsidRPr="00911398">
              <w:t>Frequent misunderstandings of simple questions.</w:t>
            </w:r>
          </w:p>
          <w:p w14:paraId="2D9A3191" w14:textId="77777777" w:rsidR="00D65BB2" w:rsidRPr="00911398" w:rsidRDefault="00795195" w:rsidP="00795195">
            <w:pPr>
              <w:pStyle w:val="SOFinalPerformanceTableText"/>
            </w:pPr>
            <w:r w:rsidRPr="00911398">
              <w:t>Frequent long pauses to process questions and to search for words. May resort to using English to convey meaning.</w:t>
            </w:r>
          </w:p>
        </w:tc>
        <w:tc>
          <w:tcPr>
            <w:tcW w:w="3324" w:type="dxa"/>
          </w:tcPr>
          <w:p w14:paraId="0F6C4370" w14:textId="77777777" w:rsidR="00932B3F" w:rsidRPr="00911398" w:rsidRDefault="00932B3F" w:rsidP="005F102C">
            <w:pPr>
              <w:pStyle w:val="SOFinalPerformanceTableTextItalic"/>
            </w:pPr>
            <w:r w:rsidRPr="00911398">
              <w:t>Interpretation of Meaning in Texts</w:t>
            </w:r>
          </w:p>
          <w:p w14:paraId="4763C60D" w14:textId="77777777" w:rsidR="00932B3F" w:rsidRPr="00911398" w:rsidRDefault="00932B3F" w:rsidP="00932B3F">
            <w:pPr>
              <w:pStyle w:val="SOFinalPerformanceTableText"/>
            </w:pPr>
            <w:r w:rsidRPr="00911398">
              <w:t>Isolated items of information are identified in texts on familiar topics containing simple language.</w:t>
            </w:r>
          </w:p>
          <w:p w14:paraId="59B1BA8F" w14:textId="77777777" w:rsidR="00932B3F" w:rsidRPr="00911398" w:rsidRDefault="00932B3F" w:rsidP="00932B3F">
            <w:pPr>
              <w:pStyle w:val="SOFinalPerformanceTableText"/>
            </w:pPr>
            <w:r w:rsidRPr="00911398">
              <w:t>Identification of a context, purpose, or audience.</w:t>
            </w:r>
          </w:p>
          <w:p w14:paraId="124EF7FD" w14:textId="77777777" w:rsidR="00932B3F" w:rsidRPr="00911398" w:rsidRDefault="00932B3F" w:rsidP="00932B3F">
            <w:pPr>
              <w:pStyle w:val="SOFinalPerformanceTableText"/>
            </w:pPr>
            <w:r w:rsidRPr="00911398">
              <w:t>Understanding of information is limited to occasional isolated words (e.g. borrowed words, high-frequency social conventions).</w:t>
            </w:r>
          </w:p>
          <w:p w14:paraId="7A8C57EF" w14:textId="77777777" w:rsidR="00932B3F" w:rsidRPr="00911398" w:rsidRDefault="00932B3F" w:rsidP="005F102C">
            <w:pPr>
              <w:pStyle w:val="SOFinalPerformanceTableTextItalic"/>
            </w:pPr>
            <w:r w:rsidRPr="00911398">
              <w:t>Analysis of the Language in Texts</w:t>
            </w:r>
          </w:p>
          <w:p w14:paraId="75166069" w14:textId="77777777" w:rsidR="005D35CF" w:rsidRPr="00911398" w:rsidRDefault="005D35CF" w:rsidP="005D35CF">
            <w:pPr>
              <w:pStyle w:val="SOFinalPerformanceTableText"/>
            </w:pPr>
            <w:r w:rsidRPr="00911398">
              <w:t>Attempted identification of a basic linguistic feature of the text.</w:t>
            </w:r>
          </w:p>
          <w:p w14:paraId="767D8E42" w14:textId="77777777" w:rsidR="005D35CF" w:rsidRPr="00911398" w:rsidRDefault="005D35CF" w:rsidP="005D35CF">
            <w:pPr>
              <w:pStyle w:val="SOFinalPerformanceTableText"/>
            </w:pPr>
            <w:r w:rsidRPr="00911398">
              <w:t>Attempted identification of a stylistic feature.</w:t>
            </w:r>
          </w:p>
          <w:p w14:paraId="49C76C64" w14:textId="77777777" w:rsidR="00932B3F" w:rsidRPr="00911398" w:rsidRDefault="00932B3F" w:rsidP="005F102C">
            <w:pPr>
              <w:pStyle w:val="SOFinalPerformanceTableTextItalic"/>
            </w:pPr>
            <w:r w:rsidRPr="00911398">
              <w:t>Reflection</w:t>
            </w:r>
          </w:p>
          <w:p w14:paraId="02962042" w14:textId="77777777" w:rsidR="00932B3F" w:rsidRPr="00911398" w:rsidRDefault="00744236" w:rsidP="00932B3F">
            <w:pPr>
              <w:pStyle w:val="SOFinalPerformanceTableText"/>
            </w:pPr>
            <w:r w:rsidRPr="00911398">
              <w:t>One or more</w:t>
            </w:r>
            <w:r w:rsidR="00932B3F" w:rsidRPr="00911398">
              <w:t xml:space="preserve"> formulaic cultural expressions are identified.</w:t>
            </w:r>
          </w:p>
          <w:p w14:paraId="546034FB" w14:textId="77777777" w:rsidR="00932B3F" w:rsidRPr="00911398" w:rsidRDefault="00932B3F" w:rsidP="00932B3F">
            <w:pPr>
              <w:pStyle w:val="SOFinalPerformanceTableText"/>
            </w:pPr>
            <w:r w:rsidRPr="00911398">
              <w:t xml:space="preserve">One or more </w:t>
            </w:r>
            <w:r w:rsidR="00744236" w:rsidRPr="00911398">
              <w:t>of own</w:t>
            </w:r>
            <w:r w:rsidRPr="00911398">
              <w:t xml:space="preserve"> values, beliefs, practices, or ideas are </w:t>
            </w:r>
            <w:r w:rsidR="00744236" w:rsidRPr="00911398">
              <w:t>identified</w:t>
            </w:r>
            <w:r w:rsidRPr="00911398">
              <w:t>.</w:t>
            </w:r>
          </w:p>
          <w:p w14:paraId="09DD5316" w14:textId="77777777" w:rsidR="00D65BB2" w:rsidRPr="00911398" w:rsidRDefault="00932B3F" w:rsidP="00932B3F">
            <w:pPr>
              <w:pStyle w:val="SOFinalPerformanceTableText"/>
            </w:pPr>
            <w:r w:rsidRPr="00911398">
              <w:t>Learning experiences are listed</w:t>
            </w:r>
            <w:r w:rsidR="00795195" w:rsidRPr="00911398">
              <w:t>.</w:t>
            </w:r>
          </w:p>
        </w:tc>
      </w:tr>
    </w:tbl>
    <w:p w14:paraId="495AC28F" w14:textId="77777777" w:rsidR="00D65BB2" w:rsidRPr="00911398" w:rsidRDefault="00D65BB2" w:rsidP="00D65BB2">
      <w:pPr>
        <w:rPr>
          <w:rFonts w:ascii="Roboto Light" w:hAnsi="Roboto Light"/>
        </w:rPr>
        <w:sectPr w:rsidR="00D65BB2" w:rsidRPr="00911398" w:rsidSect="00354C28">
          <w:headerReference w:type="even" r:id="rId95"/>
          <w:headerReference w:type="default" r:id="rId96"/>
          <w:footerReference w:type="even" r:id="rId97"/>
          <w:footerReference w:type="default" r:id="rId98"/>
          <w:headerReference w:type="first" r:id="rId99"/>
          <w:footerReference w:type="first" r:id="rId100"/>
          <w:type w:val="oddPage"/>
          <w:pgSz w:w="16857" w:h="11901" w:orient="landscape" w:code="210"/>
          <w:pgMar w:top="1418" w:right="1418" w:bottom="1418" w:left="1701" w:header="1134" w:footer="567" w:gutter="0"/>
          <w:cols w:space="708"/>
          <w:titlePg/>
          <w:docGrid w:linePitch="360"/>
        </w:sectPr>
      </w:pPr>
    </w:p>
    <w:p w14:paraId="39E6BAAC" w14:textId="7F79CA02" w:rsidR="00D65BB2" w:rsidRPr="00911398" w:rsidRDefault="008B2868" w:rsidP="00D7462E">
      <w:pPr>
        <w:pStyle w:val="SOFinalHead2TOP"/>
      </w:pPr>
      <w:bookmarkStart w:id="54" w:name="_Toc428446561"/>
      <w:r>
        <w:rPr>
          <w:noProof/>
        </w:rPr>
        <w:lastRenderedPageBreak/>
        <mc:AlternateContent>
          <mc:Choice Requires="wps">
            <w:drawing>
              <wp:anchor distT="0" distB="0" distL="114300" distR="114300" simplePos="0" relativeHeight="251651584" behindDoc="0" locked="0" layoutInCell="0" allowOverlap="1" wp14:anchorId="7E47A70F" wp14:editId="1DE0DFDD">
                <wp:simplePos x="0" y="0"/>
                <wp:positionH relativeFrom="page">
                  <wp:posOffset>-105410</wp:posOffset>
                </wp:positionH>
                <wp:positionV relativeFrom="page">
                  <wp:posOffset>0</wp:posOffset>
                </wp:positionV>
                <wp:extent cx="7772400" cy="442595"/>
                <wp:effectExtent l="0" t="0" r="0" b="14605"/>
                <wp:wrapNone/>
                <wp:docPr id="5" name="MSIPCM0c0a4b21961bf8fbd77a3e1a"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75CAA3" w14:textId="77777777" w:rsidR="008B2868" w:rsidRPr="0018771F" w:rsidRDefault="008B2868" w:rsidP="008B2868">
                            <w:pPr>
                              <w:jc w:val="center"/>
                              <w:rPr>
                                <w:rFonts w:cs="Arial"/>
                                <w:color w:val="A80000"/>
                                <w:sz w:val="24"/>
                              </w:rPr>
                            </w:pPr>
                            <w:r w:rsidRPr="0018771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7E47A70F" id="_x0000_s1040" type="#_x0000_t202" alt="{&quot;HashCode&quot;:1178062039,&quot;Height&quot;:9999999.0,&quot;Width&quot;:9999999.0,&quot;Placement&quot;:&quot;Header&quot;,&quot;Index&quot;:&quot;Primary&quot;,&quot;Section&quot;:3,&quot;Top&quot;:0.0,&quot;Left&quot;:0.0}" style="position:absolute;margin-left:-8.3pt;margin-top:0;width:612pt;height:34.85pt;z-index:25165158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" o:allowincell="f" filled="f" stroked="f" strokeweight=".5pt">
                <v:textbox inset=",0,,0">
                  <w:txbxContent>
                    <w:p w14:paraId="3175CAA3" w14:textId="77777777" w:rsidR="008B2868" w:rsidRPr="0018771F" w:rsidRDefault="008B2868" w:rsidP="008B2868">
                      <w:pPr>
                        <w:jc w:val="center"/>
                        <w:rPr>
                          <w:rFonts w:cs="Arial"/>
                          <w:color w:val="A80000"/>
                          <w:sz w:val="24"/>
                        </w:rPr>
                      </w:pPr>
                      <w:r w:rsidRPr="0018771F">
                        <w:rPr>
                          <w:rFonts w:cs="Arial"/>
                          <w:color w:val="A80000"/>
                          <w:sz w:val="24"/>
                        </w:rPr>
                        <w:t>OFFICIAL</w:t>
                      </w:r>
                    </w:p>
                  </w:txbxContent>
                </v:textbox>
                <w10:wrap anchorx="page" anchory="page"/>
              </v:shape>
            </w:pict>
          </mc:Fallback>
        </mc:AlternateContent>
      </w:r>
      <w:r w:rsidR="00813541" w:rsidRPr="00911398">
        <w:t xml:space="preserve">Assessment </w:t>
      </w:r>
      <w:r w:rsidR="00813541" w:rsidRPr="00D7462E">
        <w:t>Integrity</w:t>
      </w:r>
      <w:bookmarkEnd w:id="54"/>
    </w:p>
    <w:p w14:paraId="63942057" w14:textId="77777777" w:rsidR="00AE20E2" w:rsidRPr="00911398" w:rsidRDefault="00AE20E2" w:rsidP="00AE20E2">
      <w:pPr>
        <w:pStyle w:val="SOFinalBodyText"/>
      </w:pPr>
      <w:r w:rsidRPr="00911398">
        <w:t>The SACE Assuring Assessment Integrity Policy outlines the principles and processes that teachers and assessors follow to assure the integrity of student assessments. This polic</w:t>
      </w:r>
      <w:r w:rsidR="00F650D5" w:rsidRPr="00911398">
        <w:t>y is available on the SACE</w:t>
      </w:r>
      <w:r w:rsidRPr="00911398">
        <w:t xml:space="preserve"> website (</w:t>
      </w:r>
      <w:r w:rsidR="00B32F45" w:rsidRPr="00911398">
        <w:t>www.sace.sa.edu.au</w:t>
      </w:r>
      <w:r w:rsidRPr="00911398">
        <w:t>) as part of the SACE Policy Framework.</w:t>
      </w:r>
    </w:p>
    <w:p w14:paraId="44A98ADD" w14:textId="77777777" w:rsidR="00AE20E2" w:rsidRPr="00911398" w:rsidRDefault="00AE20E2" w:rsidP="00AE20E2">
      <w:pPr>
        <w:pStyle w:val="SOFinalBodyText"/>
      </w:pPr>
      <w:r w:rsidRPr="00911398">
        <w:t xml:space="preserve">The SACE Board uses a range of quality assurance processes so that the grades awarded for student achievement, in both the </w:t>
      </w:r>
      <w:r w:rsidR="0065326F" w:rsidRPr="00911398">
        <w:t>school</w:t>
      </w:r>
      <w:r w:rsidRPr="00911398">
        <w:t xml:space="preserve"> assessment and the external assessment, are applied consistently and fairly against the performance standards for a subject, and are comparable across all schools.</w:t>
      </w:r>
    </w:p>
    <w:p w14:paraId="37411149" w14:textId="77777777" w:rsidR="00D65BB2" w:rsidRPr="00911398" w:rsidRDefault="00AE20E2" w:rsidP="000A4E2F">
      <w:pPr>
        <w:pStyle w:val="SOFinalBodyText"/>
      </w:pPr>
      <w:r w:rsidRPr="00911398">
        <w:t xml:space="preserve">Information and guidelines on quality assurance in assessment at Stage 2 </w:t>
      </w:r>
      <w:r w:rsidR="00105F08" w:rsidRPr="00911398">
        <w:t>are</w:t>
      </w:r>
      <w:r w:rsidR="00F650D5" w:rsidRPr="00911398">
        <w:t xml:space="preserve"> available on the SACE</w:t>
      </w:r>
      <w:r w:rsidRPr="00911398">
        <w:t xml:space="preserve"> website (</w:t>
      </w:r>
      <w:r w:rsidR="00B32F45" w:rsidRPr="00911398">
        <w:t>www.sace.sa.edu.au</w:t>
      </w:r>
      <w:r w:rsidRPr="00911398">
        <w:t>).</w:t>
      </w:r>
    </w:p>
    <w:p w14:paraId="6A788D8E" w14:textId="77777777" w:rsidR="00C706C7" w:rsidRPr="00911398" w:rsidRDefault="00C706C7" w:rsidP="00C706C7">
      <w:pPr>
        <w:pStyle w:val="SOFinalBodyText"/>
        <w:sectPr w:rsidR="00C706C7" w:rsidRPr="00911398" w:rsidSect="00D068C0">
          <w:headerReference w:type="even" r:id="rId101"/>
          <w:headerReference w:type="default" r:id="rId102"/>
          <w:footerReference w:type="even" r:id="rId103"/>
          <w:footerReference w:type="default" r:id="rId104"/>
          <w:type w:val="evenPage"/>
          <w:pgSz w:w="11907" w:h="16839" w:code="9"/>
          <w:pgMar w:top="1418" w:right="1418" w:bottom="1418" w:left="1418" w:header="1134" w:footer="567" w:gutter="0"/>
          <w:cols w:space="708"/>
          <w:docGrid w:linePitch="360"/>
        </w:sectPr>
      </w:pPr>
    </w:p>
    <w:p w14:paraId="2DDB6CEF" w14:textId="6F082460" w:rsidR="00D65BB2" w:rsidRPr="00911398" w:rsidRDefault="00266217" w:rsidP="00D7462E">
      <w:pPr>
        <w:pStyle w:val="SOFinalHead1"/>
      </w:pPr>
      <w:bookmarkStart w:id="55" w:name="_Toc428446562"/>
      <w:r>
        <w:rPr>
          <w:noProof/>
        </w:rPr>
        <w:lastRenderedPageBreak/>
        <mc:AlternateContent>
          <mc:Choice Requires="wps">
            <w:drawing>
              <wp:anchor distT="0" distB="0" distL="114300" distR="114300" simplePos="0" relativeHeight="251650560" behindDoc="0" locked="0" layoutInCell="0" allowOverlap="1" wp14:anchorId="26687103" wp14:editId="0B66958F">
                <wp:simplePos x="0" y="0"/>
                <wp:positionH relativeFrom="page">
                  <wp:posOffset>-105410</wp:posOffset>
                </wp:positionH>
                <wp:positionV relativeFrom="page">
                  <wp:posOffset>0</wp:posOffset>
                </wp:positionV>
                <wp:extent cx="7772400" cy="442595"/>
                <wp:effectExtent l="0" t="0" r="0" b="14605"/>
                <wp:wrapNone/>
                <wp:docPr id="63" name="MSIPCM0c0a4b21961bf8fbd77a3e1a"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FEE6C27" w14:textId="77777777" w:rsidR="00266217" w:rsidRPr="0018771F" w:rsidRDefault="00266217" w:rsidP="00266217">
                            <w:pPr>
                              <w:jc w:val="center"/>
                              <w:rPr>
                                <w:rFonts w:cs="Arial"/>
                                <w:color w:val="A80000"/>
                                <w:sz w:val="24"/>
                              </w:rPr>
                            </w:pPr>
                            <w:r w:rsidRPr="0018771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26687103" id="_x0000_s1041" type="#_x0000_t202" alt="{&quot;HashCode&quot;:1178062039,&quot;Height&quot;:9999999.0,&quot;Width&quot;:9999999.0,&quot;Placement&quot;:&quot;Header&quot;,&quot;Index&quot;:&quot;Primary&quot;,&quot;Section&quot;:3,&quot;Top&quot;:0.0,&quot;Left&quot;:0.0}" style="position:absolute;margin-left:-8.3pt;margin-top:0;width:612pt;height:34.85pt;z-index:25165056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" o:allowincell="f" filled="f" stroked="f" strokeweight=".5pt">
                <v:textbox inset=",0,,0">
                  <w:txbxContent>
                    <w:p w14:paraId="2FEE6C27" w14:textId="77777777" w:rsidR="00266217" w:rsidRPr="0018771F" w:rsidRDefault="00266217" w:rsidP="00266217">
                      <w:pPr>
                        <w:jc w:val="center"/>
                        <w:rPr>
                          <w:rFonts w:cs="Arial"/>
                          <w:color w:val="A80000"/>
                          <w:sz w:val="24"/>
                        </w:rPr>
                      </w:pPr>
                      <w:r w:rsidRPr="0018771F">
                        <w:rPr>
                          <w:rFonts w:cs="Arial"/>
                          <w:color w:val="A80000"/>
                          <w:sz w:val="24"/>
                        </w:rPr>
                        <w:t>OFFICIAL</w:t>
                      </w:r>
                    </w:p>
                  </w:txbxContent>
                </v:textbox>
                <w10:wrap anchorx="page" anchory="page"/>
              </v:shape>
            </w:pict>
          </mc:Fallback>
        </mc:AlternateContent>
      </w:r>
      <w:r w:rsidR="00813541" w:rsidRPr="00D7462E">
        <w:t>Support</w:t>
      </w:r>
      <w:r w:rsidR="00813541" w:rsidRPr="00911398">
        <w:t xml:space="preserve"> Materials</w:t>
      </w:r>
      <w:bookmarkEnd w:id="55"/>
    </w:p>
    <w:p w14:paraId="55EED953" w14:textId="77777777" w:rsidR="00D65BB2" w:rsidRPr="00911398" w:rsidRDefault="00813541" w:rsidP="00D7462E">
      <w:pPr>
        <w:pStyle w:val="SOFinalHead2AfterHead1"/>
      </w:pPr>
      <w:bookmarkStart w:id="56" w:name="_Toc428446563"/>
      <w:r w:rsidRPr="00D7462E">
        <w:t>Subject</w:t>
      </w:r>
      <w:r w:rsidRPr="00911398">
        <w:t>-specific Advice</w:t>
      </w:r>
      <w:bookmarkEnd w:id="56"/>
    </w:p>
    <w:p w14:paraId="47143073" w14:textId="77777777" w:rsidR="00D65BB2" w:rsidRPr="00911398" w:rsidRDefault="00AE20E2" w:rsidP="00DD61B7">
      <w:pPr>
        <w:pStyle w:val="SOFinalBodyText"/>
      </w:pPr>
      <w:r w:rsidRPr="00911398">
        <w:t>Online support materials are provided for each subject and updated regularly on the SACE website (</w:t>
      </w:r>
      <w:r w:rsidR="00B32F45" w:rsidRPr="00911398">
        <w:t>www.sace.sa.edu.au</w:t>
      </w:r>
      <w:r w:rsidRPr="00911398">
        <w:t>). Examples of support materials are sample learning and assessment plans, annotated assessment tasks, annotated student responses, and recommended resource materials.</w:t>
      </w:r>
    </w:p>
    <w:p w14:paraId="6C9389CF" w14:textId="77777777" w:rsidR="00DA59A3" w:rsidRPr="00911398" w:rsidRDefault="00DD61B7" w:rsidP="00DA59A3">
      <w:pPr>
        <w:pStyle w:val="SOFinalBodyText"/>
      </w:pPr>
      <w:r w:rsidRPr="00911398">
        <w:t>The SACE</w:t>
      </w:r>
      <w:r w:rsidR="00DA59A3" w:rsidRPr="00911398">
        <w:t xml:space="preserve"> website will link you to the website of the Victorian Curriculum and Assessment Authority (www.vcaa.vic.edu.au) for past examination papers and associated material.</w:t>
      </w:r>
    </w:p>
    <w:p w14:paraId="731AC8D3" w14:textId="77777777" w:rsidR="00D65BB2" w:rsidRPr="00911398" w:rsidRDefault="00813541" w:rsidP="00D7462E">
      <w:pPr>
        <w:pStyle w:val="SOFinalHead2"/>
      </w:pPr>
      <w:bookmarkStart w:id="57" w:name="_Toc428446564"/>
      <w:r w:rsidRPr="00911398">
        <w:t xml:space="preserve">Advice </w:t>
      </w:r>
      <w:r w:rsidRPr="00D7462E">
        <w:t>on</w:t>
      </w:r>
      <w:r w:rsidRPr="00911398">
        <w:t xml:space="preserve"> Ethical Study and Research</w:t>
      </w:r>
      <w:bookmarkEnd w:id="57"/>
    </w:p>
    <w:p w14:paraId="659745F4" w14:textId="77777777" w:rsidR="00816B23" w:rsidRPr="00F10397" w:rsidRDefault="00DD61B7" w:rsidP="00F10397">
      <w:pPr>
        <w:pStyle w:val="SOFinalBodyText"/>
      </w:pPr>
      <w:r w:rsidRPr="00F10397">
        <w:t>Advice for students and teachers on ethical study and research practices is available in the guidelines on the ethical conduct of research in the SACE on the SACE website (www.sace.sa.edu.au).</w:t>
      </w:r>
    </w:p>
    <w:sectPr w:rsidR="00816B23" w:rsidRPr="00F10397" w:rsidSect="00354C28">
      <w:headerReference w:type="even" r:id="rId105"/>
      <w:footerReference w:type="even" r:id="rId106"/>
      <w:footerReference w:type="default" r:id="rId107"/>
      <w:headerReference w:type="first" r:id="rId108"/>
      <w:footerReference w:type="first" r:id="rId109"/>
      <w:type w:val="oddPage"/>
      <w:pgSz w:w="11901" w:h="16857" w:code="210"/>
      <w:pgMar w:top="1418" w:right="1418" w:bottom="1418" w:left="1418" w:header="113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D0D917" w14:textId="77777777" w:rsidR="0031760A" w:rsidRDefault="0031760A">
      <w:r>
        <w:separator/>
      </w:r>
    </w:p>
    <w:p w14:paraId="36251A01" w14:textId="77777777" w:rsidR="0031760A" w:rsidRDefault="0031760A"/>
    <w:p w14:paraId="48635940" w14:textId="77777777" w:rsidR="0031760A" w:rsidRDefault="0031760A"/>
  </w:endnote>
  <w:endnote w:type="continuationSeparator" w:id="0">
    <w:p w14:paraId="5E6DDE1C" w14:textId="77777777" w:rsidR="0031760A" w:rsidRDefault="0031760A">
      <w:r>
        <w:continuationSeparator/>
      </w:r>
    </w:p>
    <w:p w14:paraId="37EEC318" w14:textId="77777777" w:rsidR="0031760A" w:rsidRDefault="0031760A"/>
    <w:p w14:paraId="5DBF5146" w14:textId="77777777" w:rsidR="0031760A" w:rsidRDefault="003176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boto Light">
    <w:panose1 w:val="02000000000000000000"/>
    <w:charset w:val="00"/>
    <w:family w:val="auto"/>
    <w:pitch w:val="variable"/>
    <w:sig w:usb0="E00002FF" w:usb1="5000205B" w:usb2="00000020" w:usb3="00000000" w:csb0="0000019F" w:csb1="00000000"/>
  </w:font>
  <w:font w:name="Roboto Medium">
    <w:panose1 w:val="02000000000000000000"/>
    <w:charset w:val="00"/>
    <w:family w:val="auto"/>
    <w:pitch w:val="variable"/>
    <w:sig w:usb0="E00002FF" w:usb1="5000205B" w:usb2="0000002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49489" w14:textId="77777777" w:rsidR="00EE2403" w:rsidRDefault="00EE240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19FDC" w14:textId="77777777" w:rsidR="00893F91" w:rsidRDefault="00893F91" w:rsidP="005E2251"/>
  <w:p w14:paraId="6A5E9B81" w14:textId="45936747" w:rsidR="00893F91" w:rsidRPr="00E40C6A" w:rsidRDefault="00893F91" w:rsidP="00F83064">
    <w:pPr>
      <w:pStyle w:val="SOFinalFooterText"/>
      <w:pBdr>
        <w:top w:val="single" w:sz="2" w:space="4" w:color="auto"/>
      </w:pBdr>
      <w:rPr>
        <w:rFonts w:ascii="Arial Narrow" w:hAnsi="Arial Narrow"/>
      </w:rPr>
    </w:pPr>
    <w:r w:rsidRPr="006452EE">
      <w:rPr>
        <w:rStyle w:val="robotolight8pt"/>
      </w:rPr>
      <w:t xml:space="preserve">Interstate Assessed Arabic Continuers Level </w:t>
    </w:r>
    <w:r>
      <w:rPr>
        <w:rStyle w:val="robotolight8pt"/>
      </w:rPr>
      <w:t>202</w:t>
    </w:r>
    <w:r w:rsidR="00EE2403">
      <w:rPr>
        <w:rStyle w:val="robotolight8pt"/>
      </w:rPr>
      <w:t>3</w:t>
    </w:r>
    <w:r w:rsidRPr="006452EE">
      <w:rPr>
        <w:rStyle w:val="robotolight8pt"/>
      </w:rPr>
      <w:t xml:space="preserve"> Subject Outline — Stage 1 and Stage 2</w:t>
    </w:r>
    <w:r>
      <w:rPr>
        <w:rFonts w:ascii="Arial Narrow" w:hAnsi="Arial Narrow"/>
      </w:rPr>
      <w:tab/>
    </w:r>
    <w:r w:rsidRPr="007815C0">
      <w:rPr>
        <w:rStyle w:val="SOFinalFooterPageNumber"/>
      </w:rPr>
      <w:fldChar w:fldCharType="begin"/>
    </w:r>
    <w:r w:rsidRPr="007815C0">
      <w:rPr>
        <w:rStyle w:val="SOFinalFooterPageNumber"/>
      </w:rPr>
      <w:instrText xml:space="preserve"> PAGE </w:instrText>
    </w:r>
    <w:r w:rsidRPr="007815C0">
      <w:rPr>
        <w:rStyle w:val="SOFinalFooterPageNumber"/>
      </w:rPr>
      <w:fldChar w:fldCharType="separate"/>
    </w:r>
    <w:r w:rsidR="007815C0">
      <w:rPr>
        <w:rStyle w:val="SOFinalFooterPageNumber"/>
        <w:noProof/>
      </w:rPr>
      <w:t>3</w:t>
    </w:r>
    <w:r w:rsidRPr="007815C0">
      <w:rPr>
        <w:rStyle w:val="SOFinalFooterPageNumber"/>
      </w:rPr>
      <w:fldChar w:fldCharType="end"/>
    </w:r>
  </w:p>
  <w:p w14:paraId="4A8082DF" w14:textId="77777777" w:rsidR="00893F91" w:rsidRPr="005E2251" w:rsidRDefault="00893F91" w:rsidP="005E2251">
    <w:pPr>
      <w:pStyle w:val="Footer"/>
      <w:rPr>
        <w:rStyle w:val="robotolight8pt"/>
        <w:sz w:val="20"/>
        <w:szCs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6E2A1" w14:textId="77777777" w:rsidR="00F83064" w:rsidRDefault="00F83064" w:rsidP="00F83064"/>
  <w:p w14:paraId="4BB36144" w14:textId="43E2A4BC" w:rsidR="00F83064" w:rsidRPr="00E40C6A" w:rsidRDefault="00893F91" w:rsidP="00F83064">
    <w:pPr>
      <w:pStyle w:val="SOFinalFooterText"/>
      <w:pBdr>
        <w:top w:val="single" w:sz="2" w:space="4" w:color="auto"/>
      </w:pBdr>
    </w:pPr>
    <w:r w:rsidRPr="00893F91">
      <w:t>Interstate Assessed Arabic Continuers Level 202</w:t>
    </w:r>
    <w:r w:rsidR="00EE2403">
      <w:t>3</w:t>
    </w:r>
    <w:r w:rsidRPr="00893F91">
      <w:t xml:space="preserve"> Subject Outline — Stage 1 and Stage 2</w:t>
    </w:r>
    <w:r>
      <w:tab/>
    </w:r>
    <w:r w:rsidRPr="007815C0">
      <w:rPr>
        <w:rStyle w:val="SOFinalFooterPageNumber"/>
      </w:rPr>
      <w:fldChar w:fldCharType="begin"/>
    </w:r>
    <w:r w:rsidRPr="007815C0">
      <w:rPr>
        <w:rStyle w:val="SOFinalFooterPageNumber"/>
      </w:rPr>
      <w:instrText xml:space="preserve"> PAGE </w:instrText>
    </w:r>
    <w:r w:rsidRPr="007815C0">
      <w:rPr>
        <w:rStyle w:val="SOFinalFooterPageNumber"/>
      </w:rPr>
      <w:fldChar w:fldCharType="separate"/>
    </w:r>
    <w:r w:rsidR="007815C0">
      <w:rPr>
        <w:rStyle w:val="SOFinalFooterPageNumber"/>
        <w:noProof/>
      </w:rPr>
      <w:t>1</w:t>
    </w:r>
    <w:r w:rsidRPr="007815C0">
      <w:rPr>
        <w:rStyle w:val="SOFinalFooterPageNumber"/>
      </w:rPr>
      <w:fldChar w:fldCharType="end"/>
    </w:r>
  </w:p>
  <w:p w14:paraId="439D597B" w14:textId="3BA74645" w:rsidR="00893F91" w:rsidRPr="005E2251" w:rsidRDefault="00893F91" w:rsidP="00F83064">
    <w:pPr>
      <w:pStyle w:val="SOFinalFooterText"/>
      <w:rPr>
        <w:rStyle w:val="robotolight8pt"/>
        <w:sz w:val="20"/>
        <w:szCs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CD977" w14:textId="77777777" w:rsidR="00893F91" w:rsidRPr="00E40C6A" w:rsidRDefault="00893F91" w:rsidP="006452EE">
    <w:pPr>
      <w:pBdr>
        <w:top w:val="single" w:sz="2" w:space="4" w:color="auto"/>
      </w:pBdr>
      <w:tabs>
        <w:tab w:val="right" w:pos="904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8</w:t>
    </w:r>
    <w:r w:rsidRPr="00E40C6A">
      <w:rPr>
        <w:rFonts w:ascii="Arial Narrow" w:hAnsi="Arial Narrow"/>
        <w:szCs w:val="20"/>
      </w:rPr>
      <w:fldChar w:fldCharType="end"/>
    </w:r>
    <w:r>
      <w:rPr>
        <w:rFonts w:ascii="Arial Narrow" w:hAnsi="Arial Narrow"/>
        <w:sz w:val="16"/>
        <w:szCs w:val="16"/>
      </w:rPr>
      <w:tab/>
    </w:r>
    <w:r w:rsidRPr="005D5ECC">
      <w:rPr>
        <w:rFonts w:ascii="Roboto Light" w:hAnsi="Roboto Light"/>
        <w:w w:val="90"/>
        <w:sz w:val="16"/>
        <w:szCs w:val="16"/>
      </w:rPr>
      <w:t xml:space="preserve">Stage </w:t>
    </w:r>
    <w:r>
      <w:rPr>
        <w:rFonts w:ascii="Roboto Light" w:hAnsi="Roboto Light"/>
        <w:w w:val="90"/>
        <w:sz w:val="16"/>
        <w:szCs w:val="16"/>
      </w:rPr>
      <w:t>1</w:t>
    </w:r>
    <w:r w:rsidRPr="005D5ECC">
      <w:rPr>
        <w:rFonts w:ascii="Roboto Light" w:hAnsi="Roboto Light"/>
        <w:w w:val="90"/>
        <w:sz w:val="16"/>
        <w:szCs w:val="16"/>
      </w:rPr>
      <w:t xml:space="preserve"> Interstate Assessed Arabic Continuers Level </w:t>
    </w:r>
    <w:r>
      <w:rPr>
        <w:rFonts w:ascii="Roboto Light" w:hAnsi="Roboto Light"/>
        <w:w w:val="90"/>
        <w:sz w:val="16"/>
        <w:szCs w:val="16"/>
      </w:rPr>
      <w:t>2021</w:t>
    </w:r>
  </w:p>
  <w:p w14:paraId="69EFA5DC" w14:textId="77777777" w:rsidR="00893F91" w:rsidRPr="005E2532" w:rsidRDefault="00893F91" w:rsidP="005E2532">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F15B3" w14:textId="77777777" w:rsidR="00893F91" w:rsidRPr="00C214FD" w:rsidRDefault="00893F91" w:rsidP="00D67BAE">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CF3A2" w14:textId="77777777" w:rsidR="00893F91" w:rsidRPr="00E40C6A" w:rsidRDefault="00893F91" w:rsidP="00C82666">
    <w:pPr>
      <w:pBdr>
        <w:top w:val="single" w:sz="2" w:space="4" w:color="auto"/>
      </w:pBdr>
      <w:tabs>
        <w:tab w:val="right" w:pos="9043"/>
      </w:tabs>
      <w:rPr>
        <w:rFonts w:ascii="Arial Narrow" w:hAnsi="Arial Narrow"/>
        <w:sz w:val="16"/>
        <w:szCs w:val="16"/>
      </w:rPr>
    </w:pPr>
    <w:r w:rsidRPr="00183B90">
      <w:rPr>
        <w:rFonts w:ascii="Arial Narrow" w:hAnsi="Arial Narrow"/>
        <w:sz w:val="16"/>
        <w:szCs w:val="16"/>
      </w:rPr>
      <w:t xml:space="preserve">Stage 1 Interstate Assessed Arabic Continuers Level </w:t>
    </w:r>
    <w:r>
      <w:rPr>
        <w:rFonts w:ascii="Arial Narrow" w:hAnsi="Arial Narrow"/>
        <w:sz w:val="16"/>
        <w:szCs w:val="16"/>
      </w:rPr>
      <w:t>2021</w:t>
    </w:r>
    <w:r>
      <w:rPr>
        <w:rFonts w:ascii="Arial Narrow" w:hAnsi="Arial Narrow"/>
        <w:sz w:val="16"/>
        <w:szCs w:val="16"/>
      </w:rPr>
      <w:tab/>
    </w:r>
    <w:r w:rsidRPr="006071D9">
      <w:rPr>
        <w:rFonts w:ascii="Arial Narrow" w:hAnsi="Arial Narrow"/>
        <w:szCs w:val="20"/>
      </w:rPr>
      <w:fldChar w:fldCharType="begin"/>
    </w:r>
    <w:r w:rsidRPr="006071D9">
      <w:rPr>
        <w:rFonts w:ascii="Arial Narrow" w:hAnsi="Arial Narrow"/>
        <w:szCs w:val="20"/>
      </w:rPr>
      <w:instrText xml:space="preserve"> PAGE   \* MERGEFORMAT </w:instrText>
    </w:r>
    <w:r w:rsidRPr="006071D9">
      <w:rPr>
        <w:rFonts w:ascii="Arial Narrow" w:hAnsi="Arial Narrow"/>
        <w:szCs w:val="20"/>
      </w:rPr>
      <w:fldChar w:fldCharType="separate"/>
    </w:r>
    <w:r>
      <w:rPr>
        <w:rFonts w:ascii="Arial Narrow" w:hAnsi="Arial Narrow"/>
        <w:noProof/>
        <w:szCs w:val="20"/>
      </w:rPr>
      <w:t>9</w:t>
    </w:r>
    <w:r w:rsidRPr="006071D9">
      <w:rPr>
        <w:rFonts w:ascii="Arial Narrow" w:hAnsi="Arial Narrow"/>
        <w:noProof/>
        <w:szCs w:val="20"/>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1624B" w14:textId="77777777" w:rsidR="00893F91" w:rsidRDefault="00893F91" w:rsidP="00183B90"/>
  <w:p w14:paraId="5BF4D2BA" w14:textId="3E750455" w:rsidR="00893F91" w:rsidRPr="00E40C6A" w:rsidRDefault="00893F91" w:rsidP="00F83064">
    <w:pPr>
      <w:pStyle w:val="SOFinalFooterText"/>
      <w:pBdr>
        <w:top w:val="single" w:sz="2" w:space="4" w:color="auto"/>
      </w:pBdr>
      <w:rPr>
        <w:rFonts w:ascii="Arial Narrow" w:hAnsi="Arial Narrow"/>
      </w:rPr>
    </w:pPr>
    <w:r w:rsidRPr="007815C0">
      <w:rPr>
        <w:rStyle w:val="SOFinalFooterPageNumber"/>
      </w:rPr>
      <w:fldChar w:fldCharType="begin"/>
    </w:r>
    <w:r w:rsidRPr="007815C0">
      <w:rPr>
        <w:rStyle w:val="SOFinalFooterPageNumber"/>
      </w:rPr>
      <w:instrText xml:space="preserve"> PAGE </w:instrText>
    </w:r>
    <w:r w:rsidRPr="007815C0">
      <w:rPr>
        <w:rStyle w:val="SOFinalFooterPageNumber"/>
      </w:rPr>
      <w:fldChar w:fldCharType="separate"/>
    </w:r>
    <w:r w:rsidR="007815C0">
      <w:rPr>
        <w:rStyle w:val="SOFinalFooterPageNumber"/>
        <w:noProof/>
      </w:rPr>
      <w:t>6</w:t>
    </w:r>
    <w:r w:rsidRPr="007815C0">
      <w:rPr>
        <w:rStyle w:val="SOFinalFooterPageNumber"/>
      </w:rPr>
      <w:fldChar w:fldCharType="end"/>
    </w:r>
    <w:r>
      <w:rPr>
        <w:rFonts w:ascii="Arial Narrow" w:hAnsi="Arial Narrow"/>
      </w:rPr>
      <w:tab/>
    </w:r>
    <w:r w:rsidRPr="00893F91">
      <w:t>Stage 1 Interstate Assessed Arabic Continuers Level 202</w:t>
    </w:r>
    <w:r w:rsidR="00EE2403">
      <w:t>3</w:t>
    </w:r>
  </w:p>
  <w:p w14:paraId="5A451098" w14:textId="77777777" w:rsidR="00893F91" w:rsidRPr="005E2251" w:rsidRDefault="00893F91" w:rsidP="00183B90">
    <w:pPr>
      <w:pStyle w:val="Footer"/>
      <w:rPr>
        <w:rStyle w:val="robotolight8pt"/>
        <w:sz w:val="20"/>
        <w:szCs w:val="2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679A8" w14:textId="71A44495" w:rsidR="00893F91" w:rsidRPr="00E40C6A" w:rsidRDefault="00893F91" w:rsidP="00F83064">
    <w:pPr>
      <w:pStyle w:val="SOFinalFooterText"/>
      <w:pBdr>
        <w:top w:val="single" w:sz="2" w:space="4" w:color="auto"/>
      </w:pBdr>
      <w:rPr>
        <w:rFonts w:ascii="Arial Narrow" w:hAnsi="Arial Narrow"/>
      </w:rPr>
    </w:pPr>
    <w:r w:rsidRPr="007815C0">
      <w:rPr>
        <w:rStyle w:val="SOFinalFooterPageNumber"/>
      </w:rPr>
      <w:fldChar w:fldCharType="begin"/>
    </w:r>
    <w:r w:rsidRPr="007815C0">
      <w:rPr>
        <w:rStyle w:val="SOFinalFooterPageNumber"/>
      </w:rPr>
      <w:instrText xml:space="preserve"> PAGE </w:instrText>
    </w:r>
    <w:r w:rsidRPr="007815C0">
      <w:rPr>
        <w:rStyle w:val="SOFinalFooterPageNumber"/>
      </w:rPr>
      <w:fldChar w:fldCharType="separate"/>
    </w:r>
    <w:r w:rsidR="007815C0">
      <w:rPr>
        <w:rStyle w:val="SOFinalFooterPageNumber"/>
        <w:noProof/>
      </w:rPr>
      <w:t>8</w:t>
    </w:r>
    <w:r w:rsidRPr="007815C0">
      <w:rPr>
        <w:rStyle w:val="SOFinalFooterPageNumber"/>
      </w:rPr>
      <w:fldChar w:fldCharType="end"/>
    </w:r>
    <w:r>
      <w:rPr>
        <w:rFonts w:ascii="Arial Narrow" w:hAnsi="Arial Narrow"/>
      </w:rPr>
      <w:tab/>
    </w:r>
    <w:r w:rsidRPr="00893F91">
      <w:t>Stage 1 Interstate Assessed Arabic Continuers Level 202</w:t>
    </w:r>
    <w:r w:rsidR="00EE2403">
      <w:t>3</w:t>
    </w:r>
  </w:p>
  <w:p w14:paraId="2835D06A" w14:textId="77777777" w:rsidR="00893F91" w:rsidRPr="005E2532" w:rsidRDefault="00893F91" w:rsidP="005E2532">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5B6BC" w14:textId="77777777" w:rsidR="00893F91" w:rsidRDefault="00893F91" w:rsidP="00183B90"/>
  <w:p w14:paraId="053050B9" w14:textId="2713A2F8" w:rsidR="00893F91" w:rsidRPr="00E40C6A" w:rsidRDefault="00893F91" w:rsidP="00F83064">
    <w:pPr>
      <w:pStyle w:val="SOFinalFooterText"/>
      <w:pBdr>
        <w:top w:val="single" w:sz="2" w:space="4" w:color="auto"/>
      </w:pBdr>
      <w:rPr>
        <w:rFonts w:ascii="Arial Narrow" w:hAnsi="Arial Narrow"/>
      </w:rPr>
    </w:pPr>
    <w:r w:rsidRPr="00893F91">
      <w:t>Stage 1 Interstate Assessed Arabic Continuers Level 202</w:t>
    </w:r>
    <w:r w:rsidR="00EE2403">
      <w:t>3</w:t>
    </w:r>
    <w:r>
      <w:rPr>
        <w:rFonts w:ascii="Arial Narrow" w:hAnsi="Arial Narrow"/>
      </w:rPr>
      <w:tab/>
    </w:r>
    <w:r w:rsidRPr="007815C0">
      <w:rPr>
        <w:rStyle w:val="SOFinalFooterPageNumber"/>
      </w:rPr>
      <w:fldChar w:fldCharType="begin"/>
    </w:r>
    <w:r w:rsidRPr="007815C0">
      <w:rPr>
        <w:rStyle w:val="SOFinalFooterPageNumber"/>
      </w:rPr>
      <w:instrText xml:space="preserve"> PAGE </w:instrText>
    </w:r>
    <w:r w:rsidRPr="007815C0">
      <w:rPr>
        <w:rStyle w:val="SOFinalFooterPageNumber"/>
      </w:rPr>
      <w:fldChar w:fldCharType="separate"/>
    </w:r>
    <w:r w:rsidR="007815C0">
      <w:rPr>
        <w:rStyle w:val="SOFinalFooterPageNumber"/>
        <w:noProof/>
      </w:rPr>
      <w:t>7</w:t>
    </w:r>
    <w:r w:rsidRPr="007815C0">
      <w:rPr>
        <w:rStyle w:val="SOFinalFooterPageNumber"/>
      </w:rPr>
      <w:fldChar w:fldCharType="end"/>
    </w:r>
  </w:p>
  <w:p w14:paraId="29957797" w14:textId="77777777" w:rsidR="00893F91" w:rsidRPr="005E2251" w:rsidRDefault="00893F91" w:rsidP="00183B90">
    <w:pPr>
      <w:pStyle w:val="Footer"/>
      <w:rPr>
        <w:rStyle w:val="robotolight8pt"/>
        <w:sz w:val="20"/>
        <w:szCs w:val="20"/>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16FC9" w14:textId="77777777" w:rsidR="00893F91" w:rsidRDefault="00893F91" w:rsidP="00183B90"/>
  <w:p w14:paraId="61FA4D81" w14:textId="77777777" w:rsidR="00893F91" w:rsidRPr="00E40C6A" w:rsidRDefault="00893F91" w:rsidP="00183B90">
    <w:pPr>
      <w:pBdr>
        <w:top w:val="single" w:sz="2" w:space="4" w:color="auto"/>
      </w:pBdr>
      <w:tabs>
        <w:tab w:val="right" w:pos="904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8</w:t>
    </w:r>
    <w:r w:rsidRPr="00E40C6A">
      <w:rPr>
        <w:rFonts w:ascii="Arial Narrow" w:hAnsi="Arial Narrow"/>
        <w:szCs w:val="20"/>
      </w:rPr>
      <w:fldChar w:fldCharType="end"/>
    </w:r>
    <w:r>
      <w:rPr>
        <w:rFonts w:ascii="Arial Narrow" w:hAnsi="Arial Narrow"/>
        <w:sz w:val="16"/>
        <w:szCs w:val="16"/>
      </w:rPr>
      <w:tab/>
    </w:r>
    <w:r w:rsidRPr="00183B90">
      <w:rPr>
        <w:rFonts w:ascii="Arial Narrow" w:hAnsi="Arial Narrow"/>
        <w:sz w:val="16"/>
        <w:szCs w:val="16"/>
      </w:rPr>
      <w:t>Stage 1 Interstate Assessed Arabic Continuers Level 2016</w:t>
    </w:r>
  </w:p>
  <w:p w14:paraId="5A7C45BF" w14:textId="77777777" w:rsidR="00893F91" w:rsidRPr="005E2251" w:rsidRDefault="00893F91" w:rsidP="00183B90">
    <w:pPr>
      <w:pStyle w:val="Footer"/>
      <w:rPr>
        <w:rStyle w:val="robotolight8pt"/>
        <w:sz w:val="20"/>
        <w:szCs w:val="20"/>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77B5B" w14:textId="77777777" w:rsidR="00893F91" w:rsidRDefault="00893F91" w:rsidP="005E2251"/>
  <w:p w14:paraId="6D844393" w14:textId="3D35564E" w:rsidR="00893F91" w:rsidRPr="00E40C6A" w:rsidRDefault="00893F91" w:rsidP="00893F91">
    <w:pPr>
      <w:pStyle w:val="SOFinalFooterText"/>
      <w:rPr>
        <w:rFonts w:ascii="Arial Narrow" w:hAnsi="Arial Narrow"/>
      </w:rPr>
    </w:pPr>
    <w:r w:rsidRPr="00893F91">
      <w:t>Stage 1 Interstate Assessed Arabic Continuers Level 20</w:t>
    </w:r>
    <w:r w:rsidR="0018771F">
      <w:t>22</w:t>
    </w:r>
    <w:r>
      <w:rPr>
        <w:rFonts w:ascii="Arial Narrow" w:hAnsi="Arial Narrow"/>
      </w:rPr>
      <w:tab/>
    </w:r>
    <w:r w:rsidRPr="007815C0">
      <w:rPr>
        <w:rStyle w:val="SOFinalFooterPageNumber"/>
      </w:rPr>
      <w:fldChar w:fldCharType="begin"/>
    </w:r>
    <w:r w:rsidRPr="007815C0">
      <w:rPr>
        <w:rStyle w:val="SOFinalFooterPageNumber"/>
      </w:rPr>
      <w:instrText xml:space="preserve"> PAGE </w:instrText>
    </w:r>
    <w:r w:rsidRPr="007815C0">
      <w:rPr>
        <w:rStyle w:val="SOFinalFooterPageNumber"/>
      </w:rPr>
      <w:fldChar w:fldCharType="separate"/>
    </w:r>
    <w:r w:rsidR="007815C0">
      <w:rPr>
        <w:rStyle w:val="SOFinalFooterPageNumber"/>
        <w:noProof/>
      </w:rPr>
      <w:t>7</w:t>
    </w:r>
    <w:r w:rsidRPr="007815C0">
      <w:rPr>
        <w:rStyle w:val="SOFinalFooterPageNumber"/>
      </w:rPr>
      <w:fldChar w:fldCharType="end"/>
    </w:r>
  </w:p>
  <w:p w14:paraId="06213F5D" w14:textId="77777777" w:rsidR="00893F91" w:rsidRPr="005E2251" w:rsidRDefault="00893F91" w:rsidP="005E2251">
    <w:pPr>
      <w:pStyle w:val="Footer"/>
      <w:rPr>
        <w:rStyle w:val="robotolight8pt"/>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0822F" w14:textId="77777777" w:rsidR="00EE2403" w:rsidRDefault="00EE2403">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C97FC" w14:textId="77777777" w:rsidR="00893F91" w:rsidRDefault="00893F91" w:rsidP="00183B90"/>
  <w:p w14:paraId="79DF8E1D" w14:textId="70978201" w:rsidR="00893F91" w:rsidRPr="00E40C6A" w:rsidRDefault="00893F91" w:rsidP="00F83064">
    <w:pPr>
      <w:pStyle w:val="SOFinalFooterText"/>
      <w:pBdr>
        <w:top w:val="single" w:sz="2" w:space="4" w:color="auto"/>
      </w:pBdr>
      <w:rPr>
        <w:rFonts w:ascii="Arial Narrow" w:hAnsi="Arial Narrow"/>
      </w:rPr>
    </w:pPr>
    <w:r w:rsidRPr="005D5ECC">
      <w:t xml:space="preserve">Stage </w:t>
    </w:r>
    <w:r>
      <w:t>1</w:t>
    </w:r>
    <w:r w:rsidRPr="005D5ECC">
      <w:t xml:space="preserve"> Interstate Assessed Arabic Continuers Level </w:t>
    </w:r>
    <w:r>
      <w:t>20</w:t>
    </w:r>
    <w:r w:rsidR="0018771F">
      <w:t>2</w:t>
    </w:r>
    <w:r w:rsidR="00EE2403">
      <w:t>3</w:t>
    </w:r>
    <w:r>
      <w:rPr>
        <w:rFonts w:ascii="Arial Narrow" w:hAnsi="Arial Narrow"/>
      </w:rPr>
      <w:tab/>
    </w:r>
    <w:r w:rsidRPr="007815C0">
      <w:rPr>
        <w:rStyle w:val="SOFinalFooterPageNumber"/>
      </w:rPr>
      <w:fldChar w:fldCharType="begin"/>
    </w:r>
    <w:r w:rsidRPr="007815C0">
      <w:rPr>
        <w:rStyle w:val="SOFinalFooterPageNumber"/>
      </w:rPr>
      <w:instrText xml:space="preserve"> PAGE   \* MERGEFORMAT </w:instrText>
    </w:r>
    <w:r w:rsidRPr="007815C0">
      <w:rPr>
        <w:rStyle w:val="SOFinalFooterPageNumber"/>
      </w:rPr>
      <w:fldChar w:fldCharType="separate"/>
    </w:r>
    <w:r w:rsidR="007815C0">
      <w:rPr>
        <w:rStyle w:val="SOFinalFooterPageNumber"/>
        <w:noProof/>
      </w:rPr>
      <w:t>9</w:t>
    </w:r>
    <w:r w:rsidRPr="007815C0">
      <w:rPr>
        <w:rStyle w:val="SOFinalFooterPageNumber"/>
      </w:rPr>
      <w:fldChar w:fldCharType="end"/>
    </w:r>
  </w:p>
  <w:p w14:paraId="105BDA23" w14:textId="77777777" w:rsidR="00893F91" w:rsidRPr="005E2251" w:rsidRDefault="00893F91" w:rsidP="00F83064">
    <w:pPr>
      <w:pStyle w:val="Footer"/>
      <w:pBdr>
        <w:top w:val="single" w:sz="2" w:space="4" w:color="auto"/>
      </w:pBdr>
      <w:rPr>
        <w:rStyle w:val="robotolight8pt"/>
        <w:sz w:val="20"/>
        <w:szCs w:val="20"/>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05410" w14:textId="77777777" w:rsidR="00893F91" w:rsidRDefault="00893F91" w:rsidP="00183B90"/>
  <w:p w14:paraId="0035925A" w14:textId="2051A576" w:rsidR="00893F91" w:rsidRPr="00E40C6A" w:rsidRDefault="00893F91" w:rsidP="00F83064">
    <w:pPr>
      <w:pStyle w:val="SOFinalFooterText"/>
      <w:pBdr>
        <w:top w:val="single" w:sz="2" w:space="4" w:color="auto"/>
      </w:pBdr>
      <w:rPr>
        <w:rFonts w:ascii="Arial Narrow" w:hAnsi="Arial Narrow"/>
      </w:rPr>
    </w:pPr>
    <w:r w:rsidRPr="007815C0">
      <w:rPr>
        <w:rStyle w:val="SOFinalFooterPageNumber"/>
      </w:rPr>
      <w:fldChar w:fldCharType="begin"/>
    </w:r>
    <w:r w:rsidRPr="007815C0">
      <w:rPr>
        <w:rStyle w:val="SOFinalFooterPageNumber"/>
      </w:rPr>
      <w:instrText xml:space="preserve"> PAGE   \* MERGEFORMAT </w:instrText>
    </w:r>
    <w:r w:rsidRPr="007815C0">
      <w:rPr>
        <w:rStyle w:val="SOFinalFooterPageNumber"/>
      </w:rPr>
      <w:fldChar w:fldCharType="separate"/>
    </w:r>
    <w:r w:rsidR="007815C0">
      <w:rPr>
        <w:rStyle w:val="SOFinalFooterPageNumber"/>
        <w:noProof/>
      </w:rPr>
      <w:t>10</w:t>
    </w:r>
    <w:r w:rsidRPr="007815C0">
      <w:rPr>
        <w:rStyle w:val="SOFinalFooterPageNumber"/>
      </w:rPr>
      <w:fldChar w:fldCharType="end"/>
    </w:r>
    <w:r>
      <w:rPr>
        <w:rFonts w:ascii="Arial Narrow" w:hAnsi="Arial Narrow"/>
      </w:rPr>
      <w:tab/>
    </w:r>
    <w:r w:rsidRPr="005D5ECC">
      <w:t xml:space="preserve">Stage </w:t>
    </w:r>
    <w:r>
      <w:t>1</w:t>
    </w:r>
    <w:r w:rsidRPr="005D5ECC">
      <w:t xml:space="preserve"> Interstate Assessed Arabic Continuers Level </w:t>
    </w:r>
    <w:r>
      <w:t>202</w:t>
    </w:r>
    <w:r w:rsidR="00EE2403">
      <w:t>3</w:t>
    </w:r>
  </w:p>
  <w:p w14:paraId="223C4470" w14:textId="77777777" w:rsidR="00893F91" w:rsidRPr="005E2251" w:rsidRDefault="00893F91" w:rsidP="00F83064">
    <w:pPr>
      <w:pStyle w:val="Footer"/>
      <w:pBdr>
        <w:top w:val="single" w:sz="2" w:space="4" w:color="auto"/>
      </w:pBdr>
      <w:rPr>
        <w:rStyle w:val="robotolight8pt"/>
        <w:sz w:val="20"/>
        <w:szCs w:val="20"/>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6CCDD" w14:textId="77777777" w:rsidR="00893F91" w:rsidRDefault="00893F91" w:rsidP="00183B90"/>
  <w:p w14:paraId="227E1AF2" w14:textId="365024FC" w:rsidR="00893F91" w:rsidRPr="00E40C6A" w:rsidRDefault="00893F91" w:rsidP="00F83064">
    <w:pPr>
      <w:pStyle w:val="SOFinalFooterText"/>
      <w:pBdr>
        <w:top w:val="single" w:sz="2" w:space="4" w:color="auto"/>
      </w:pBdr>
      <w:rPr>
        <w:rFonts w:ascii="Arial Narrow" w:hAnsi="Arial Narrow"/>
      </w:rPr>
    </w:pPr>
    <w:r w:rsidRPr="007815C0">
      <w:rPr>
        <w:rStyle w:val="SOFinalFooterPageNumber"/>
      </w:rPr>
      <w:fldChar w:fldCharType="begin"/>
    </w:r>
    <w:r w:rsidRPr="007815C0">
      <w:rPr>
        <w:rStyle w:val="SOFinalFooterPageNumber"/>
      </w:rPr>
      <w:instrText xml:space="preserve"> PAGE </w:instrText>
    </w:r>
    <w:r w:rsidRPr="007815C0">
      <w:rPr>
        <w:rStyle w:val="SOFinalFooterPageNumber"/>
      </w:rPr>
      <w:fldChar w:fldCharType="separate"/>
    </w:r>
    <w:r w:rsidR="007815C0">
      <w:rPr>
        <w:rStyle w:val="SOFinalFooterPageNumber"/>
        <w:noProof/>
      </w:rPr>
      <w:t>14</w:t>
    </w:r>
    <w:r w:rsidRPr="007815C0">
      <w:rPr>
        <w:rStyle w:val="SOFinalFooterPageNumber"/>
      </w:rPr>
      <w:fldChar w:fldCharType="end"/>
    </w:r>
    <w:r>
      <w:rPr>
        <w:rFonts w:ascii="Arial Narrow" w:hAnsi="Arial Narrow"/>
      </w:rPr>
      <w:tab/>
    </w:r>
    <w:r w:rsidRPr="005D5ECC">
      <w:t xml:space="preserve">Stage </w:t>
    </w:r>
    <w:r>
      <w:t>1</w:t>
    </w:r>
    <w:r w:rsidRPr="005D5ECC">
      <w:t xml:space="preserve"> Interstate Assessed Arabic Continuers Level </w:t>
    </w:r>
    <w:r>
      <w:t>202</w:t>
    </w:r>
    <w:r w:rsidR="00EE2403">
      <w:t>3</w:t>
    </w:r>
  </w:p>
  <w:p w14:paraId="5ADC7587" w14:textId="77777777" w:rsidR="00893F91" w:rsidRPr="005E2251" w:rsidRDefault="00893F91" w:rsidP="00183B90">
    <w:pPr>
      <w:pStyle w:val="Footer"/>
      <w:rPr>
        <w:rStyle w:val="robotolight8pt"/>
        <w:sz w:val="20"/>
        <w:szCs w:val="20"/>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D22AD" w14:textId="77777777" w:rsidR="00893F91" w:rsidRDefault="00893F91" w:rsidP="005E2251"/>
  <w:p w14:paraId="72882B66" w14:textId="27BADDC4" w:rsidR="00893F91" w:rsidRPr="00E40C6A" w:rsidRDefault="00893F91" w:rsidP="00F83064">
    <w:pPr>
      <w:pStyle w:val="SOFinalFooterText"/>
      <w:pBdr>
        <w:top w:val="single" w:sz="2" w:space="4" w:color="auto"/>
      </w:pBdr>
      <w:rPr>
        <w:rFonts w:ascii="Arial Narrow" w:hAnsi="Arial Narrow"/>
      </w:rPr>
    </w:pPr>
    <w:r w:rsidRPr="005D5ECC">
      <w:t xml:space="preserve">Stage </w:t>
    </w:r>
    <w:r>
      <w:t>1</w:t>
    </w:r>
    <w:r w:rsidRPr="005D5ECC">
      <w:t xml:space="preserve"> Interstate Assessed Arabic Continuers Level </w:t>
    </w:r>
    <w:r>
      <w:t>202</w:t>
    </w:r>
    <w:r w:rsidR="00EE2403">
      <w:t>3</w:t>
    </w:r>
    <w:r>
      <w:rPr>
        <w:rFonts w:ascii="Arial Narrow" w:hAnsi="Arial Narrow"/>
      </w:rPr>
      <w:tab/>
    </w:r>
    <w:r w:rsidRPr="007815C0">
      <w:rPr>
        <w:rStyle w:val="SOFinalFooterPageNumber"/>
      </w:rPr>
      <w:fldChar w:fldCharType="begin"/>
    </w:r>
    <w:r w:rsidRPr="007815C0">
      <w:rPr>
        <w:rStyle w:val="SOFinalFooterPageNumber"/>
      </w:rPr>
      <w:instrText xml:space="preserve"> PAGE </w:instrText>
    </w:r>
    <w:r w:rsidRPr="007815C0">
      <w:rPr>
        <w:rStyle w:val="SOFinalFooterPageNumber"/>
      </w:rPr>
      <w:fldChar w:fldCharType="separate"/>
    </w:r>
    <w:r w:rsidR="007815C0">
      <w:rPr>
        <w:rStyle w:val="SOFinalFooterPageNumber"/>
        <w:noProof/>
      </w:rPr>
      <w:t>15</w:t>
    </w:r>
    <w:r w:rsidRPr="007815C0">
      <w:rPr>
        <w:rStyle w:val="SOFinalFooterPageNumber"/>
      </w:rPr>
      <w:fldChar w:fldCharType="end"/>
    </w:r>
  </w:p>
  <w:p w14:paraId="6CF5DF1D" w14:textId="77777777" w:rsidR="00893F91" w:rsidRPr="005E2251" w:rsidRDefault="00893F91" w:rsidP="005E2251">
    <w:pPr>
      <w:pStyle w:val="Footer"/>
      <w:rPr>
        <w:rStyle w:val="robotolight8pt"/>
        <w:sz w:val="20"/>
        <w:szCs w:val="20"/>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591A9" w14:textId="77777777" w:rsidR="00893F91" w:rsidRDefault="00893F91" w:rsidP="005E2251"/>
  <w:p w14:paraId="7BA1B72A" w14:textId="3A19A2F3" w:rsidR="00893F91" w:rsidRPr="00E40C6A" w:rsidRDefault="00893F91" w:rsidP="00F83064">
    <w:pPr>
      <w:pStyle w:val="SOFinalFooterText"/>
      <w:pBdr>
        <w:top w:val="single" w:sz="2" w:space="4" w:color="auto"/>
      </w:pBdr>
      <w:rPr>
        <w:rFonts w:ascii="Arial Narrow" w:hAnsi="Arial Narrow"/>
      </w:rPr>
    </w:pPr>
    <w:r w:rsidRPr="005D5ECC">
      <w:t xml:space="preserve">Stage </w:t>
    </w:r>
    <w:r>
      <w:t>1</w:t>
    </w:r>
    <w:r w:rsidRPr="005D5ECC">
      <w:t xml:space="preserve"> Interstate Assessed Arabic Continuers Level </w:t>
    </w:r>
    <w:r>
      <w:t>20</w:t>
    </w:r>
    <w:r w:rsidR="0018771F">
      <w:t>2</w:t>
    </w:r>
    <w:r w:rsidR="00EE2403">
      <w:t>3</w:t>
    </w:r>
    <w:r>
      <w:rPr>
        <w:rFonts w:ascii="Arial Narrow" w:hAnsi="Arial Narrow"/>
      </w:rPr>
      <w:tab/>
    </w:r>
    <w:r w:rsidRPr="007815C0">
      <w:rPr>
        <w:rStyle w:val="SOFinalFooterPageNumber"/>
      </w:rPr>
      <w:fldChar w:fldCharType="begin"/>
    </w:r>
    <w:r w:rsidRPr="007815C0">
      <w:rPr>
        <w:rStyle w:val="SOFinalFooterPageNumber"/>
      </w:rPr>
      <w:instrText xml:space="preserve"> PAGE </w:instrText>
    </w:r>
    <w:r w:rsidRPr="007815C0">
      <w:rPr>
        <w:rStyle w:val="SOFinalFooterPageNumber"/>
      </w:rPr>
      <w:fldChar w:fldCharType="separate"/>
    </w:r>
    <w:r w:rsidR="007815C0">
      <w:rPr>
        <w:rStyle w:val="SOFinalFooterPageNumber"/>
        <w:noProof/>
      </w:rPr>
      <w:t>11</w:t>
    </w:r>
    <w:r w:rsidRPr="007815C0">
      <w:rPr>
        <w:rStyle w:val="SOFinalFooterPageNumber"/>
      </w:rPr>
      <w:fldChar w:fldCharType="end"/>
    </w:r>
  </w:p>
  <w:p w14:paraId="05FCBDFF" w14:textId="77777777" w:rsidR="00893F91" w:rsidRPr="001757BE" w:rsidRDefault="00893F91" w:rsidP="001757BE"/>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319A2" w14:textId="77777777" w:rsidR="00893F91" w:rsidRPr="00087386" w:rsidRDefault="00893F91" w:rsidP="00537CFE">
    <w:pPr>
      <w:ind w:right="360" w:firstLine="360"/>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8E29A" w14:textId="77777777" w:rsidR="00893F91" w:rsidRPr="005B757B" w:rsidRDefault="00893F91" w:rsidP="00537CFE">
    <w:pPr>
      <w:ind w:right="360" w:firstLine="360"/>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C5B25" w14:textId="77777777" w:rsidR="00893F91" w:rsidRPr="00F55D17" w:rsidRDefault="00893F91">
    <w:pPr>
      <w:pStyle w:val="Footer"/>
      <w:rPr>
        <w:lang w:val="en-US"/>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83" w:type="dxa"/>
      <w:tblInd w:w="14" w:type="dxa"/>
      <w:tblBorders>
        <w:top w:val="single" w:sz="2" w:space="0" w:color="auto"/>
      </w:tblBorders>
      <w:tblLook w:val="01E0" w:firstRow="1" w:lastRow="1" w:firstColumn="1" w:lastColumn="1" w:noHBand="0" w:noVBand="0"/>
    </w:tblPr>
    <w:tblGrid>
      <w:gridCol w:w="643"/>
      <w:gridCol w:w="8440"/>
    </w:tblGrid>
    <w:tr w:rsidR="00893F91" w14:paraId="75909E39" w14:textId="77777777" w:rsidTr="00737523">
      <w:tc>
        <w:tcPr>
          <w:tcW w:w="561" w:type="dxa"/>
          <w:tcMar>
            <w:top w:w="85" w:type="dxa"/>
            <w:left w:w="0" w:type="dxa"/>
            <w:bottom w:w="85" w:type="dxa"/>
            <w:right w:w="0" w:type="dxa"/>
          </w:tcMar>
          <w:vAlign w:val="center"/>
        </w:tcPr>
        <w:p w14:paraId="2B31E19D" w14:textId="77777777" w:rsidR="00893F91" w:rsidRPr="00966CFC" w:rsidRDefault="00893F91" w:rsidP="00F81BDF">
          <w:pPr>
            <w:rPr>
              <w:rFonts w:cs="Arial"/>
            </w:rPr>
          </w:pPr>
          <w:r w:rsidRPr="00966CFC">
            <w:rPr>
              <w:rFonts w:cs="Arial"/>
            </w:rPr>
            <w:fldChar w:fldCharType="begin"/>
          </w:r>
          <w:r w:rsidRPr="00966CFC">
            <w:rPr>
              <w:rFonts w:cs="Arial"/>
            </w:rPr>
            <w:instrText xml:space="preserve"> PAGE </w:instrText>
          </w:r>
          <w:r w:rsidRPr="00966CFC">
            <w:rPr>
              <w:rFonts w:cs="Arial"/>
            </w:rPr>
            <w:fldChar w:fldCharType="separate"/>
          </w:r>
          <w:r>
            <w:rPr>
              <w:rFonts w:cs="Arial"/>
              <w:noProof/>
            </w:rPr>
            <w:t>22</w:t>
          </w:r>
          <w:r w:rsidRPr="00966CFC">
            <w:rPr>
              <w:rFonts w:cs="Arial"/>
            </w:rPr>
            <w:fldChar w:fldCharType="end"/>
          </w:r>
        </w:p>
      </w:tc>
      <w:tc>
        <w:tcPr>
          <w:tcW w:w="7362" w:type="dxa"/>
          <w:tcMar>
            <w:top w:w="85" w:type="dxa"/>
            <w:bottom w:w="85" w:type="dxa"/>
            <w:right w:w="0" w:type="dxa"/>
          </w:tcMar>
          <w:vAlign w:val="center"/>
        </w:tcPr>
        <w:p w14:paraId="33A900CE" w14:textId="77777777" w:rsidR="00893F91" w:rsidRPr="003D6E40" w:rsidRDefault="00893F91" w:rsidP="00893F91">
          <w:pPr>
            <w:pStyle w:val="SOFinalFooterText"/>
          </w:pPr>
          <w:r w:rsidRPr="003D6E40">
            <w:t xml:space="preserve">Stage 1 </w:t>
          </w:r>
          <w:r>
            <w:t>Interstate Assessed Arabic</w:t>
          </w:r>
          <w:r w:rsidRPr="003D6E40">
            <w:t xml:space="preserve"> Continuers Level 2010</w:t>
          </w:r>
        </w:p>
      </w:tc>
    </w:tr>
  </w:tbl>
  <w:p w14:paraId="4812E42C" w14:textId="77777777" w:rsidR="00893F91" w:rsidRPr="00D65BB2" w:rsidRDefault="00893F91" w:rsidP="00D65BB2">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74745" w14:textId="77777777" w:rsidR="00893F91" w:rsidRDefault="00893F91" w:rsidP="005E2251"/>
  <w:p w14:paraId="44661F92" w14:textId="18A9C1F4" w:rsidR="00893F91" w:rsidRPr="00E40C6A" w:rsidRDefault="00893F91" w:rsidP="00F83064">
    <w:pPr>
      <w:pStyle w:val="SOFinalFooterText"/>
      <w:pBdr>
        <w:top w:val="single" w:sz="2" w:space="4" w:color="auto"/>
      </w:pBdr>
      <w:rPr>
        <w:rFonts w:ascii="Arial Narrow" w:hAnsi="Arial Narrow"/>
      </w:rPr>
    </w:pPr>
    <w:r w:rsidRPr="006B1D46">
      <w:rPr>
        <w:rStyle w:val="robotolight8pt"/>
      </w:rPr>
      <w:t xml:space="preserve">Stage 1 Interstate Assessed Arabic Continuers Level </w:t>
    </w:r>
    <w:r>
      <w:rPr>
        <w:rStyle w:val="robotolight8pt"/>
      </w:rPr>
      <w:t>202</w:t>
    </w:r>
    <w:r w:rsidR="00EE2403">
      <w:rPr>
        <w:rStyle w:val="robotolight8pt"/>
      </w:rPr>
      <w:t>3</w:t>
    </w:r>
    <w:r>
      <w:rPr>
        <w:rFonts w:ascii="Arial Narrow" w:hAnsi="Arial Narrow"/>
      </w:rPr>
      <w:tab/>
    </w:r>
    <w:r w:rsidRPr="007815C0">
      <w:rPr>
        <w:rStyle w:val="SOFinalFooterPageNumber"/>
      </w:rPr>
      <w:fldChar w:fldCharType="begin"/>
    </w:r>
    <w:r w:rsidRPr="007815C0">
      <w:rPr>
        <w:rStyle w:val="SOFinalFooterPageNumber"/>
      </w:rPr>
      <w:instrText xml:space="preserve"> PAGE </w:instrText>
    </w:r>
    <w:r w:rsidRPr="007815C0">
      <w:rPr>
        <w:rStyle w:val="SOFinalFooterPageNumber"/>
      </w:rPr>
      <w:fldChar w:fldCharType="separate"/>
    </w:r>
    <w:r w:rsidR="007815C0">
      <w:rPr>
        <w:rStyle w:val="SOFinalFooterPageNumber"/>
        <w:noProof/>
      </w:rPr>
      <w:t>21</w:t>
    </w:r>
    <w:r w:rsidRPr="007815C0">
      <w:rPr>
        <w:rStyle w:val="SOFinalFooterPageNumber"/>
      </w:rPr>
      <w:fldChar w:fldCharType="end"/>
    </w:r>
  </w:p>
  <w:p w14:paraId="1CD60779" w14:textId="77777777" w:rsidR="00893F91" w:rsidRPr="005E2251" w:rsidRDefault="00893F91" w:rsidP="005E2251">
    <w:pPr>
      <w:pStyle w:val="Footer"/>
      <w:rPr>
        <w:rStyle w:val="robotolight8pt"/>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1A979" w14:textId="77777777" w:rsidR="00EE2403" w:rsidRDefault="00EE2403">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FDCCD" w14:textId="77777777" w:rsidR="00893F91" w:rsidRDefault="00893F91" w:rsidP="00183B90"/>
  <w:p w14:paraId="77C672C5" w14:textId="00245BEA" w:rsidR="00893F91" w:rsidRPr="00E40C6A" w:rsidRDefault="00893F91" w:rsidP="00F83064">
    <w:pPr>
      <w:pStyle w:val="SOFinalFooterText"/>
      <w:pBdr>
        <w:top w:val="single" w:sz="2" w:space="4" w:color="auto"/>
      </w:pBdr>
      <w:rPr>
        <w:rFonts w:ascii="Arial Narrow" w:hAnsi="Arial Narrow"/>
      </w:rPr>
    </w:pPr>
    <w:r w:rsidRPr="007815C0">
      <w:rPr>
        <w:rStyle w:val="SOFinalFooterPageNumber"/>
      </w:rPr>
      <w:fldChar w:fldCharType="begin"/>
    </w:r>
    <w:r w:rsidRPr="007815C0">
      <w:rPr>
        <w:rStyle w:val="SOFinalFooterPageNumber"/>
      </w:rPr>
      <w:instrText xml:space="preserve"> PAGE </w:instrText>
    </w:r>
    <w:r w:rsidRPr="007815C0">
      <w:rPr>
        <w:rStyle w:val="SOFinalFooterPageNumber"/>
      </w:rPr>
      <w:fldChar w:fldCharType="separate"/>
    </w:r>
    <w:r w:rsidR="007815C0">
      <w:rPr>
        <w:rStyle w:val="SOFinalFooterPageNumber"/>
        <w:noProof/>
      </w:rPr>
      <w:t>22</w:t>
    </w:r>
    <w:r w:rsidRPr="007815C0">
      <w:rPr>
        <w:rStyle w:val="SOFinalFooterPageNumber"/>
      </w:rPr>
      <w:fldChar w:fldCharType="end"/>
    </w:r>
    <w:r>
      <w:rPr>
        <w:rFonts w:ascii="Arial Narrow" w:hAnsi="Arial Narrow"/>
      </w:rPr>
      <w:tab/>
    </w:r>
    <w:r w:rsidRPr="006B1D46">
      <w:rPr>
        <w:rStyle w:val="robotolight8pt"/>
      </w:rPr>
      <w:t xml:space="preserve">Stage 1 Interstate Assessed Arabic Continuers Level </w:t>
    </w:r>
    <w:r>
      <w:rPr>
        <w:rStyle w:val="robotolight8pt"/>
      </w:rPr>
      <w:t>202</w:t>
    </w:r>
    <w:r w:rsidR="00EE2403">
      <w:rPr>
        <w:rStyle w:val="robotolight8pt"/>
      </w:rPr>
      <w:t>3</w:t>
    </w:r>
  </w:p>
  <w:p w14:paraId="132DE8A7" w14:textId="77777777" w:rsidR="00893F91" w:rsidRPr="005E2251" w:rsidRDefault="00893F91" w:rsidP="00183B90">
    <w:pPr>
      <w:pStyle w:val="Footer"/>
      <w:rPr>
        <w:rStyle w:val="robotolight8pt"/>
        <w:sz w:val="20"/>
        <w:szCs w:val="20"/>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17806" w14:textId="77777777" w:rsidR="00893F91" w:rsidRPr="00E40C6A" w:rsidRDefault="00893F91" w:rsidP="00C82666">
    <w:pPr>
      <w:pBdr>
        <w:top w:val="single" w:sz="2" w:space="4" w:color="auto"/>
      </w:pBdr>
      <w:tabs>
        <w:tab w:val="right" w:pos="904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24</w:t>
    </w:r>
    <w:r w:rsidRPr="00E40C6A">
      <w:rPr>
        <w:rFonts w:ascii="Arial Narrow" w:hAnsi="Arial Narrow"/>
        <w:szCs w:val="20"/>
      </w:rPr>
      <w:fldChar w:fldCharType="end"/>
    </w:r>
    <w:r>
      <w:rPr>
        <w:rFonts w:ascii="Arial Narrow" w:hAnsi="Arial Narrow"/>
        <w:sz w:val="16"/>
        <w:szCs w:val="16"/>
      </w:rPr>
      <w:tab/>
      <w:t>Stage 2</w:t>
    </w:r>
    <w:r w:rsidRPr="00183B90">
      <w:rPr>
        <w:rFonts w:ascii="Arial Narrow" w:hAnsi="Arial Narrow"/>
        <w:sz w:val="16"/>
        <w:szCs w:val="16"/>
      </w:rPr>
      <w:t xml:space="preserve"> Interstate Assessed Arabic Continuers Level </w:t>
    </w:r>
    <w:r>
      <w:rPr>
        <w:rFonts w:ascii="Arial Narrow" w:hAnsi="Arial Narrow"/>
        <w:sz w:val="16"/>
        <w:szCs w:val="16"/>
      </w:rPr>
      <w:t>2021</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C527C" w14:textId="77777777" w:rsidR="00893F91" w:rsidRPr="00C214FD" w:rsidRDefault="00893F91" w:rsidP="00D67BAE">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79BD8" w14:textId="77777777" w:rsidR="00893F91" w:rsidRPr="00E40C6A" w:rsidRDefault="00893F91" w:rsidP="00C82666">
    <w:pPr>
      <w:pBdr>
        <w:top w:val="single" w:sz="2" w:space="4" w:color="auto"/>
      </w:pBdr>
      <w:tabs>
        <w:tab w:val="right" w:pos="9043"/>
      </w:tabs>
      <w:rPr>
        <w:rFonts w:ascii="Arial Narrow" w:hAnsi="Arial Narrow"/>
        <w:sz w:val="16"/>
        <w:szCs w:val="16"/>
      </w:rPr>
    </w:pPr>
    <w:r>
      <w:rPr>
        <w:rStyle w:val="robotolight8pt"/>
      </w:rPr>
      <w:t>Stage 2</w:t>
    </w:r>
    <w:r w:rsidRPr="005E2251">
      <w:rPr>
        <w:rStyle w:val="robotolight8pt"/>
      </w:rPr>
      <w:t xml:space="preserve"> Interstate Assessed Arabic Continuers Level </w:t>
    </w:r>
    <w:r>
      <w:rPr>
        <w:rStyle w:val="robotolight8pt"/>
      </w:rPr>
      <w:t>2021</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27</w:t>
    </w:r>
    <w:r w:rsidRPr="00E40C6A">
      <w:rPr>
        <w:rFonts w:ascii="Arial Narrow" w:hAnsi="Arial Narrow"/>
        <w:szCs w:val="20"/>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F6561" w14:textId="77777777" w:rsidR="00893F91" w:rsidRDefault="00893F91" w:rsidP="00183B90"/>
  <w:p w14:paraId="55B1205D" w14:textId="69CADF0C" w:rsidR="00893F91" w:rsidRPr="00E40C6A" w:rsidRDefault="00893F91" w:rsidP="00F83064">
    <w:pPr>
      <w:pStyle w:val="SOFinalFooterText"/>
      <w:pBdr>
        <w:top w:val="single" w:sz="2" w:space="4" w:color="auto"/>
      </w:pBdr>
      <w:rPr>
        <w:rFonts w:ascii="Arial Narrow" w:hAnsi="Arial Narrow"/>
      </w:rPr>
    </w:pPr>
    <w:r w:rsidRPr="007815C0">
      <w:rPr>
        <w:rStyle w:val="SOFinalFooterPageNumber"/>
      </w:rPr>
      <w:fldChar w:fldCharType="begin"/>
    </w:r>
    <w:r w:rsidRPr="007815C0">
      <w:rPr>
        <w:rStyle w:val="SOFinalFooterPageNumber"/>
      </w:rPr>
      <w:instrText xml:space="preserve"> PAGE </w:instrText>
    </w:r>
    <w:r w:rsidRPr="007815C0">
      <w:rPr>
        <w:rStyle w:val="SOFinalFooterPageNumber"/>
      </w:rPr>
      <w:fldChar w:fldCharType="separate"/>
    </w:r>
    <w:r w:rsidR="007815C0">
      <w:rPr>
        <w:rStyle w:val="SOFinalFooterPageNumber"/>
        <w:noProof/>
      </w:rPr>
      <w:t>24</w:t>
    </w:r>
    <w:r w:rsidRPr="007815C0">
      <w:rPr>
        <w:rStyle w:val="SOFinalFooterPageNumber"/>
      </w:rPr>
      <w:fldChar w:fldCharType="end"/>
    </w:r>
    <w:r>
      <w:rPr>
        <w:rFonts w:ascii="Arial Narrow" w:hAnsi="Arial Narrow"/>
      </w:rPr>
      <w:tab/>
    </w:r>
    <w:r w:rsidRPr="006B1D46">
      <w:rPr>
        <w:rStyle w:val="robotolight8pt"/>
      </w:rPr>
      <w:t xml:space="preserve">Stage 2 Interstate Assessed Arabic Continuers Level </w:t>
    </w:r>
    <w:r>
      <w:rPr>
        <w:rStyle w:val="robotolight8pt"/>
      </w:rPr>
      <w:t>202</w:t>
    </w:r>
    <w:r w:rsidR="00EE2403">
      <w:rPr>
        <w:rStyle w:val="robotolight8pt"/>
      </w:rPr>
      <w:t>3</w:t>
    </w:r>
  </w:p>
  <w:p w14:paraId="07337FBB" w14:textId="77777777" w:rsidR="00893F91" w:rsidRPr="005E2251" w:rsidRDefault="00893F91" w:rsidP="00183B90">
    <w:pPr>
      <w:pStyle w:val="Footer"/>
      <w:rPr>
        <w:rStyle w:val="robotolight8pt"/>
        <w:sz w:val="20"/>
        <w:szCs w:val="20"/>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FA292" w14:textId="081876B2" w:rsidR="00893F91" w:rsidRPr="00E40C6A" w:rsidRDefault="00893F91" w:rsidP="00F83064">
    <w:pPr>
      <w:pStyle w:val="SOFinalFooterText"/>
      <w:pBdr>
        <w:top w:val="single" w:sz="2" w:space="4" w:color="auto"/>
      </w:pBdr>
      <w:rPr>
        <w:rFonts w:ascii="Arial Narrow" w:hAnsi="Arial Narrow"/>
      </w:rPr>
    </w:pPr>
    <w:r w:rsidRPr="007815C0">
      <w:rPr>
        <w:rStyle w:val="SOFinalFooterPageNumber"/>
      </w:rPr>
      <w:fldChar w:fldCharType="begin"/>
    </w:r>
    <w:r w:rsidRPr="007815C0">
      <w:rPr>
        <w:rStyle w:val="SOFinalFooterPageNumber"/>
      </w:rPr>
      <w:instrText xml:space="preserve"> PAGE </w:instrText>
    </w:r>
    <w:r w:rsidRPr="007815C0">
      <w:rPr>
        <w:rStyle w:val="SOFinalFooterPageNumber"/>
      </w:rPr>
      <w:fldChar w:fldCharType="separate"/>
    </w:r>
    <w:r w:rsidR="007815C0">
      <w:rPr>
        <w:rStyle w:val="SOFinalFooterPageNumber"/>
        <w:noProof/>
      </w:rPr>
      <w:t>26</w:t>
    </w:r>
    <w:r w:rsidRPr="007815C0">
      <w:rPr>
        <w:rStyle w:val="SOFinalFooterPageNumber"/>
      </w:rPr>
      <w:fldChar w:fldCharType="end"/>
    </w:r>
    <w:r>
      <w:rPr>
        <w:rFonts w:ascii="Arial Narrow" w:hAnsi="Arial Narrow"/>
      </w:rPr>
      <w:tab/>
    </w:r>
    <w:r w:rsidRPr="006B1D46">
      <w:rPr>
        <w:rStyle w:val="robotolight8pt"/>
      </w:rPr>
      <w:t xml:space="preserve">Stage 2 Interstate Assessed Arabic Continuers Level </w:t>
    </w:r>
    <w:r>
      <w:rPr>
        <w:rStyle w:val="robotolight8pt"/>
      </w:rPr>
      <w:t>202</w:t>
    </w:r>
    <w:r w:rsidR="00EE2403">
      <w:rPr>
        <w:rStyle w:val="robotolight8pt"/>
      </w:rPr>
      <w:t>3</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5C528" w14:textId="77777777" w:rsidR="00893F91" w:rsidRDefault="00893F91" w:rsidP="00183B90"/>
  <w:p w14:paraId="3AE9673C" w14:textId="58517112" w:rsidR="00893F91" w:rsidRPr="00E40C6A" w:rsidRDefault="00893F91" w:rsidP="00F83064">
    <w:pPr>
      <w:pStyle w:val="SOFinalFooterText"/>
      <w:pBdr>
        <w:top w:val="single" w:sz="2" w:space="4" w:color="auto"/>
      </w:pBdr>
      <w:rPr>
        <w:rFonts w:ascii="Arial Narrow" w:hAnsi="Arial Narrow"/>
      </w:rPr>
    </w:pPr>
    <w:r w:rsidRPr="006B1D46">
      <w:rPr>
        <w:rStyle w:val="robotolight8pt"/>
      </w:rPr>
      <w:t xml:space="preserve">Stage 2 Interstate Assessed Arabic Continuers Level </w:t>
    </w:r>
    <w:r>
      <w:rPr>
        <w:rStyle w:val="robotolight8pt"/>
      </w:rPr>
      <w:t>202</w:t>
    </w:r>
    <w:r w:rsidR="00EE2403">
      <w:rPr>
        <w:rStyle w:val="robotolight8pt"/>
      </w:rPr>
      <w:t>3</w:t>
    </w:r>
    <w:r>
      <w:rPr>
        <w:rFonts w:ascii="Arial Narrow" w:hAnsi="Arial Narrow"/>
      </w:rPr>
      <w:tab/>
    </w:r>
    <w:r w:rsidRPr="007815C0">
      <w:rPr>
        <w:rStyle w:val="SOFinalFooterPageNumber"/>
      </w:rPr>
      <w:fldChar w:fldCharType="begin"/>
    </w:r>
    <w:r w:rsidRPr="007815C0">
      <w:rPr>
        <w:rStyle w:val="SOFinalFooterPageNumber"/>
      </w:rPr>
      <w:instrText xml:space="preserve"> PAGE </w:instrText>
    </w:r>
    <w:r w:rsidRPr="007815C0">
      <w:rPr>
        <w:rStyle w:val="SOFinalFooterPageNumber"/>
      </w:rPr>
      <w:fldChar w:fldCharType="separate"/>
    </w:r>
    <w:r w:rsidR="007815C0">
      <w:rPr>
        <w:rStyle w:val="SOFinalFooterPageNumber"/>
        <w:noProof/>
      </w:rPr>
      <w:t>25</w:t>
    </w:r>
    <w:r w:rsidRPr="007815C0">
      <w:rPr>
        <w:rStyle w:val="SOFinalFooterPageNumber"/>
      </w:rPr>
      <w:fldChar w:fldCharType="end"/>
    </w:r>
  </w:p>
  <w:p w14:paraId="272A46DF" w14:textId="77777777" w:rsidR="00893F91" w:rsidRPr="005E2251" w:rsidRDefault="00893F91" w:rsidP="00183B90">
    <w:pPr>
      <w:pStyle w:val="Footer"/>
      <w:rPr>
        <w:rStyle w:val="robotolight8pt"/>
        <w:sz w:val="20"/>
        <w:szCs w:val="20"/>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ABC6E" w14:textId="77777777" w:rsidR="00893F91" w:rsidRDefault="00893F91" w:rsidP="00183B90"/>
  <w:p w14:paraId="15FBA7CC" w14:textId="77777777" w:rsidR="00893F91" w:rsidRPr="00E40C6A" w:rsidRDefault="00893F91" w:rsidP="00183B90">
    <w:pPr>
      <w:pBdr>
        <w:top w:val="single" w:sz="2" w:space="4" w:color="auto"/>
      </w:pBdr>
      <w:tabs>
        <w:tab w:val="right" w:pos="904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26</w:t>
    </w:r>
    <w:r w:rsidRPr="00E40C6A">
      <w:rPr>
        <w:rFonts w:ascii="Arial Narrow" w:hAnsi="Arial Narrow"/>
        <w:szCs w:val="20"/>
      </w:rPr>
      <w:fldChar w:fldCharType="end"/>
    </w:r>
    <w:r>
      <w:rPr>
        <w:rFonts w:ascii="Arial Narrow" w:hAnsi="Arial Narrow"/>
        <w:sz w:val="16"/>
        <w:szCs w:val="16"/>
      </w:rPr>
      <w:tab/>
      <w:t>Stage 2</w:t>
    </w:r>
    <w:r w:rsidRPr="00183B90">
      <w:rPr>
        <w:rFonts w:ascii="Arial Narrow" w:hAnsi="Arial Narrow"/>
        <w:sz w:val="16"/>
        <w:szCs w:val="16"/>
      </w:rPr>
      <w:t xml:space="preserve"> Interstate Assessed Arabic Continuers Level 2016</w:t>
    </w:r>
  </w:p>
  <w:p w14:paraId="7260FCCC" w14:textId="77777777" w:rsidR="00893F91" w:rsidRPr="005E2251" w:rsidRDefault="00893F91" w:rsidP="00183B90">
    <w:pPr>
      <w:pStyle w:val="Footer"/>
      <w:rPr>
        <w:rStyle w:val="robotolight8pt"/>
        <w:sz w:val="20"/>
        <w:szCs w:val="20"/>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F9CE6" w14:textId="77777777" w:rsidR="00893F91" w:rsidRDefault="00893F91" w:rsidP="005E2251"/>
  <w:p w14:paraId="3B430F74" w14:textId="77777777" w:rsidR="00893F91" w:rsidRPr="00E40C6A" w:rsidRDefault="00893F91" w:rsidP="005E2251">
    <w:pPr>
      <w:pBdr>
        <w:top w:val="single" w:sz="2" w:space="4" w:color="auto"/>
      </w:pBdr>
      <w:tabs>
        <w:tab w:val="right" w:pos="9043"/>
      </w:tabs>
      <w:rPr>
        <w:rFonts w:ascii="Arial Narrow" w:hAnsi="Arial Narrow"/>
        <w:sz w:val="16"/>
        <w:szCs w:val="16"/>
      </w:rPr>
    </w:pPr>
    <w:r>
      <w:rPr>
        <w:rStyle w:val="robotolight8pt"/>
      </w:rPr>
      <w:t>Stage 2</w:t>
    </w:r>
    <w:r w:rsidRPr="005E2251">
      <w:rPr>
        <w:rStyle w:val="robotolight8pt"/>
      </w:rPr>
      <w:t xml:space="preserve"> Interstate Assessed Arabic Continuers Level </w:t>
    </w:r>
    <w:r>
      <w:rPr>
        <w:rStyle w:val="robotolight8pt"/>
      </w:rPr>
      <w:t>2016</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25</w:t>
    </w:r>
    <w:r w:rsidRPr="00E40C6A">
      <w:rPr>
        <w:rFonts w:ascii="Arial Narrow" w:hAnsi="Arial Narrow"/>
        <w:szCs w:val="20"/>
      </w:rPr>
      <w:fldChar w:fldCharType="end"/>
    </w:r>
  </w:p>
  <w:p w14:paraId="16B49E33" w14:textId="77777777" w:rsidR="00893F91" w:rsidRPr="005E2251" w:rsidRDefault="00893F91" w:rsidP="005E2251">
    <w:pPr>
      <w:pStyle w:val="Footer"/>
      <w:rPr>
        <w:rStyle w:val="robotolight8pt"/>
        <w:sz w:val="20"/>
        <w:szCs w:val="20"/>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99772" w14:textId="77777777" w:rsidR="00893F91" w:rsidRDefault="00893F91" w:rsidP="002F2EF0"/>
  <w:p w14:paraId="0A839116" w14:textId="77777777" w:rsidR="00893F91" w:rsidRPr="00E40C6A" w:rsidRDefault="00893F91" w:rsidP="002F2EF0">
    <w:pPr>
      <w:pBdr>
        <w:top w:val="single" w:sz="2" w:space="4" w:color="auto"/>
      </w:pBdr>
      <w:tabs>
        <w:tab w:val="right" w:pos="9043"/>
      </w:tabs>
      <w:rPr>
        <w:rFonts w:ascii="Arial Narrow" w:hAnsi="Arial Narrow"/>
        <w:sz w:val="16"/>
        <w:szCs w:val="16"/>
      </w:rPr>
    </w:pPr>
    <w:r>
      <w:rPr>
        <w:rStyle w:val="robotolight8pt"/>
      </w:rPr>
      <w:t>Stage 2</w:t>
    </w:r>
    <w:r w:rsidRPr="005E2251">
      <w:rPr>
        <w:rStyle w:val="robotolight8pt"/>
      </w:rPr>
      <w:t xml:space="preserve"> Interstate Assessed Arabic Continuers Level </w:t>
    </w:r>
    <w:r>
      <w:rPr>
        <w:rStyle w:val="robotolight8pt"/>
      </w:rPr>
      <w:t>2016</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25</w:t>
    </w:r>
    <w:r w:rsidRPr="00E40C6A">
      <w:rPr>
        <w:rFonts w:ascii="Arial Narrow" w:hAnsi="Arial Narrow"/>
        <w:szCs w:val="20"/>
      </w:rPr>
      <w:fldChar w:fldCharType="end"/>
    </w:r>
  </w:p>
  <w:p w14:paraId="7461B3F5" w14:textId="77777777" w:rsidR="00893F91" w:rsidRPr="005E2251" w:rsidRDefault="00893F91" w:rsidP="002F2EF0">
    <w:pPr>
      <w:pStyle w:val="Footer"/>
      <w:rPr>
        <w:rStyle w:val="robotolight8pt"/>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D1D60" w14:textId="77777777" w:rsidR="00893F91" w:rsidRDefault="00893F91" w:rsidP="00297828"/>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3B20B" w14:textId="77777777" w:rsidR="00893F91" w:rsidRDefault="00893F91" w:rsidP="00183B90"/>
  <w:p w14:paraId="44A21AD9" w14:textId="452F1A09" w:rsidR="00893F91" w:rsidRPr="00E40C6A" w:rsidRDefault="00893F91" w:rsidP="00F83064">
    <w:pPr>
      <w:pStyle w:val="SOFinalFooterText"/>
      <w:pBdr>
        <w:top w:val="single" w:sz="2" w:space="4" w:color="auto"/>
      </w:pBdr>
      <w:rPr>
        <w:rFonts w:ascii="Arial Narrow" w:hAnsi="Arial Narrow"/>
      </w:rPr>
    </w:pPr>
    <w:r w:rsidRPr="006B1D46">
      <w:rPr>
        <w:rStyle w:val="robotolight8pt"/>
      </w:rPr>
      <w:t xml:space="preserve">Stage 2 Interstate Assessed Arabic Continuers Level </w:t>
    </w:r>
    <w:r>
      <w:rPr>
        <w:rStyle w:val="robotolight8pt"/>
      </w:rPr>
      <w:t>202</w:t>
    </w:r>
    <w:r w:rsidR="00EE2403">
      <w:rPr>
        <w:rStyle w:val="robotolight8pt"/>
      </w:rPr>
      <w:t>3</w:t>
    </w:r>
    <w:r>
      <w:rPr>
        <w:rFonts w:ascii="Arial Narrow" w:hAnsi="Arial Narrow"/>
      </w:rPr>
      <w:tab/>
    </w:r>
    <w:r w:rsidRPr="007815C0">
      <w:rPr>
        <w:rStyle w:val="SOFinalFooterPageNumber"/>
      </w:rPr>
      <w:fldChar w:fldCharType="begin"/>
    </w:r>
    <w:r w:rsidRPr="007815C0">
      <w:rPr>
        <w:rStyle w:val="SOFinalFooterPageNumber"/>
      </w:rPr>
      <w:instrText xml:space="preserve"> PAGE   \* MERGEFORMAT </w:instrText>
    </w:r>
    <w:r w:rsidRPr="007815C0">
      <w:rPr>
        <w:rStyle w:val="SOFinalFooterPageNumber"/>
      </w:rPr>
      <w:fldChar w:fldCharType="separate"/>
    </w:r>
    <w:r w:rsidR="007815C0">
      <w:rPr>
        <w:rStyle w:val="SOFinalFooterPageNumber"/>
        <w:noProof/>
      </w:rPr>
      <w:t>27</w:t>
    </w:r>
    <w:r w:rsidRPr="007815C0">
      <w:rPr>
        <w:rStyle w:val="SOFinalFooterPageNumber"/>
      </w:rPr>
      <w:fldChar w:fldCharType="end"/>
    </w:r>
  </w:p>
  <w:p w14:paraId="19ECE248" w14:textId="77777777" w:rsidR="00893F91" w:rsidRPr="005E2251" w:rsidRDefault="00893F91" w:rsidP="00183B90">
    <w:pPr>
      <w:pStyle w:val="Footer"/>
      <w:rPr>
        <w:rStyle w:val="robotolight8pt"/>
        <w:sz w:val="20"/>
        <w:szCs w:val="20"/>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2F03A" w14:textId="77777777" w:rsidR="00893F91" w:rsidRDefault="00893F91" w:rsidP="00183B90"/>
  <w:p w14:paraId="4FB6B37E" w14:textId="77777777" w:rsidR="00893F91" w:rsidRPr="00E40C6A" w:rsidRDefault="00893F91" w:rsidP="00183B90">
    <w:pPr>
      <w:pBdr>
        <w:top w:val="single" w:sz="2" w:space="4" w:color="auto"/>
      </w:pBdr>
      <w:tabs>
        <w:tab w:val="right" w:pos="904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26</w:t>
    </w:r>
    <w:r w:rsidRPr="00E40C6A">
      <w:rPr>
        <w:rFonts w:ascii="Arial Narrow" w:hAnsi="Arial Narrow"/>
        <w:szCs w:val="20"/>
      </w:rPr>
      <w:fldChar w:fldCharType="end"/>
    </w:r>
    <w:r>
      <w:rPr>
        <w:rFonts w:ascii="Arial Narrow" w:hAnsi="Arial Narrow"/>
        <w:sz w:val="16"/>
        <w:szCs w:val="16"/>
      </w:rPr>
      <w:tab/>
      <w:t>Stage 2</w:t>
    </w:r>
    <w:r w:rsidRPr="00183B90">
      <w:rPr>
        <w:rFonts w:ascii="Arial Narrow" w:hAnsi="Arial Narrow"/>
        <w:sz w:val="16"/>
        <w:szCs w:val="16"/>
      </w:rPr>
      <w:t xml:space="preserve"> Interstate Assessed Arabic Continuers Level 2016</w:t>
    </w:r>
  </w:p>
  <w:p w14:paraId="2F10BB1F" w14:textId="77777777" w:rsidR="00893F91" w:rsidRPr="005E2251" w:rsidRDefault="00893F91" w:rsidP="00183B90">
    <w:pPr>
      <w:pStyle w:val="Footer"/>
      <w:rPr>
        <w:rStyle w:val="robotolight8pt"/>
        <w:sz w:val="20"/>
        <w:szCs w:val="20"/>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C3AFA" w14:textId="77777777" w:rsidR="00893F91" w:rsidRDefault="00893F91" w:rsidP="002F2EF0"/>
  <w:p w14:paraId="1A8F49B6" w14:textId="076F2691" w:rsidR="00893F91" w:rsidRPr="00E40C6A" w:rsidRDefault="00893F91" w:rsidP="00F83064">
    <w:pPr>
      <w:pStyle w:val="SOFinalFooterText"/>
      <w:pBdr>
        <w:top w:val="single" w:sz="2" w:space="4" w:color="auto"/>
      </w:pBdr>
      <w:rPr>
        <w:rFonts w:ascii="Arial Narrow" w:hAnsi="Arial Narrow"/>
      </w:rPr>
    </w:pPr>
    <w:r w:rsidRPr="007815C0">
      <w:rPr>
        <w:rStyle w:val="SOFinalFooterPageNumber"/>
      </w:rPr>
      <w:fldChar w:fldCharType="begin"/>
    </w:r>
    <w:r w:rsidRPr="007815C0">
      <w:rPr>
        <w:rStyle w:val="SOFinalFooterPageNumber"/>
      </w:rPr>
      <w:instrText xml:space="preserve"> PAGE </w:instrText>
    </w:r>
    <w:r w:rsidRPr="007815C0">
      <w:rPr>
        <w:rStyle w:val="SOFinalFooterPageNumber"/>
      </w:rPr>
      <w:fldChar w:fldCharType="separate"/>
    </w:r>
    <w:r w:rsidR="007815C0">
      <w:rPr>
        <w:rStyle w:val="SOFinalFooterPageNumber"/>
        <w:noProof/>
      </w:rPr>
      <w:t>28</w:t>
    </w:r>
    <w:r w:rsidRPr="007815C0">
      <w:rPr>
        <w:rStyle w:val="SOFinalFooterPageNumber"/>
      </w:rPr>
      <w:fldChar w:fldCharType="end"/>
    </w:r>
    <w:r>
      <w:rPr>
        <w:rFonts w:ascii="Arial Narrow" w:hAnsi="Arial Narrow"/>
      </w:rPr>
      <w:tab/>
    </w:r>
    <w:r w:rsidRPr="006B1D46">
      <w:rPr>
        <w:rStyle w:val="robotolight8pt"/>
      </w:rPr>
      <w:t xml:space="preserve">Stage 2 Interstate Assessed Arabic Continuers Level </w:t>
    </w:r>
    <w:r>
      <w:rPr>
        <w:rStyle w:val="robotolight8pt"/>
      </w:rPr>
      <w:t>202</w:t>
    </w:r>
    <w:r w:rsidR="00EE2403">
      <w:rPr>
        <w:rStyle w:val="robotolight8pt"/>
      </w:rPr>
      <w:t>3</w:t>
    </w:r>
  </w:p>
  <w:p w14:paraId="060B8A23" w14:textId="77777777" w:rsidR="00893F91" w:rsidRPr="005E2251" w:rsidRDefault="00893F91" w:rsidP="002F2EF0">
    <w:pPr>
      <w:pStyle w:val="Footer"/>
      <w:rPr>
        <w:rStyle w:val="robotolight8pt"/>
        <w:sz w:val="20"/>
        <w:szCs w:val="20"/>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BA42A" w14:textId="77777777" w:rsidR="00893F91" w:rsidRDefault="00893F91" w:rsidP="00183B90"/>
  <w:p w14:paraId="1A35B1D5" w14:textId="7A1191BE" w:rsidR="00893F91" w:rsidRPr="00E40C6A" w:rsidRDefault="00893F91" w:rsidP="00F83064">
    <w:pPr>
      <w:pStyle w:val="SOFinalFooterText"/>
      <w:pBdr>
        <w:top w:val="single" w:sz="2" w:space="4" w:color="auto"/>
      </w:pBdr>
      <w:rPr>
        <w:rFonts w:ascii="Arial Narrow" w:hAnsi="Arial Narrow"/>
      </w:rPr>
    </w:pPr>
    <w:r w:rsidRPr="007815C0">
      <w:rPr>
        <w:rStyle w:val="SOFinalFooterPageNumber"/>
      </w:rPr>
      <w:fldChar w:fldCharType="begin"/>
    </w:r>
    <w:r w:rsidRPr="007815C0">
      <w:rPr>
        <w:rStyle w:val="SOFinalFooterPageNumber"/>
      </w:rPr>
      <w:instrText xml:space="preserve"> PAGE </w:instrText>
    </w:r>
    <w:r w:rsidRPr="007815C0">
      <w:rPr>
        <w:rStyle w:val="SOFinalFooterPageNumber"/>
      </w:rPr>
      <w:fldChar w:fldCharType="separate"/>
    </w:r>
    <w:r w:rsidR="007815C0">
      <w:rPr>
        <w:rStyle w:val="SOFinalFooterPageNumber"/>
        <w:noProof/>
      </w:rPr>
      <w:t>36</w:t>
    </w:r>
    <w:r w:rsidRPr="007815C0">
      <w:rPr>
        <w:rStyle w:val="SOFinalFooterPageNumber"/>
      </w:rPr>
      <w:fldChar w:fldCharType="end"/>
    </w:r>
    <w:r>
      <w:rPr>
        <w:rFonts w:ascii="Arial Narrow" w:hAnsi="Arial Narrow"/>
      </w:rPr>
      <w:tab/>
    </w:r>
    <w:r w:rsidRPr="00893F91">
      <w:t>Stage 2 Interstate Assessed Arabic Continuers Level 202</w:t>
    </w:r>
    <w:r w:rsidR="00EE2403">
      <w:t>3</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3371B" w14:textId="77777777" w:rsidR="00893F91" w:rsidRDefault="00893F91" w:rsidP="005E2251"/>
  <w:p w14:paraId="4D85FD6B" w14:textId="1D0BD23D" w:rsidR="00893F91" w:rsidRPr="00E40C6A" w:rsidRDefault="00893F91" w:rsidP="00F83064">
    <w:pPr>
      <w:pStyle w:val="SOFinalFooterText"/>
      <w:pBdr>
        <w:top w:val="single" w:sz="2" w:space="4" w:color="auto"/>
      </w:pBdr>
      <w:rPr>
        <w:rFonts w:ascii="Arial Narrow" w:hAnsi="Arial Narrow"/>
      </w:rPr>
    </w:pPr>
    <w:r w:rsidRPr="00893F91">
      <w:t>Stage 2 Interstate Assessed Arabic Continuers Level 202</w:t>
    </w:r>
    <w:r w:rsidR="00EE2403">
      <w:t>3</w:t>
    </w:r>
    <w:r>
      <w:rPr>
        <w:rFonts w:ascii="Arial Narrow" w:hAnsi="Arial Narrow"/>
      </w:rPr>
      <w:tab/>
    </w:r>
    <w:r w:rsidRPr="007815C0">
      <w:rPr>
        <w:rStyle w:val="SOFinalFooterPageNumber"/>
      </w:rPr>
      <w:fldChar w:fldCharType="begin"/>
    </w:r>
    <w:r w:rsidRPr="007815C0">
      <w:rPr>
        <w:rStyle w:val="SOFinalFooterPageNumber"/>
      </w:rPr>
      <w:instrText xml:space="preserve"> PAGE </w:instrText>
    </w:r>
    <w:r w:rsidRPr="007815C0">
      <w:rPr>
        <w:rStyle w:val="SOFinalFooterPageNumber"/>
      </w:rPr>
      <w:fldChar w:fldCharType="separate"/>
    </w:r>
    <w:r w:rsidR="007815C0">
      <w:rPr>
        <w:rStyle w:val="SOFinalFooterPageNumber"/>
        <w:noProof/>
      </w:rPr>
      <w:t>35</w:t>
    </w:r>
    <w:r w:rsidRPr="007815C0">
      <w:rPr>
        <w:rStyle w:val="SOFinalFooterPageNumber"/>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68DEB" w14:textId="77777777" w:rsidR="00893F91" w:rsidRDefault="00893F91" w:rsidP="005E2251"/>
  <w:p w14:paraId="637F32C1" w14:textId="5089695E" w:rsidR="00893F91" w:rsidRPr="00E40C6A" w:rsidRDefault="00893F91" w:rsidP="00F83064">
    <w:pPr>
      <w:pStyle w:val="SOFinalFooterText"/>
      <w:pBdr>
        <w:top w:val="single" w:sz="2" w:space="4" w:color="auto"/>
      </w:pBdr>
      <w:rPr>
        <w:rFonts w:ascii="Arial Narrow" w:hAnsi="Arial Narrow"/>
      </w:rPr>
    </w:pPr>
    <w:r w:rsidRPr="005D5ECC">
      <w:t xml:space="preserve">Stage 2 Interstate Assessed Arabic Continuers Level </w:t>
    </w:r>
    <w:r>
      <w:t>202</w:t>
    </w:r>
    <w:r w:rsidR="00EE2403">
      <w:t>3</w:t>
    </w:r>
    <w:r>
      <w:rPr>
        <w:rFonts w:ascii="Arial Narrow" w:hAnsi="Arial Narrow"/>
      </w:rPr>
      <w:tab/>
    </w:r>
    <w:r w:rsidRPr="007815C0">
      <w:rPr>
        <w:rStyle w:val="SOFinalFooterPageNumber"/>
      </w:rPr>
      <w:fldChar w:fldCharType="begin"/>
    </w:r>
    <w:r w:rsidRPr="007815C0">
      <w:rPr>
        <w:rStyle w:val="SOFinalFooterPageNumber"/>
      </w:rPr>
      <w:instrText xml:space="preserve"> PAGE </w:instrText>
    </w:r>
    <w:r w:rsidRPr="007815C0">
      <w:rPr>
        <w:rStyle w:val="SOFinalFooterPageNumber"/>
      </w:rPr>
      <w:fldChar w:fldCharType="separate"/>
    </w:r>
    <w:r w:rsidR="007815C0">
      <w:rPr>
        <w:rStyle w:val="SOFinalFooterPageNumber"/>
        <w:noProof/>
      </w:rPr>
      <w:t>29</w:t>
    </w:r>
    <w:r w:rsidRPr="007815C0">
      <w:rPr>
        <w:rStyle w:val="SOFinalFooterPageNumber"/>
      </w:rPr>
      <w:fldChar w:fldCharType="end"/>
    </w:r>
  </w:p>
  <w:p w14:paraId="21CB13C5" w14:textId="77777777" w:rsidR="00893F91" w:rsidRPr="005E2251" w:rsidRDefault="00893F91" w:rsidP="005E2251">
    <w:pPr>
      <w:pStyle w:val="Footer"/>
      <w:rPr>
        <w:rStyle w:val="robotolight8pt"/>
        <w:sz w:val="20"/>
        <w:szCs w:val="20"/>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94C06" w14:textId="1A411F08" w:rsidR="00893F91" w:rsidRPr="00087386" w:rsidRDefault="00266217" w:rsidP="00297828">
    <w:r>
      <w:rPr>
        <w:noProof/>
        <w:color w:val="000000"/>
      </w:rPr>
      <mc:AlternateContent>
        <mc:Choice Requires="wps">
          <w:drawing>
            <wp:anchor distT="0" distB="0" distL="114300" distR="114300" simplePos="0" relativeHeight="251668480" behindDoc="0" locked="0" layoutInCell="0" allowOverlap="1" wp14:anchorId="3338D5A5" wp14:editId="5D50FB38">
              <wp:simplePos x="0" y="0"/>
              <wp:positionH relativeFrom="page">
                <wp:posOffset>7581899</wp:posOffset>
              </wp:positionH>
              <wp:positionV relativeFrom="page">
                <wp:posOffset>3545840</wp:posOffset>
              </wp:positionV>
              <wp:extent cx="5743575" cy="442595"/>
              <wp:effectExtent l="2540" t="0" r="12065" b="0"/>
              <wp:wrapNone/>
              <wp:docPr id="39" name="MSIPCM4da341dab3e846904e32534a" descr="{&quot;HashCode&quot;:1178062039,&quot;Height&quot;:9999999.0,&quot;Width&quot;:9999999.0,&quot;Placement&quot;:&quot;Header&quot;,&quot;Index&quot;:&quot;OddAndEven&quot;,&quot;Section&quot;:25,&quot;Top&quot;:0.0,&quot;Left&quot;:0.0}"/>
              <wp:cNvGraphicFramePr/>
              <a:graphic xmlns:a="http://schemas.openxmlformats.org/drawingml/2006/main">
                <a:graphicData uri="http://schemas.microsoft.com/office/word/2010/wordprocessingShape">
                  <wps:wsp>
                    <wps:cNvSpPr txBox="1"/>
                    <wps:spPr>
                      <a:xfrm rot="5400000">
                        <a:off x="0" y="0"/>
                        <a:ext cx="5743575"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4ECA0C" w14:textId="3EF3163A" w:rsidR="0018771F" w:rsidRPr="0018771F" w:rsidRDefault="0018771F" w:rsidP="0018771F">
                          <w:pPr>
                            <w:jc w:val="center"/>
                            <w:rPr>
                              <w:rFonts w:cs="Arial"/>
                              <w:color w:val="A80000"/>
                              <w:sz w:val="24"/>
                            </w:rPr>
                          </w:pPr>
                          <w:r w:rsidRPr="0018771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338D5A5" id="_x0000_t202" coordsize="21600,21600" o:spt="202" path="m,l,21600r21600,l21600,xe">
              <v:stroke joinstyle="miter"/>
              <v:path gradientshapeok="t" o:connecttype="rect"/>
            </v:shapetype>
            <v:shape id="MSIPCM4da341dab3e846904e32534a" o:spid="_x0000_s1064" type="#_x0000_t202" alt="{&quot;HashCode&quot;:1178062039,&quot;Height&quot;:9999999.0,&quot;Width&quot;:9999999.0,&quot;Placement&quot;:&quot;Header&quot;,&quot;Index&quot;:&quot;OddAndEven&quot;,&quot;Section&quot;:25,&quot;Top&quot;:0.0,&quot;Left&quot;:0.0}" style="position:absolute;margin-left:597pt;margin-top:279.2pt;width:452.25pt;height:34.85pt;rotation:90;z-index:25166848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" o:allowincell="f" filled="f" stroked="f" strokeweight=".5pt">
              <v:textbox inset=",0,,0">
                <w:txbxContent>
                  <w:p w14:paraId="5F4ECA0C" w14:textId="3EF3163A" w:rsidR="0018771F" w:rsidRPr="0018771F" w:rsidRDefault="0018771F" w:rsidP="0018771F">
                    <w:pPr>
                      <w:jc w:val="center"/>
                      <w:rPr>
                        <w:rFonts w:cs="Arial"/>
                        <w:color w:val="A80000"/>
                        <w:sz w:val="24"/>
                      </w:rPr>
                    </w:pPr>
                    <w:r w:rsidRPr="0018771F">
                      <w:rPr>
                        <w:rFonts w:cs="Arial"/>
                        <w:color w:val="A80000"/>
                        <w:sz w:val="24"/>
                      </w:rPr>
                      <w:t>OFFICIAL</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7AD9A" w14:textId="77777777" w:rsidR="00893F91" w:rsidRPr="005B757B" w:rsidRDefault="00893F91" w:rsidP="00297828"/>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9BD2A" w14:textId="77777777" w:rsidR="00893F91" w:rsidRDefault="00893F91">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80325" w14:textId="77777777" w:rsidR="00893F91" w:rsidRDefault="00893F91" w:rsidP="00183B90"/>
  <w:p w14:paraId="101D7D1C" w14:textId="64F84577" w:rsidR="00893F91" w:rsidRPr="00E40C6A" w:rsidRDefault="00893F91" w:rsidP="00F83064">
    <w:pPr>
      <w:pStyle w:val="SOFinalFooterText"/>
      <w:pBdr>
        <w:top w:val="single" w:sz="2" w:space="4" w:color="auto"/>
      </w:pBdr>
      <w:rPr>
        <w:rFonts w:ascii="Arial Narrow" w:hAnsi="Arial Narrow"/>
      </w:rPr>
    </w:pPr>
    <w:r w:rsidRPr="00893F91">
      <w:rPr>
        <w:rStyle w:val="SOFinalFooterPageNumber"/>
      </w:rPr>
      <w:fldChar w:fldCharType="begin"/>
    </w:r>
    <w:r w:rsidRPr="00893F91">
      <w:rPr>
        <w:rStyle w:val="SOFinalFooterPageNumber"/>
      </w:rPr>
      <w:instrText xml:space="preserve"> PAGE </w:instrText>
    </w:r>
    <w:r w:rsidRPr="00893F91">
      <w:rPr>
        <w:rStyle w:val="SOFinalFooterPageNumber"/>
      </w:rPr>
      <w:fldChar w:fldCharType="separate"/>
    </w:r>
    <w:r w:rsidR="007815C0">
      <w:rPr>
        <w:rStyle w:val="SOFinalFooterPageNumber"/>
        <w:noProof/>
      </w:rPr>
      <w:t>42</w:t>
    </w:r>
    <w:r w:rsidRPr="00893F91">
      <w:rPr>
        <w:rStyle w:val="SOFinalFooterPageNumber"/>
      </w:rPr>
      <w:fldChar w:fldCharType="end"/>
    </w:r>
    <w:r>
      <w:rPr>
        <w:rFonts w:ascii="Arial Narrow" w:hAnsi="Arial Narrow"/>
      </w:rPr>
      <w:tab/>
    </w:r>
    <w:r w:rsidRPr="005D5ECC">
      <w:t xml:space="preserve">Stage 2 Interstate Assessed Arabic Continuers Level </w:t>
    </w:r>
    <w:r>
      <w:t>202</w:t>
    </w:r>
    <w:r w:rsidR="00EE2403">
      <w:t>3</w:t>
    </w:r>
  </w:p>
  <w:p w14:paraId="56554668" w14:textId="77777777" w:rsidR="00893F91" w:rsidRPr="005E2251" w:rsidRDefault="00893F91" w:rsidP="00183B90">
    <w:pPr>
      <w:pStyle w:val="Footer"/>
      <w:rPr>
        <w:rStyle w:val="robotolight8pt"/>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EACD8" w14:textId="77777777" w:rsidR="00893F91" w:rsidRDefault="00893F91">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85B3D" w14:textId="77777777" w:rsidR="00893F91" w:rsidRDefault="00893F91" w:rsidP="00B07140"/>
  <w:tbl>
    <w:tblPr>
      <w:tblW w:w="9129" w:type="dxa"/>
      <w:tblBorders>
        <w:top w:val="single" w:sz="2" w:space="0" w:color="auto"/>
      </w:tblBorders>
      <w:tblLook w:val="01E0" w:firstRow="1" w:lastRow="1" w:firstColumn="1" w:lastColumn="1" w:noHBand="0" w:noVBand="0"/>
    </w:tblPr>
    <w:tblGrid>
      <w:gridCol w:w="8581"/>
      <w:gridCol w:w="548"/>
    </w:tblGrid>
    <w:tr w:rsidR="00893F91" w14:paraId="6EFAECF9" w14:textId="77777777" w:rsidTr="006F7638">
      <w:tc>
        <w:tcPr>
          <w:tcW w:w="8581" w:type="dxa"/>
          <w:tcMar>
            <w:top w:w="85" w:type="dxa"/>
            <w:left w:w="0" w:type="dxa"/>
            <w:bottom w:w="85" w:type="dxa"/>
          </w:tcMar>
          <w:vAlign w:val="center"/>
        </w:tcPr>
        <w:p w14:paraId="5B50FE89" w14:textId="77777777" w:rsidR="00893F91" w:rsidRPr="001E1DD5" w:rsidRDefault="00893F91" w:rsidP="006F7638">
          <w:r>
            <w:t>Stage 2 Interstate Assessed Arabic Continuers Level 2011</w:t>
          </w:r>
        </w:p>
      </w:tc>
      <w:tc>
        <w:tcPr>
          <w:tcW w:w="548" w:type="dxa"/>
          <w:tcMar>
            <w:top w:w="85" w:type="dxa"/>
            <w:left w:w="0" w:type="dxa"/>
            <w:bottom w:w="85" w:type="dxa"/>
            <w:right w:w="0" w:type="dxa"/>
          </w:tcMar>
          <w:vAlign w:val="center"/>
        </w:tcPr>
        <w:p w14:paraId="4D41C3A2" w14:textId="77777777" w:rsidR="00893F91" w:rsidRPr="0049377F" w:rsidRDefault="00893F91" w:rsidP="006F7638">
          <w:r w:rsidRPr="0049377F">
            <w:fldChar w:fldCharType="begin"/>
          </w:r>
          <w:r w:rsidRPr="0049377F">
            <w:instrText xml:space="preserve"> PAGE </w:instrText>
          </w:r>
          <w:r w:rsidRPr="0049377F">
            <w:fldChar w:fldCharType="separate"/>
          </w:r>
          <w:r>
            <w:rPr>
              <w:noProof/>
            </w:rPr>
            <w:t>43</w:t>
          </w:r>
          <w:r w:rsidRPr="0049377F">
            <w:fldChar w:fldCharType="end"/>
          </w:r>
        </w:p>
      </w:tc>
    </w:tr>
  </w:tbl>
  <w:p w14:paraId="2B620578" w14:textId="77777777" w:rsidR="00893F91" w:rsidRPr="00B07140" w:rsidRDefault="00893F91" w:rsidP="00B07140"/>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83" w:type="dxa"/>
      <w:tblInd w:w="14" w:type="dxa"/>
      <w:tblBorders>
        <w:top w:val="single" w:sz="2" w:space="0" w:color="auto"/>
      </w:tblBorders>
      <w:tblLook w:val="01E0" w:firstRow="1" w:lastRow="1" w:firstColumn="1" w:lastColumn="1" w:noHBand="0" w:noVBand="0"/>
    </w:tblPr>
    <w:tblGrid>
      <w:gridCol w:w="643"/>
      <w:gridCol w:w="8440"/>
    </w:tblGrid>
    <w:tr w:rsidR="00893F91" w14:paraId="3EE099D7" w14:textId="77777777" w:rsidTr="008A1621">
      <w:tc>
        <w:tcPr>
          <w:tcW w:w="561" w:type="dxa"/>
          <w:tcMar>
            <w:top w:w="85" w:type="dxa"/>
            <w:left w:w="0" w:type="dxa"/>
            <w:bottom w:w="85" w:type="dxa"/>
            <w:right w:w="0" w:type="dxa"/>
          </w:tcMar>
          <w:vAlign w:val="center"/>
        </w:tcPr>
        <w:p w14:paraId="44ADEA2C" w14:textId="77777777" w:rsidR="00893F91" w:rsidRPr="0049377F" w:rsidRDefault="00893F91" w:rsidP="0056376B">
          <w:r>
            <w:fldChar w:fldCharType="begin"/>
          </w:r>
          <w:r>
            <w:instrText xml:space="preserve"> PAGE </w:instrText>
          </w:r>
          <w:r>
            <w:fldChar w:fldCharType="separate"/>
          </w:r>
          <w:r>
            <w:rPr>
              <w:noProof/>
            </w:rPr>
            <w:t>44</w:t>
          </w:r>
          <w:r>
            <w:fldChar w:fldCharType="end"/>
          </w:r>
        </w:p>
      </w:tc>
      <w:tc>
        <w:tcPr>
          <w:tcW w:w="7362" w:type="dxa"/>
          <w:tcMar>
            <w:top w:w="85" w:type="dxa"/>
            <w:bottom w:w="85" w:type="dxa"/>
            <w:right w:w="0" w:type="dxa"/>
          </w:tcMar>
          <w:vAlign w:val="center"/>
        </w:tcPr>
        <w:p w14:paraId="5EFD84E8" w14:textId="77777777" w:rsidR="00893F91" w:rsidRPr="007C51E5" w:rsidRDefault="00893F91" w:rsidP="00893F91">
          <w:pPr>
            <w:pStyle w:val="SOFinalFooterText"/>
          </w:pPr>
          <w:r>
            <w:t xml:space="preserve">Interstate Assessed Arabic Continuers Level Subject Outline </w:t>
          </w:r>
          <w:r>
            <w:rPr>
              <w:rFonts w:ascii="Times New Roman" w:hAnsi="Times New Roman"/>
            </w:rPr>
            <w:t>—</w:t>
          </w:r>
          <w:r>
            <w:t xml:space="preserve"> Stage 1 (from 2010) and Stage 2 (from 2011</w:t>
          </w:r>
          <w:r w:rsidRPr="007C51E5">
            <w:t>)</w:t>
          </w:r>
        </w:p>
      </w:tc>
    </w:tr>
  </w:tbl>
  <w:p w14:paraId="497A939D" w14:textId="77777777" w:rsidR="00893F91" w:rsidRPr="00973985" w:rsidRDefault="00893F91" w:rsidP="00973985">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129" w:type="dxa"/>
      <w:tblBorders>
        <w:top w:val="single" w:sz="2" w:space="0" w:color="auto"/>
      </w:tblBorders>
      <w:tblLook w:val="01E0" w:firstRow="1" w:lastRow="1" w:firstColumn="1" w:lastColumn="1" w:noHBand="0" w:noVBand="0"/>
    </w:tblPr>
    <w:tblGrid>
      <w:gridCol w:w="8581"/>
      <w:gridCol w:w="548"/>
    </w:tblGrid>
    <w:tr w:rsidR="00893F91" w14:paraId="4FCBCAF0" w14:textId="77777777" w:rsidTr="001F1ECA">
      <w:tc>
        <w:tcPr>
          <w:tcW w:w="8581" w:type="dxa"/>
          <w:tcMar>
            <w:top w:w="85" w:type="dxa"/>
            <w:left w:w="0" w:type="dxa"/>
            <w:bottom w:w="85" w:type="dxa"/>
          </w:tcMar>
          <w:vAlign w:val="center"/>
        </w:tcPr>
        <w:p w14:paraId="39F99317" w14:textId="77777777" w:rsidR="00893F91" w:rsidRPr="001E1DD5" w:rsidRDefault="00893F91" w:rsidP="006F2E3F">
          <w:r>
            <w:t>Interstate Assessed Arabic</w:t>
          </w:r>
          <w:r w:rsidRPr="001E1DD5">
            <w:t xml:space="preserve"> Continuers Level Subject Outline — Stage 1 (from 2010) and Stage 2 (from 2011)</w:t>
          </w:r>
        </w:p>
      </w:tc>
      <w:tc>
        <w:tcPr>
          <w:tcW w:w="548" w:type="dxa"/>
          <w:tcMar>
            <w:top w:w="85" w:type="dxa"/>
            <w:left w:w="0" w:type="dxa"/>
            <w:bottom w:w="85" w:type="dxa"/>
            <w:right w:w="0" w:type="dxa"/>
          </w:tcMar>
          <w:vAlign w:val="center"/>
        </w:tcPr>
        <w:p w14:paraId="368CBA17" w14:textId="77777777" w:rsidR="00893F91" w:rsidRPr="0049377F" w:rsidRDefault="00893F91" w:rsidP="006F2E3F">
          <w:r w:rsidRPr="0049377F">
            <w:fldChar w:fldCharType="begin"/>
          </w:r>
          <w:r w:rsidRPr="0049377F">
            <w:instrText xml:space="preserve"> PAGE </w:instrText>
          </w:r>
          <w:r w:rsidRPr="0049377F">
            <w:fldChar w:fldCharType="separate"/>
          </w:r>
          <w:r>
            <w:rPr>
              <w:noProof/>
            </w:rPr>
            <w:t>43</w:t>
          </w:r>
          <w:r w:rsidRPr="0049377F">
            <w:fldChar w:fldCharType="end"/>
          </w:r>
        </w:p>
      </w:tc>
    </w:tr>
  </w:tbl>
  <w:p w14:paraId="58353712" w14:textId="77777777" w:rsidR="00893F91" w:rsidRPr="00D54B2B" w:rsidRDefault="00893F91" w:rsidP="00F00595">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83656" w14:textId="77777777" w:rsidR="00893F91" w:rsidRDefault="00893F91" w:rsidP="005E2251"/>
  <w:p w14:paraId="5369736F" w14:textId="13D9D880" w:rsidR="00893F91" w:rsidRPr="00E40C6A" w:rsidRDefault="00893F91" w:rsidP="00F83064">
    <w:pPr>
      <w:pStyle w:val="SOFinalFooterText"/>
      <w:pBdr>
        <w:top w:val="single" w:sz="2" w:space="4" w:color="auto"/>
      </w:pBdr>
      <w:rPr>
        <w:rFonts w:ascii="Arial Narrow" w:hAnsi="Arial Narrow"/>
      </w:rPr>
    </w:pPr>
    <w:r w:rsidRPr="005D5ECC">
      <w:t xml:space="preserve">Stage 2 Interstate Assessed Arabic Continuers Level </w:t>
    </w:r>
    <w:r>
      <w:t>202</w:t>
    </w:r>
    <w:r w:rsidR="00EE2403">
      <w:t>3</w:t>
    </w:r>
    <w:r>
      <w:rPr>
        <w:rFonts w:ascii="Arial Narrow" w:hAnsi="Arial Narrow"/>
      </w:rPr>
      <w:tab/>
    </w:r>
    <w:r w:rsidRPr="00893F91">
      <w:rPr>
        <w:rStyle w:val="SOFinalFooterPageNumber"/>
      </w:rPr>
      <w:fldChar w:fldCharType="begin"/>
    </w:r>
    <w:r w:rsidRPr="00893F91">
      <w:rPr>
        <w:rStyle w:val="SOFinalFooterPageNumber"/>
      </w:rPr>
      <w:instrText xml:space="preserve"> PAGE </w:instrText>
    </w:r>
    <w:r w:rsidRPr="00893F91">
      <w:rPr>
        <w:rStyle w:val="SOFinalFooterPageNumber"/>
      </w:rPr>
      <w:fldChar w:fldCharType="separate"/>
    </w:r>
    <w:r w:rsidR="007815C0">
      <w:rPr>
        <w:rStyle w:val="SOFinalFooterPageNumber"/>
        <w:noProof/>
      </w:rPr>
      <w:t>43</w:t>
    </w:r>
    <w:r w:rsidRPr="00893F91">
      <w:rPr>
        <w:rStyle w:val="SOFinalFooterPageNumber"/>
      </w:rPr>
      <w:fldChar w:fldCharType="end"/>
    </w:r>
  </w:p>
  <w:p w14:paraId="0F7E3C46" w14:textId="77777777" w:rsidR="00893F91" w:rsidRPr="005E2251" w:rsidRDefault="00893F91" w:rsidP="005E2251">
    <w:pPr>
      <w:pStyle w:val="Footer"/>
      <w:rPr>
        <w:rStyle w:val="robotolight8pt"/>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2374C" w14:textId="77777777" w:rsidR="00893F91" w:rsidRDefault="00893F91"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A01E7" w14:textId="77777777" w:rsidR="00893F91" w:rsidRPr="004A56F2" w:rsidRDefault="00893F91" w:rsidP="004A56F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0C7F5" w14:textId="77777777" w:rsidR="00BC091E" w:rsidRDefault="00BC091E" w:rsidP="00297828"/>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54CC5" w14:textId="77777777" w:rsidR="00893F91" w:rsidRDefault="00893F91" w:rsidP="00183B90"/>
  <w:p w14:paraId="459F1734" w14:textId="0B0F4BF6" w:rsidR="00893F91" w:rsidRPr="00E40C6A" w:rsidRDefault="00893F91" w:rsidP="00F83064">
    <w:pPr>
      <w:pStyle w:val="SOFinalFooterText"/>
      <w:pBdr>
        <w:top w:val="single" w:sz="2" w:space="4" w:color="auto"/>
      </w:pBdr>
      <w:rPr>
        <w:rFonts w:ascii="Arial Narrow" w:hAnsi="Arial Narrow"/>
      </w:rPr>
    </w:pPr>
    <w:r w:rsidRPr="007815C0">
      <w:rPr>
        <w:rStyle w:val="SOFinalFooterPageNumber"/>
      </w:rPr>
      <w:fldChar w:fldCharType="begin"/>
    </w:r>
    <w:r w:rsidRPr="007815C0">
      <w:rPr>
        <w:rStyle w:val="SOFinalFooterPageNumber"/>
      </w:rPr>
      <w:instrText xml:space="preserve"> PAGE </w:instrText>
    </w:r>
    <w:r w:rsidRPr="007815C0">
      <w:rPr>
        <w:rStyle w:val="SOFinalFooterPageNumber"/>
      </w:rPr>
      <w:fldChar w:fldCharType="separate"/>
    </w:r>
    <w:r w:rsidR="007815C0">
      <w:rPr>
        <w:rStyle w:val="SOFinalFooterPageNumber"/>
        <w:noProof/>
      </w:rPr>
      <w:t>4</w:t>
    </w:r>
    <w:r w:rsidRPr="007815C0">
      <w:rPr>
        <w:rStyle w:val="SOFinalFooterPageNumber"/>
      </w:rPr>
      <w:fldChar w:fldCharType="end"/>
    </w:r>
    <w:r>
      <w:rPr>
        <w:rFonts w:ascii="Arial Narrow" w:hAnsi="Arial Narrow"/>
      </w:rPr>
      <w:tab/>
    </w:r>
    <w:r w:rsidRPr="00893F91">
      <w:t>Interstate Assessed Arabic Continuers Level 202</w:t>
    </w:r>
    <w:r w:rsidR="00EE2403">
      <w:t>3</w:t>
    </w:r>
    <w:r w:rsidRPr="00893F91">
      <w:t xml:space="preserve"> Subject Outline — Stage 1 and Stage 2</w:t>
    </w:r>
  </w:p>
  <w:p w14:paraId="034A067A" w14:textId="77777777" w:rsidR="00893F91" w:rsidRPr="005E2251" w:rsidRDefault="00893F91" w:rsidP="00183B90">
    <w:pPr>
      <w:pStyle w:val="Footer"/>
      <w:rPr>
        <w:rStyle w:val="robotolight8pt"/>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AF83A8" w14:textId="77777777" w:rsidR="0031760A" w:rsidRDefault="0031760A">
      <w:r>
        <w:separator/>
      </w:r>
    </w:p>
    <w:p w14:paraId="285AAE0E" w14:textId="77777777" w:rsidR="0031760A" w:rsidRDefault="0031760A"/>
    <w:p w14:paraId="39D429C0" w14:textId="77777777" w:rsidR="0031760A" w:rsidRDefault="0031760A"/>
  </w:footnote>
  <w:footnote w:type="continuationSeparator" w:id="0">
    <w:p w14:paraId="467934C1" w14:textId="77777777" w:rsidR="0031760A" w:rsidRDefault="0031760A">
      <w:r>
        <w:continuationSeparator/>
      </w:r>
    </w:p>
    <w:p w14:paraId="32E9A276" w14:textId="77777777" w:rsidR="0031760A" w:rsidRDefault="0031760A"/>
    <w:p w14:paraId="480A543F" w14:textId="77777777" w:rsidR="0031760A" w:rsidRDefault="003176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4135D" w14:textId="436459C8" w:rsidR="0018771F" w:rsidRDefault="0018771F">
    <w:pPr>
      <w:pStyle w:val="Header"/>
    </w:pPr>
    <w:r>
      <w:rPr>
        <w:noProof/>
      </w:rPr>
      <mc:AlternateContent>
        <mc:Choice Requires="wps">
          <w:drawing>
            <wp:anchor distT="0" distB="0" distL="114300" distR="114300" simplePos="0" relativeHeight="251689472" behindDoc="0" locked="0" layoutInCell="0" allowOverlap="1" wp14:anchorId="7BD536B4" wp14:editId="0D86901A">
              <wp:simplePos x="0" y="190500"/>
              <wp:positionH relativeFrom="page">
                <wp:align>center</wp:align>
              </wp:positionH>
              <wp:positionV relativeFrom="page">
                <wp:align>top</wp:align>
              </wp:positionV>
              <wp:extent cx="7772400" cy="442595"/>
              <wp:effectExtent l="0" t="0" r="0" b="14605"/>
              <wp:wrapNone/>
              <wp:docPr id="4" name="MSIPCM42014750b902617b1949449a" descr="{&quot;HashCode&quot;:1178062039,&quot;Height&quot;:9999999.0,&quot;Width&quot;:9999999.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65B21C" w14:textId="1849243A" w:rsidR="0018771F" w:rsidRPr="00EE2403" w:rsidRDefault="00EE2403" w:rsidP="00EE2403">
                          <w:pPr>
                            <w:jc w:val="center"/>
                            <w:rPr>
                              <w:rFonts w:cs="Arial"/>
                              <w:color w:val="A80000"/>
                              <w:sz w:val="24"/>
                            </w:rPr>
                          </w:pPr>
                          <w:r w:rsidRPr="00EE240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BD536B4" id="_x0000_t202" coordsize="21600,21600" o:spt="202" path="m,l,21600r21600,l21600,xe">
              <v:stroke joinstyle="miter"/>
              <v:path gradientshapeok="t" o:connecttype="rect"/>
            </v:shapetype>
            <v:shape id="MSIPCM42014750b902617b1949449a" o:spid="_x0000_s1042" type="#_x0000_t202" alt="{&quot;HashCode&quot;:1178062039,&quot;Height&quot;:9999999.0,&quot;Width&quot;:9999999.0,&quot;Placement&quot;:&quot;Header&quot;,&quot;Index&quot;:&quot;OddAndEven&quot;,&quot;Section&quot;:1,&quot;Top&quot;:0.0,&quot;Left&quot;:0.0}" style="position:absolute;margin-left:0;margin-top:0;width:612pt;height:34.85pt;z-index:25168947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BAWSbquAgAAUwUAAA4AAAAAAAAA&#10;AAAAAAAALgIAAGRycy9lMm9Eb2MueG1sUEsBAi0AFAAGAAgAAAAhAFW3+zXbAAAABQEAAA8AAAAA&#10;AAAAAAAAAAAACAUAAGRycy9kb3ducmV2LnhtbFBLBQYAAAAABAAEAPMAAAAQBgAAAAA=&#10;" o:allowincell="f" filled="f" stroked="f" strokeweight=".5pt">
              <v:textbox inset=",0,,0">
                <w:txbxContent>
                  <w:p w14:paraId="6765B21C" w14:textId="1849243A" w:rsidR="0018771F" w:rsidRPr="00EE2403" w:rsidRDefault="00EE2403" w:rsidP="00EE2403">
                    <w:pPr>
                      <w:jc w:val="center"/>
                      <w:rPr>
                        <w:rFonts w:cs="Arial"/>
                        <w:color w:val="A80000"/>
                        <w:sz w:val="24"/>
                      </w:rPr>
                    </w:pPr>
                    <w:r w:rsidRPr="00EE2403">
                      <w:rPr>
                        <w:rFonts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BADA9" w14:textId="3AD3AF06" w:rsidR="00893F91" w:rsidRDefault="0018771F">
    <w:pPr>
      <w:pStyle w:val="Header"/>
    </w:pPr>
    <w:r>
      <w:rPr>
        <w:noProof/>
      </w:rPr>
      <mc:AlternateContent>
        <mc:Choice Requires="wps">
          <w:drawing>
            <wp:anchor distT="0" distB="0" distL="114300" distR="114300" simplePos="0" relativeHeight="251655230" behindDoc="0" locked="0" layoutInCell="0" allowOverlap="1" wp14:anchorId="65EE4CB9" wp14:editId="0622AA96">
              <wp:simplePos x="0" y="0"/>
              <wp:positionH relativeFrom="page">
                <wp:align>center</wp:align>
              </wp:positionH>
              <wp:positionV relativeFrom="page">
                <wp:align>top</wp:align>
              </wp:positionV>
              <wp:extent cx="7772400" cy="442595"/>
              <wp:effectExtent l="0" t="0" r="0" b="14605"/>
              <wp:wrapNone/>
              <wp:docPr id="17" name="MSIPCM69454436b06fe601fc1f6567" descr="{&quot;HashCode&quot;:1178062039,&quot;Height&quot;:9999999.0,&quot;Width&quot;:9999999.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C571AC" w14:textId="6CB240B3" w:rsidR="0018771F" w:rsidRPr="00EE2403" w:rsidRDefault="00EE2403" w:rsidP="00EE2403">
                          <w:pPr>
                            <w:jc w:val="center"/>
                            <w:rPr>
                              <w:rFonts w:cs="Arial"/>
                              <w:color w:val="A80000"/>
                              <w:sz w:val="24"/>
                            </w:rPr>
                          </w:pPr>
                          <w:r w:rsidRPr="00EE240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5EE4CB9" id="_x0000_t202" coordsize="21600,21600" o:spt="202" path="m,l,21600r21600,l21600,xe">
              <v:stroke joinstyle="miter"/>
              <v:path gradientshapeok="t" o:connecttype="rect"/>
            </v:shapetype>
            <v:shape id="MSIPCM69454436b06fe601fc1f6567" o:spid="_x0000_s1048" type="#_x0000_t202" alt="{&quot;HashCode&quot;:1178062039,&quot;Height&quot;:9999999.0,&quot;Width&quot;:9999999.0,&quot;Placement&quot;:&quot;Header&quot;,&quot;Index&quot;:&quot;FirstPage&quot;,&quot;Section&quot;:5,&quot;Top&quot;:0.0,&quot;Left&quot;:0.0}" style="position:absolute;margin-left:0;margin-top:0;width:612pt;height:34.85pt;z-index:25165523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CfUiD6rwIAAFoFAAAOAAAAAAAA&#10;AAAAAAAAAC4CAABkcnMvZTJvRG9jLnhtbFBLAQItABQABgAIAAAAIQBVt/s12wAAAAUBAAAPAAAA&#10;AAAAAAAAAAAAAAkFAABkcnMvZG93bnJldi54bWxQSwUGAAAAAAQABADzAAAAEQYAAAAA&#10;" o:allowincell="f" filled="f" stroked="f" strokeweight=".5pt">
              <v:textbox inset=",0,,0">
                <w:txbxContent>
                  <w:p w14:paraId="18C571AC" w14:textId="6CB240B3" w:rsidR="0018771F" w:rsidRPr="00EE2403" w:rsidRDefault="00EE2403" w:rsidP="00EE2403">
                    <w:pPr>
                      <w:jc w:val="center"/>
                      <w:rPr>
                        <w:rFonts w:cs="Arial"/>
                        <w:color w:val="A80000"/>
                        <w:sz w:val="24"/>
                      </w:rPr>
                    </w:pPr>
                    <w:r w:rsidRPr="00EE2403">
                      <w:rPr>
                        <w:rFonts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8B25F" w14:textId="77777777" w:rsidR="00893F91" w:rsidRPr="005E2532" w:rsidRDefault="00893F91" w:rsidP="005E253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64541" w14:textId="682B3443" w:rsidR="00893F91" w:rsidRDefault="0018771F" w:rsidP="00297828">
    <w:r>
      <w:rPr>
        <w:noProof/>
      </w:rPr>
      <mc:AlternateContent>
        <mc:Choice Requires="wps">
          <w:drawing>
            <wp:anchor distT="0" distB="0" distL="114300" distR="114300" simplePos="0" relativeHeight="251658751" behindDoc="0" locked="0" layoutInCell="0" allowOverlap="1" wp14:anchorId="5C80CC13" wp14:editId="2081E672">
              <wp:simplePos x="0" y="0"/>
              <wp:positionH relativeFrom="page">
                <wp:align>center</wp:align>
              </wp:positionH>
              <wp:positionV relativeFrom="page">
                <wp:align>top</wp:align>
              </wp:positionV>
              <wp:extent cx="7772400" cy="442595"/>
              <wp:effectExtent l="0" t="0" r="0" b="14605"/>
              <wp:wrapNone/>
              <wp:docPr id="19" name="MSIPCM3976411f9ebbfa5663eb5454" descr="{&quot;HashCode&quot;:1178062039,&quot;Height&quot;:9999999.0,&quot;Width&quot;:9999999.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7F5F0C" w14:textId="70F7709B" w:rsidR="0018771F" w:rsidRPr="00EE2403" w:rsidRDefault="00EE2403" w:rsidP="00EE2403">
                          <w:pPr>
                            <w:jc w:val="center"/>
                            <w:rPr>
                              <w:rFonts w:cs="Arial"/>
                              <w:color w:val="A80000"/>
                              <w:sz w:val="24"/>
                            </w:rPr>
                          </w:pPr>
                          <w:r w:rsidRPr="00EE240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C80CC13" id="_x0000_t202" coordsize="21600,21600" o:spt="202" path="m,l,21600r21600,l21600,xe">
              <v:stroke joinstyle="miter"/>
              <v:path gradientshapeok="t" o:connecttype="rect"/>
            </v:shapetype>
            <v:shape id="MSIPCM3976411f9ebbfa5663eb5454" o:spid="_x0000_s1049" type="#_x0000_t202" alt="{&quot;HashCode&quot;:1178062039,&quot;Height&quot;:9999999.0,&quot;Width&quot;:9999999.0,&quot;Placement&quot;:&quot;Header&quot;,&quot;Index&quot;:&quot;Primary&quot;,&quot;Section&quot;:6,&quot;Top&quot;:0.0,&quot;Left&quot;:0.0}" style="position:absolute;margin-left:0;margin-top:0;width:612pt;height:34.85pt;z-index:25165875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CmMdyerwIAAFgFAAAOAAAAAAAA&#10;AAAAAAAAAC4CAABkcnMvZTJvRG9jLnhtbFBLAQItABQABgAIAAAAIQBVt/s12wAAAAUBAAAPAAAA&#10;AAAAAAAAAAAAAAkFAABkcnMvZG93bnJldi54bWxQSwUGAAAAAAQABADzAAAAEQYAAAAA&#10;" o:allowincell="f" filled="f" stroked="f" strokeweight=".5pt">
              <v:textbox inset=",0,,0">
                <w:txbxContent>
                  <w:p w14:paraId="127F5F0C" w14:textId="70F7709B" w:rsidR="0018771F" w:rsidRPr="00EE2403" w:rsidRDefault="00EE2403" w:rsidP="00EE2403">
                    <w:pPr>
                      <w:jc w:val="center"/>
                      <w:rPr>
                        <w:rFonts w:cs="Arial"/>
                        <w:color w:val="A80000"/>
                        <w:sz w:val="24"/>
                      </w:rPr>
                    </w:pPr>
                    <w:r w:rsidRPr="00EE2403">
                      <w:rPr>
                        <w:rFonts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F4689" w14:textId="5454923F" w:rsidR="00893F91" w:rsidRDefault="00893F91">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B713E" w14:textId="2179E358" w:rsidR="00893F91" w:rsidRDefault="00893F91" w:rsidP="009D046C">
    <w:pPr>
      <w:pStyle w:val="SOFinalHeaderIntroStage1Lin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40961" w14:textId="0B760461" w:rsidR="00893F91" w:rsidRDefault="00893F91" w:rsidP="00063183">
    <w:pPr>
      <w:pStyle w:val="SOFinalHeaderIntroStage1Line"/>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23617" w14:textId="559A858C" w:rsidR="00893F91" w:rsidRDefault="0018771F" w:rsidP="00297828">
    <w:r>
      <w:rPr>
        <w:noProof/>
      </w:rPr>
      <mc:AlternateContent>
        <mc:Choice Requires="wps">
          <w:drawing>
            <wp:anchor distT="0" distB="0" distL="114300" distR="114300" simplePos="0" relativeHeight="251657023" behindDoc="0" locked="0" layoutInCell="0" allowOverlap="1" wp14:anchorId="24023D4E" wp14:editId="575E26FB">
              <wp:simplePos x="0" y="0"/>
              <wp:positionH relativeFrom="page">
                <wp:align>center</wp:align>
              </wp:positionH>
              <wp:positionV relativeFrom="page">
                <wp:align>top</wp:align>
              </wp:positionV>
              <wp:extent cx="7772400" cy="442595"/>
              <wp:effectExtent l="0" t="0" r="0" b="14605"/>
              <wp:wrapNone/>
              <wp:docPr id="24" name="MSIPCM5fdd431b96b66d75b957d619" descr="{&quot;HashCode&quot;:1178062039,&quot;Height&quot;:9999999.0,&quot;Width&quot;:9999999.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1B7FF8" w14:textId="0FD074BC" w:rsidR="0018771F" w:rsidRPr="00EE2403" w:rsidRDefault="00EE2403" w:rsidP="00EE2403">
                          <w:pPr>
                            <w:jc w:val="center"/>
                            <w:rPr>
                              <w:rFonts w:cs="Arial"/>
                              <w:color w:val="A80000"/>
                              <w:sz w:val="24"/>
                            </w:rPr>
                          </w:pPr>
                          <w:r w:rsidRPr="00EE240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4023D4E" id="_x0000_t202" coordsize="21600,21600" o:spt="202" path="m,l,21600r21600,l21600,xe">
              <v:stroke joinstyle="miter"/>
              <v:path gradientshapeok="t" o:connecttype="rect"/>
            </v:shapetype>
            <v:shape id="MSIPCM5fdd431b96b66d75b957d619" o:spid="_x0000_s1050" type="#_x0000_t202" alt="{&quot;HashCode&quot;:1178062039,&quot;Height&quot;:9999999.0,&quot;Width&quot;:9999999.0,&quot;Placement&quot;:&quot;Header&quot;,&quot;Index&quot;:&quot;Primary&quot;,&quot;Section&quot;:10,&quot;Top&quot;:0.0,&quot;Left&quot;:0.0}" style="position:absolute;margin-left:0;margin-top:0;width:612pt;height:34.85pt;z-index:25165702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c/TrirACAABZBQAADgAAAAAA&#10;AAAAAAAAAAAuAgAAZHJzL2Uyb0RvYy54bWxQSwECLQAUAAYACAAAACEAVbf7NdsAAAAFAQAADwAA&#10;AAAAAAAAAAAAAAAKBQAAZHJzL2Rvd25yZXYueG1sUEsFBgAAAAAEAAQA8wAAABIGAAAAAA==&#10;" o:allowincell="f" filled="f" stroked="f" strokeweight=".5pt">
              <v:textbox inset=",0,,0">
                <w:txbxContent>
                  <w:p w14:paraId="3D1B7FF8" w14:textId="0FD074BC" w:rsidR="0018771F" w:rsidRPr="00EE2403" w:rsidRDefault="00EE2403" w:rsidP="00EE2403">
                    <w:pPr>
                      <w:jc w:val="center"/>
                      <w:rPr>
                        <w:rFonts w:cs="Arial"/>
                        <w:color w:val="A80000"/>
                        <w:sz w:val="24"/>
                      </w:rPr>
                    </w:pPr>
                    <w:r w:rsidRPr="00EE2403">
                      <w:rPr>
                        <w:rFonts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2785D" w14:textId="45168195" w:rsidR="00893F91" w:rsidRDefault="00893F91" w:rsidP="009D046C">
    <w:pPr>
      <w:pStyle w:val="SOFinalHeaderIntroStage1Line"/>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6E6B6" w14:textId="1A6FDB38" w:rsidR="00893F91" w:rsidRDefault="00893F91" w:rsidP="009D046C">
    <w:pPr>
      <w:pStyle w:val="SOFinalHeaderIntroStage1Line"/>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F39CE" w14:textId="5859A61B" w:rsidR="00893F91" w:rsidRPr="00DE044A" w:rsidRDefault="0018771F" w:rsidP="00623DE7">
    <w:pPr>
      <w:pStyle w:val="SOFinalHeaderIntroStage1Line"/>
    </w:pPr>
    <w:r>
      <w:rPr>
        <w:noProof/>
      </w:rPr>
      <mc:AlternateContent>
        <mc:Choice Requires="wps">
          <w:drawing>
            <wp:anchor distT="0" distB="0" distL="114300" distR="114300" simplePos="0" relativeHeight="251661311" behindDoc="0" locked="0" layoutInCell="0" allowOverlap="1" wp14:anchorId="02464A35" wp14:editId="52E67FB2">
              <wp:simplePos x="0" y="0"/>
              <wp:positionH relativeFrom="page">
                <wp:align>center</wp:align>
              </wp:positionH>
              <wp:positionV relativeFrom="page">
                <wp:align>top</wp:align>
              </wp:positionV>
              <wp:extent cx="7772400" cy="442595"/>
              <wp:effectExtent l="0" t="0" r="0" b="14605"/>
              <wp:wrapNone/>
              <wp:docPr id="27" name="MSIPCMbb264ce2ac58e2db1fe8a568" descr="{&quot;HashCode&quot;:1178062039,&quot;Height&quot;:9999999.0,&quot;Width&quot;:9999999.0,&quot;Placement&quot;:&quot;Header&quot;,&quot;Index&quot;:&quot;OddAndEven&quot;,&quot;Section&quot;:1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7251E0" w14:textId="6E46FB52" w:rsidR="0018771F" w:rsidRPr="00EE2403" w:rsidRDefault="00EE2403" w:rsidP="00EE2403">
                          <w:pPr>
                            <w:jc w:val="center"/>
                            <w:rPr>
                              <w:rFonts w:cs="Arial"/>
                              <w:color w:val="A80000"/>
                              <w:sz w:val="24"/>
                            </w:rPr>
                          </w:pPr>
                          <w:r w:rsidRPr="00EE240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2464A35" id="_x0000_t202" coordsize="21600,21600" o:spt="202" path="m,l,21600r21600,l21600,xe">
              <v:stroke joinstyle="miter"/>
              <v:path gradientshapeok="t" o:connecttype="rect"/>
            </v:shapetype>
            <v:shape id="MSIPCMbb264ce2ac58e2db1fe8a568" o:spid="_x0000_s1051" type="#_x0000_t202" alt="{&quot;HashCode&quot;:1178062039,&quot;Height&quot;:9999999.0,&quot;Width&quot;:9999999.0,&quot;Placement&quot;:&quot;Header&quot;,&quot;Index&quot;:&quot;OddAndEven&quot;,&quot;Section&quot;:13,&quot;Top&quot;:0.0,&quot;Left&quot;:0.0}" style="position:absolute;margin-left:0;margin-top:0;width:612pt;height:34.85pt;z-index:25166131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CeHc56xAgAAXAUAAA4AAAAA&#10;AAAAAAAAAAAALgIAAGRycy9lMm9Eb2MueG1sUEsBAi0AFAAGAAgAAAAhAFW3+zXbAAAABQEAAA8A&#10;AAAAAAAAAAAAAAAACwUAAGRycy9kb3ducmV2LnhtbFBLBQYAAAAABAAEAPMAAAATBgAAAAA=&#10;" o:allowincell="f" filled="f" stroked="f" strokeweight=".5pt">
              <v:textbox inset=",0,,0">
                <w:txbxContent>
                  <w:p w14:paraId="747251E0" w14:textId="6E46FB52" w:rsidR="0018771F" w:rsidRPr="00EE2403" w:rsidRDefault="00EE2403" w:rsidP="00EE2403">
                    <w:pPr>
                      <w:jc w:val="center"/>
                      <w:rPr>
                        <w:rFonts w:cs="Arial"/>
                        <w:color w:val="A80000"/>
                        <w:sz w:val="24"/>
                      </w:rPr>
                    </w:pPr>
                    <w:r w:rsidRPr="00EE2403">
                      <w:rPr>
                        <w:rFonts w:cs="Arial"/>
                        <w:color w:val="A8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FAADA" w14:textId="329E5FA9" w:rsidR="00893F91" w:rsidRDefault="0018771F" w:rsidP="00F669CA">
    <w:pPr>
      <w:pStyle w:val="Header"/>
      <w:tabs>
        <w:tab w:val="clear" w:pos="4153"/>
        <w:tab w:val="clear" w:pos="8306"/>
        <w:tab w:val="left" w:pos="2475"/>
      </w:tabs>
    </w:pPr>
    <w:r>
      <w:rPr>
        <w:noProof/>
      </w:rPr>
      <mc:AlternateContent>
        <mc:Choice Requires="wps">
          <w:drawing>
            <wp:anchor distT="0" distB="0" distL="114300" distR="114300" simplePos="0" relativeHeight="251646464" behindDoc="0" locked="0" layoutInCell="0" allowOverlap="1" wp14:anchorId="00C89903" wp14:editId="1B5ACCC3">
              <wp:simplePos x="0" y="0"/>
              <wp:positionH relativeFrom="page">
                <wp:align>center</wp:align>
              </wp:positionH>
              <wp:positionV relativeFrom="page">
                <wp:align>top</wp:align>
              </wp:positionV>
              <wp:extent cx="7772400" cy="442595"/>
              <wp:effectExtent l="0" t="0" r="0" b="14605"/>
              <wp:wrapNone/>
              <wp:docPr id="2" name="MSIPCMa46c4c17a0fa8e078433b516" descr="{&quot;HashCode&quot;:1178062039,&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88C368" w14:textId="591E59ED" w:rsidR="0018771F" w:rsidRPr="00EE2403" w:rsidRDefault="00EE2403" w:rsidP="00EE2403">
                          <w:pPr>
                            <w:jc w:val="center"/>
                            <w:rPr>
                              <w:rFonts w:cs="Arial"/>
                              <w:color w:val="A80000"/>
                              <w:sz w:val="24"/>
                            </w:rPr>
                          </w:pPr>
                          <w:r w:rsidRPr="00EE240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0C89903" id="_x0000_t202" coordsize="21600,21600" o:spt="202" path="m,l,21600r21600,l21600,xe">
              <v:stroke joinstyle="miter"/>
              <v:path gradientshapeok="t" o:connecttype="rect"/>
            </v:shapetype>
            <v:shape id="MSIPCMa46c4c17a0fa8e078433b516" o:spid="_x0000_s1043" type="#_x0000_t202" alt="{&quot;HashCode&quot;:1178062039,&quot;Height&quot;:9999999.0,&quot;Width&quot;:9999999.0,&quot;Placement&quot;:&quot;Header&quot;,&quot;Index&quot;:&quot;Primary&quot;,&quot;Section&quot;:1,&quot;Top&quot;:0.0,&quot;Left&quot;:0.0}" style="position:absolute;margin-left:0;margin-top:0;width:612pt;height:34.85pt;z-index:25164646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" o:allowincell="f" filled="f" stroked="f" strokeweight=".5pt">
              <v:textbox inset=",0,,0">
                <w:txbxContent>
                  <w:p w14:paraId="4388C368" w14:textId="591E59ED" w:rsidR="0018771F" w:rsidRPr="00EE2403" w:rsidRDefault="00EE2403" w:rsidP="00EE2403">
                    <w:pPr>
                      <w:jc w:val="center"/>
                      <w:rPr>
                        <w:rFonts w:cs="Arial"/>
                        <w:color w:val="A80000"/>
                        <w:sz w:val="24"/>
                      </w:rPr>
                    </w:pPr>
                    <w:r w:rsidRPr="00EE2403">
                      <w:rPr>
                        <w:rFonts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96A33" w14:textId="7848C782" w:rsidR="00893F91" w:rsidRPr="00DE044A" w:rsidRDefault="0018771F" w:rsidP="00D34DF3">
    <w:pPr>
      <w:pStyle w:val="SOFinalHeaderIntroStage1Line"/>
    </w:pPr>
    <w:r>
      <w:rPr>
        <w:noProof/>
      </w:rPr>
      <mc:AlternateContent>
        <mc:Choice Requires="wps">
          <w:drawing>
            <wp:anchor distT="0" distB="0" distL="114300" distR="114300" simplePos="0" relativeHeight="251658495" behindDoc="0" locked="0" layoutInCell="0" allowOverlap="1" wp14:anchorId="1B1AB3C6" wp14:editId="6C24D8A8">
              <wp:simplePos x="0" y="0"/>
              <wp:positionH relativeFrom="page">
                <wp:align>center</wp:align>
              </wp:positionH>
              <wp:positionV relativeFrom="page">
                <wp:align>top</wp:align>
              </wp:positionV>
              <wp:extent cx="7772400" cy="442595"/>
              <wp:effectExtent l="0" t="0" r="0" b="14605"/>
              <wp:wrapNone/>
              <wp:docPr id="25" name="MSIPCM53cf4031aee969bac17f3e8e" descr="{&quot;HashCode&quot;:1178062039,&quot;Height&quot;:9999999.0,&quot;Width&quot;:9999999.0,&quot;Placement&quot;:&quot;Header&quot;,&quot;Index&quot;:&quot;Primary&quot;,&quot;Section&quot;:1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B5DD0B" w14:textId="12A6C3A5" w:rsidR="0018771F" w:rsidRPr="00EE2403" w:rsidRDefault="00EE2403" w:rsidP="00EE2403">
                          <w:pPr>
                            <w:jc w:val="center"/>
                            <w:rPr>
                              <w:rFonts w:cs="Arial"/>
                              <w:color w:val="A80000"/>
                              <w:sz w:val="24"/>
                            </w:rPr>
                          </w:pPr>
                          <w:r w:rsidRPr="00EE240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B1AB3C6" id="_x0000_t202" coordsize="21600,21600" o:spt="202" path="m,l,21600r21600,l21600,xe">
              <v:stroke joinstyle="miter"/>
              <v:path gradientshapeok="t" o:connecttype="rect"/>
            </v:shapetype>
            <v:shape id="MSIPCM53cf4031aee969bac17f3e8e" o:spid="_x0000_s1052" type="#_x0000_t202" alt="{&quot;HashCode&quot;:1178062039,&quot;Height&quot;:9999999.0,&quot;Width&quot;:9999999.0,&quot;Placement&quot;:&quot;Header&quot;,&quot;Index&quot;:&quot;Primary&quot;,&quot;Section&quot;:13,&quot;Top&quot;:0.0,&quot;Left&quot;:0.0}" style="position:absolute;margin-left:0;margin-top:0;width:612pt;height:34.85pt;z-index:25165849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CNv5m9rwIAAFoFAAAOAAAAAAAA&#10;AAAAAAAAAC4CAABkcnMvZTJvRG9jLnhtbFBLAQItABQABgAIAAAAIQBVt/s12wAAAAUBAAAPAAAA&#10;AAAAAAAAAAAAAAkFAABkcnMvZG93bnJldi54bWxQSwUGAAAAAAQABADzAAAAEQYAAAAA&#10;" o:allowincell="f" filled="f" stroked="f" strokeweight=".5pt">
              <v:textbox inset=",0,,0">
                <w:txbxContent>
                  <w:p w14:paraId="24B5DD0B" w14:textId="12A6C3A5" w:rsidR="0018771F" w:rsidRPr="00EE2403" w:rsidRDefault="00EE2403" w:rsidP="00EE2403">
                    <w:pPr>
                      <w:jc w:val="center"/>
                      <w:rPr>
                        <w:rFonts w:cs="Arial"/>
                        <w:color w:val="A80000"/>
                        <w:sz w:val="24"/>
                      </w:rPr>
                    </w:pPr>
                    <w:r w:rsidRPr="00EE2403">
                      <w:rPr>
                        <w:rFonts w:cs="Arial"/>
                        <w:color w:val="A80000"/>
                        <w:sz w:val="24"/>
                      </w:rPr>
                      <w:t>OFFICIAL</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30BFA" w14:textId="1916F2FE" w:rsidR="00893F91" w:rsidRDefault="0018771F">
    <w:pPr>
      <w:pStyle w:val="Header"/>
    </w:pPr>
    <w:r>
      <w:rPr>
        <w:noProof/>
      </w:rPr>
      <mc:AlternateContent>
        <mc:Choice Requires="wps">
          <w:drawing>
            <wp:anchor distT="0" distB="0" distL="114300" distR="114300" simplePos="0" relativeHeight="251658622" behindDoc="0" locked="0" layoutInCell="0" allowOverlap="1" wp14:anchorId="2074BC5D" wp14:editId="420EE906">
              <wp:simplePos x="0" y="0"/>
              <wp:positionH relativeFrom="page">
                <wp:align>center</wp:align>
              </wp:positionH>
              <wp:positionV relativeFrom="page">
                <wp:align>top</wp:align>
              </wp:positionV>
              <wp:extent cx="7772400" cy="442595"/>
              <wp:effectExtent l="0" t="0" r="0" b="14605"/>
              <wp:wrapNone/>
              <wp:docPr id="26" name="MSIPCM55284b72867b88b6dd5029d2" descr="{&quot;HashCode&quot;:1178062039,&quot;Height&quot;:9999999.0,&quot;Width&quot;:9999999.0,&quot;Placement&quot;:&quot;Header&quot;,&quot;Index&quot;:&quot;FirstPage&quot;,&quot;Section&quot;:1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893B7E3" w14:textId="6B2980A6" w:rsidR="0018771F" w:rsidRPr="00EE2403" w:rsidRDefault="00EE2403" w:rsidP="00EE2403">
                          <w:pPr>
                            <w:jc w:val="center"/>
                            <w:rPr>
                              <w:rFonts w:cs="Arial"/>
                              <w:color w:val="A80000"/>
                              <w:sz w:val="24"/>
                            </w:rPr>
                          </w:pPr>
                          <w:r w:rsidRPr="00EE240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074BC5D" id="_x0000_t202" coordsize="21600,21600" o:spt="202" path="m,l,21600r21600,l21600,xe">
              <v:stroke joinstyle="miter"/>
              <v:path gradientshapeok="t" o:connecttype="rect"/>
            </v:shapetype>
            <v:shape id="MSIPCM55284b72867b88b6dd5029d2" o:spid="_x0000_s1053" type="#_x0000_t202" alt="{&quot;HashCode&quot;:1178062039,&quot;Height&quot;:9999999.0,&quot;Width&quot;:9999999.0,&quot;Placement&quot;:&quot;Header&quot;,&quot;Index&quot;:&quot;FirstPage&quot;,&quot;Section&quot;:13,&quot;Top&quot;:0.0,&quot;Left&quot;:0.0}" style="position:absolute;margin-left:0;margin-top:0;width:612pt;height:34.85pt;z-index:25165862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CyqpCDrwIAAFwFAAAOAAAAAAAA&#10;AAAAAAAAAC4CAABkcnMvZTJvRG9jLnhtbFBLAQItABQABgAIAAAAIQBVt/s12wAAAAUBAAAPAAAA&#10;AAAAAAAAAAAAAAkFAABkcnMvZG93bnJldi54bWxQSwUGAAAAAAQABADzAAAAEQYAAAAA&#10;" o:allowincell="f" filled="f" stroked="f" strokeweight=".5pt">
              <v:textbox inset=",0,,0">
                <w:txbxContent>
                  <w:p w14:paraId="5893B7E3" w14:textId="6B2980A6" w:rsidR="0018771F" w:rsidRPr="00EE2403" w:rsidRDefault="00EE2403" w:rsidP="00EE2403">
                    <w:pPr>
                      <w:jc w:val="center"/>
                      <w:rPr>
                        <w:rFonts w:cs="Arial"/>
                        <w:color w:val="A80000"/>
                        <w:sz w:val="24"/>
                      </w:rPr>
                    </w:pPr>
                    <w:r w:rsidRPr="00EE2403">
                      <w:rPr>
                        <w:rFonts w:cs="Arial"/>
                        <w:color w:val="A80000"/>
                        <w:sz w:val="24"/>
                      </w:rPr>
                      <w:t>OFFICIAL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A95E1" w14:textId="4F984C7C" w:rsidR="00893F91" w:rsidRPr="001F5C99" w:rsidRDefault="00EE2403" w:rsidP="00893F91">
    <w:pPr>
      <w:pStyle w:val="SOFinalFooterTextLandscapeTables"/>
      <w:framePr w:wrap="around"/>
    </w:pPr>
    <w:r>
      <w:rPr>
        <w:rFonts w:eastAsia="SimSun"/>
        <w:noProof/>
        <w:color w:val="000000"/>
        <w:w w:val="100"/>
        <w:sz w:val="20"/>
      </w:rPr>
      <mc:AlternateContent>
        <mc:Choice Requires="wps">
          <w:drawing>
            <wp:anchor distT="0" distB="0" distL="114300" distR="114300" simplePos="0" relativeHeight="251672576" behindDoc="0" locked="0" layoutInCell="0" allowOverlap="1" wp14:anchorId="20BB0EDC" wp14:editId="359B445C">
              <wp:simplePos x="0" y="0"/>
              <wp:positionH relativeFrom="page">
                <wp:align>center</wp:align>
              </wp:positionH>
              <wp:positionV relativeFrom="page">
                <wp:align>top</wp:align>
              </wp:positionV>
              <wp:extent cx="7772400" cy="442595"/>
              <wp:effectExtent l="0" t="0" r="0" b="14605"/>
              <wp:wrapNone/>
              <wp:docPr id="42" name="MSIPCM0bb84a1caee804f8fb7f1e1c" descr="{&quot;HashCode&quot;:1178062039,&quot;Height&quot;:9999999.0,&quot;Width&quot;:9999999.0,&quot;Placement&quot;:&quot;Header&quot;,&quot;Index&quot;:&quot;OddAndEven&quot;,&quot;Section&quot;:1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AA9C50" w14:textId="444E08FE" w:rsidR="00EE2403" w:rsidRPr="00EE2403" w:rsidRDefault="00EE2403" w:rsidP="00EE2403">
                          <w:pPr>
                            <w:jc w:val="center"/>
                            <w:rPr>
                              <w:rFonts w:cs="Arial"/>
                              <w:color w:val="A80000"/>
                              <w:sz w:val="24"/>
                            </w:rPr>
                          </w:pPr>
                          <w:r w:rsidRPr="00EE240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0BB0EDC" id="_x0000_t202" coordsize="21600,21600" o:spt="202" path="m,l,21600r21600,l21600,xe">
              <v:stroke joinstyle="miter"/>
              <v:path gradientshapeok="t" o:connecttype="rect"/>
            </v:shapetype>
            <v:shape id="MSIPCM0bb84a1caee804f8fb7f1e1c" o:spid="_x0000_s1054" type="#_x0000_t202" alt="{&quot;HashCode&quot;:1178062039,&quot;Height&quot;:9999999.0,&quot;Width&quot;:9999999.0,&quot;Placement&quot;:&quot;Header&quot;,&quot;Index&quot;:&quot;OddAndEven&quot;,&quot;Section&quot;:14,&quot;Top&quot;:0.0,&quot;Left&quot;:0.0}" style="position:absolute;margin-left:0;margin-top:0;width:612pt;height:34.85pt;z-index:25167257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" o:allowincell="f" filled="f" stroked="f" strokeweight=".5pt">
              <v:fill o:detectmouseclick="t"/>
              <v:textbox inset=",0,,0">
                <w:txbxContent>
                  <w:p w14:paraId="02AA9C50" w14:textId="444E08FE" w:rsidR="00EE2403" w:rsidRPr="00EE2403" w:rsidRDefault="00EE2403" w:rsidP="00EE2403">
                    <w:pPr>
                      <w:jc w:val="center"/>
                      <w:rPr>
                        <w:rFonts w:cs="Arial"/>
                        <w:color w:val="A80000"/>
                        <w:sz w:val="24"/>
                      </w:rPr>
                    </w:pPr>
                    <w:r w:rsidRPr="00EE2403">
                      <w:rPr>
                        <w:rFonts w:cs="Arial"/>
                        <w:color w:val="A80000"/>
                        <w:sz w:val="24"/>
                      </w:rPr>
                      <w:t>OFFICIAL</w:t>
                    </w:r>
                  </w:p>
                </w:txbxContent>
              </v:textbox>
              <w10:wrap anchorx="page" anchory="page"/>
            </v:shape>
          </w:pict>
        </mc:Fallback>
      </mc:AlternateContent>
    </w:r>
    <w:r w:rsidR="00893F91" w:rsidRPr="007815C0">
      <w:rPr>
        <w:rStyle w:val="SOFinalFooterPageNumber"/>
        <w:rFonts w:eastAsia="SimSun"/>
      </w:rPr>
      <w:fldChar w:fldCharType="begin"/>
    </w:r>
    <w:r w:rsidR="00893F91" w:rsidRPr="007815C0">
      <w:rPr>
        <w:rStyle w:val="SOFinalFooterPageNumber"/>
        <w:rFonts w:eastAsia="SimSun"/>
      </w:rPr>
      <w:instrText xml:space="preserve"> PAGE </w:instrText>
    </w:r>
    <w:r w:rsidR="00893F91" w:rsidRPr="007815C0">
      <w:rPr>
        <w:rStyle w:val="SOFinalFooterPageNumber"/>
        <w:rFonts w:eastAsia="SimSun"/>
      </w:rPr>
      <w:fldChar w:fldCharType="separate"/>
    </w:r>
    <w:r w:rsidR="007815C0">
      <w:rPr>
        <w:rStyle w:val="SOFinalFooterPageNumber"/>
        <w:rFonts w:eastAsia="SimSun"/>
        <w:noProof/>
      </w:rPr>
      <w:t>20</w:t>
    </w:r>
    <w:r w:rsidR="00893F91" w:rsidRPr="007815C0">
      <w:rPr>
        <w:rStyle w:val="SOFinalFooterPageNumber"/>
        <w:rFonts w:eastAsia="SimSun"/>
      </w:rPr>
      <w:fldChar w:fldCharType="end"/>
    </w:r>
    <w:r w:rsidR="00893F91">
      <w:tab/>
    </w:r>
    <w:r w:rsidR="00893F91" w:rsidRPr="005D5ECC">
      <w:t xml:space="preserve">Stage </w:t>
    </w:r>
    <w:r w:rsidR="00893F91">
      <w:t>1</w:t>
    </w:r>
    <w:r w:rsidR="00893F91" w:rsidRPr="005D5ECC">
      <w:t xml:space="preserve"> Interstate Assessed Arabic Continuers Level </w:t>
    </w:r>
    <w:r w:rsidR="00893F91">
      <w:t>202</w:t>
    </w:r>
    <w:r>
      <w:t>3</w:t>
    </w:r>
  </w:p>
  <w:p w14:paraId="4CE4C6BC" w14:textId="77D17102" w:rsidR="00893F91" w:rsidRPr="00341F0B" w:rsidRDefault="00893F91" w:rsidP="00310FB6">
    <w:pPr>
      <w:pStyle w:val="Header"/>
      <w:rPr>
        <w:lang w:val="en-US"/>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54BAB" w14:textId="4CB79074" w:rsidR="00893F91" w:rsidRPr="001F5C99" w:rsidRDefault="00EE2403" w:rsidP="00893F91">
    <w:pPr>
      <w:pStyle w:val="SOFinalFooterTextLandscapeTables"/>
      <w:framePr w:wrap="around"/>
    </w:pPr>
    <w:r>
      <w:rPr>
        <w:noProof/>
        <w:w w:val="100"/>
      </w:rPr>
      <mc:AlternateContent>
        <mc:Choice Requires="wps">
          <w:drawing>
            <wp:anchor distT="0" distB="0" distL="114300" distR="114300" simplePos="0" relativeHeight="251670528" behindDoc="0" locked="0" layoutInCell="0" allowOverlap="1" wp14:anchorId="392D9FC3" wp14:editId="2A246435">
              <wp:simplePos x="0" y="0"/>
              <wp:positionH relativeFrom="page">
                <wp:align>center</wp:align>
              </wp:positionH>
              <wp:positionV relativeFrom="page">
                <wp:align>top</wp:align>
              </wp:positionV>
              <wp:extent cx="7772400" cy="442595"/>
              <wp:effectExtent l="0" t="0" r="0" b="14605"/>
              <wp:wrapNone/>
              <wp:docPr id="40" name="MSIPCM0f234b9c833c217a57339b6f" descr="{&quot;HashCode&quot;:1178062039,&quot;Height&quot;:9999999.0,&quot;Width&quot;:9999999.0,&quot;Placement&quot;:&quot;Header&quot;,&quot;Index&quot;:&quot;Primary&quot;,&quot;Section&quot;:1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D1F715" w14:textId="08CAF3E5" w:rsidR="00EE2403" w:rsidRPr="00EE2403" w:rsidRDefault="00EE2403" w:rsidP="00EE2403">
                          <w:pPr>
                            <w:jc w:val="center"/>
                            <w:rPr>
                              <w:rFonts w:cs="Arial"/>
                              <w:color w:val="A80000"/>
                              <w:sz w:val="24"/>
                            </w:rPr>
                          </w:pPr>
                          <w:r w:rsidRPr="00EE240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92D9FC3" id="_x0000_t202" coordsize="21600,21600" o:spt="202" path="m,l,21600r21600,l21600,xe">
              <v:stroke joinstyle="miter"/>
              <v:path gradientshapeok="t" o:connecttype="rect"/>
            </v:shapetype>
            <v:shape id="MSIPCM0f234b9c833c217a57339b6f" o:spid="_x0000_s1055" type="#_x0000_t202" alt="{&quot;HashCode&quot;:1178062039,&quot;Height&quot;:9999999.0,&quot;Width&quot;:9999999.0,&quot;Placement&quot;:&quot;Header&quot;,&quot;Index&quot;:&quot;Primary&quot;,&quot;Section&quot;:14,&quot;Top&quot;:0.0,&quot;Left&quot;:0.0}" style="position:absolute;margin-left:0;margin-top:0;width:612pt;height:34.85pt;z-index:25167052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aZs4drACAABaBQAADgAAAAAA&#10;AAAAAAAAAAAuAgAAZHJzL2Uyb0RvYy54bWxQSwECLQAUAAYACAAAACEAVbf7NdsAAAAFAQAADwAA&#10;AAAAAAAAAAAAAAAKBQAAZHJzL2Rvd25yZXYueG1sUEsFBgAAAAAEAAQA8wAAABIGAAAAAA==&#10;" o:allowincell="f" filled="f" stroked="f" strokeweight=".5pt">
              <v:fill o:detectmouseclick="t"/>
              <v:textbox inset=",0,,0">
                <w:txbxContent>
                  <w:p w14:paraId="6AD1F715" w14:textId="08CAF3E5" w:rsidR="00EE2403" w:rsidRPr="00EE2403" w:rsidRDefault="00EE2403" w:rsidP="00EE2403">
                    <w:pPr>
                      <w:jc w:val="center"/>
                      <w:rPr>
                        <w:rFonts w:cs="Arial"/>
                        <w:color w:val="A80000"/>
                        <w:sz w:val="24"/>
                      </w:rPr>
                    </w:pPr>
                    <w:r w:rsidRPr="00EE2403">
                      <w:rPr>
                        <w:rFonts w:cs="Arial"/>
                        <w:color w:val="A80000"/>
                        <w:sz w:val="24"/>
                      </w:rPr>
                      <w:t>OFFICIAL</w:t>
                    </w:r>
                  </w:p>
                </w:txbxContent>
              </v:textbox>
              <w10:wrap anchorx="page" anchory="page"/>
            </v:shape>
          </w:pict>
        </mc:Fallback>
      </mc:AlternateContent>
    </w:r>
    <w:r w:rsidR="00893F91" w:rsidRPr="005D5ECC">
      <w:t xml:space="preserve">Stage </w:t>
    </w:r>
    <w:r w:rsidR="00893F91">
      <w:t>1</w:t>
    </w:r>
    <w:r w:rsidR="00893F91" w:rsidRPr="005D5ECC">
      <w:t xml:space="preserve"> Interstate Assessed Arabic Continuers Level </w:t>
    </w:r>
    <w:r w:rsidR="00893F91">
      <w:t>202</w:t>
    </w:r>
    <w:r>
      <w:t>3</w:t>
    </w:r>
    <w:r w:rsidR="00893F91" w:rsidRPr="00D944A9">
      <w:tab/>
    </w:r>
    <w:r w:rsidR="00893F91" w:rsidRPr="007815C0">
      <w:rPr>
        <w:rStyle w:val="SOFinalFooterPageNumber"/>
        <w:rFonts w:eastAsia="SimSun"/>
      </w:rPr>
      <w:fldChar w:fldCharType="begin"/>
    </w:r>
    <w:r w:rsidR="00893F91" w:rsidRPr="007815C0">
      <w:rPr>
        <w:rStyle w:val="SOFinalFooterPageNumber"/>
        <w:rFonts w:eastAsia="SimSun"/>
      </w:rPr>
      <w:instrText xml:space="preserve"> PAGE </w:instrText>
    </w:r>
    <w:r w:rsidR="00893F91" w:rsidRPr="007815C0">
      <w:rPr>
        <w:rStyle w:val="SOFinalFooterPageNumber"/>
        <w:rFonts w:eastAsia="SimSun"/>
      </w:rPr>
      <w:fldChar w:fldCharType="separate"/>
    </w:r>
    <w:r w:rsidR="007815C0">
      <w:rPr>
        <w:rStyle w:val="SOFinalFooterPageNumber"/>
        <w:rFonts w:eastAsia="SimSun"/>
        <w:noProof/>
      </w:rPr>
      <w:t>19</w:t>
    </w:r>
    <w:r w:rsidR="00893F91" w:rsidRPr="007815C0">
      <w:rPr>
        <w:rStyle w:val="SOFinalFooterPageNumber"/>
        <w:rFonts w:eastAsia="SimSun"/>
      </w:rPr>
      <w:fldChar w:fldCharType="end"/>
    </w:r>
  </w:p>
  <w:p w14:paraId="19549F30" w14:textId="6FBDB4D1" w:rsidR="00893F91" w:rsidRPr="00341F0B" w:rsidRDefault="00893F91" w:rsidP="00D926D4">
    <w:pPr>
      <w:rPr>
        <w:lang w:val="en-US"/>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CC323" w14:textId="569B3ECC" w:rsidR="00893F91" w:rsidRPr="0029365B" w:rsidRDefault="00EE2403" w:rsidP="00893F91">
    <w:pPr>
      <w:pStyle w:val="SOFinalFooterTextLandscapeTables"/>
      <w:framePr w:wrap="around"/>
    </w:pPr>
    <w:r>
      <w:rPr>
        <w:noProof/>
        <w:w w:val="100"/>
        <w:sz w:val="20"/>
        <w:szCs w:val="20"/>
      </w:rPr>
      <mc:AlternateContent>
        <mc:Choice Requires="wps">
          <w:drawing>
            <wp:anchor distT="0" distB="0" distL="114300" distR="114300" simplePos="0" relativeHeight="251671552" behindDoc="0" locked="0" layoutInCell="0" allowOverlap="1" wp14:anchorId="1CC50B20" wp14:editId="33EF20FE">
              <wp:simplePos x="0" y="0"/>
              <wp:positionH relativeFrom="page">
                <wp:align>center</wp:align>
              </wp:positionH>
              <wp:positionV relativeFrom="page">
                <wp:align>top</wp:align>
              </wp:positionV>
              <wp:extent cx="7772400" cy="442595"/>
              <wp:effectExtent l="0" t="0" r="0" b="14605"/>
              <wp:wrapNone/>
              <wp:docPr id="41" name="MSIPCM75224f08802fa310a39f0d7c" descr="{&quot;HashCode&quot;:1178062039,&quot;Height&quot;:9999999.0,&quot;Width&quot;:9999999.0,&quot;Placement&quot;:&quot;Header&quot;,&quot;Index&quot;:&quot;FirstPage&quot;,&quot;Section&quot;:1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CEE6EE" w14:textId="311E2011" w:rsidR="00EE2403" w:rsidRPr="00EE2403" w:rsidRDefault="00EE2403" w:rsidP="00EE2403">
                          <w:pPr>
                            <w:jc w:val="center"/>
                            <w:rPr>
                              <w:rFonts w:cs="Arial"/>
                              <w:color w:val="A80000"/>
                              <w:sz w:val="24"/>
                            </w:rPr>
                          </w:pPr>
                          <w:r w:rsidRPr="00EE240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CC50B20" id="_x0000_t202" coordsize="21600,21600" o:spt="202" path="m,l,21600r21600,l21600,xe">
              <v:stroke joinstyle="miter"/>
              <v:path gradientshapeok="t" o:connecttype="rect"/>
            </v:shapetype>
            <v:shape id="MSIPCM75224f08802fa310a39f0d7c" o:spid="_x0000_s1056" type="#_x0000_t202" alt="{&quot;HashCode&quot;:1178062039,&quot;Height&quot;:9999999.0,&quot;Width&quot;:9999999.0,&quot;Placement&quot;:&quot;Header&quot;,&quot;Index&quot;:&quot;FirstPage&quot;,&quot;Section&quot;:14,&quot;Top&quot;:0.0,&quot;Left&quot;:0.0}" style="position:absolute;margin-left:0;margin-top:0;width:612pt;height:34.85pt;z-index:25167155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A+O2qzrwIAAFwFAAAOAAAAAAAA&#10;AAAAAAAAAC4CAABkcnMvZTJvRG9jLnhtbFBLAQItABQABgAIAAAAIQBVt/s12wAAAAUBAAAPAAAA&#10;AAAAAAAAAAAAAAkFAABkcnMvZG93bnJldi54bWxQSwUGAAAAAAQABADzAAAAEQYAAAAA&#10;" o:allowincell="f" filled="f" stroked="f" strokeweight=".5pt">
              <v:fill o:detectmouseclick="t"/>
              <v:textbox inset=",0,,0">
                <w:txbxContent>
                  <w:p w14:paraId="52CEE6EE" w14:textId="311E2011" w:rsidR="00EE2403" w:rsidRPr="00EE2403" w:rsidRDefault="00EE2403" w:rsidP="00EE2403">
                    <w:pPr>
                      <w:jc w:val="center"/>
                      <w:rPr>
                        <w:rFonts w:cs="Arial"/>
                        <w:color w:val="A80000"/>
                        <w:sz w:val="24"/>
                      </w:rPr>
                    </w:pPr>
                    <w:r w:rsidRPr="00EE2403">
                      <w:rPr>
                        <w:rFonts w:cs="Arial"/>
                        <w:color w:val="A80000"/>
                        <w:sz w:val="24"/>
                      </w:rPr>
                      <w:t>OFFICIAL</w:t>
                    </w:r>
                  </w:p>
                </w:txbxContent>
              </v:textbox>
              <w10:wrap anchorx="page" anchory="page"/>
            </v:shape>
          </w:pict>
        </mc:Fallback>
      </mc:AlternateContent>
    </w:r>
    <w:r w:rsidR="00893F91" w:rsidRPr="006452EE">
      <w:rPr>
        <w:sz w:val="20"/>
        <w:szCs w:val="20"/>
      </w:rPr>
      <w:fldChar w:fldCharType="begin"/>
    </w:r>
    <w:r w:rsidR="00893F91" w:rsidRPr="006452EE">
      <w:rPr>
        <w:sz w:val="20"/>
        <w:szCs w:val="20"/>
      </w:rPr>
      <w:instrText xml:space="preserve"> PAGE   \* MERGEFORMAT </w:instrText>
    </w:r>
    <w:r w:rsidR="00893F91" w:rsidRPr="006452EE">
      <w:rPr>
        <w:sz w:val="20"/>
        <w:szCs w:val="20"/>
      </w:rPr>
      <w:fldChar w:fldCharType="separate"/>
    </w:r>
    <w:r w:rsidR="007815C0">
      <w:rPr>
        <w:noProof/>
        <w:sz w:val="20"/>
        <w:szCs w:val="20"/>
      </w:rPr>
      <w:t>16</w:t>
    </w:r>
    <w:r w:rsidR="00893F91" w:rsidRPr="006452EE">
      <w:rPr>
        <w:noProof/>
        <w:sz w:val="20"/>
        <w:szCs w:val="20"/>
      </w:rPr>
      <w:fldChar w:fldCharType="end"/>
    </w:r>
    <w:r w:rsidR="00893F91">
      <w:tab/>
    </w:r>
    <w:r w:rsidR="00893F91" w:rsidRPr="00893F91">
      <w:t>Stage 1 Interstate Assessed Arabic Continuers Level 202</w:t>
    </w:r>
    <w:r>
      <w:t>3</w:t>
    </w:r>
  </w:p>
  <w:p w14:paraId="16E6E61E" w14:textId="51250684" w:rsidR="00893F91" w:rsidRPr="00341F0B" w:rsidRDefault="00893F91" w:rsidP="00310FB6">
    <w:pPr>
      <w:pStyle w:val="Header"/>
      <w:rPr>
        <w:lang w:val="en-US"/>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DB58D" w14:textId="77777777" w:rsidR="00893F91" w:rsidRPr="00DC7CC5" w:rsidRDefault="00893F91" w:rsidP="00D34DF3">
    <w:pPr>
      <w:pStyle w:val="SOFinalHeaderIntroStage1Line"/>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40A52" w14:textId="40ACBA93" w:rsidR="00893F91" w:rsidRPr="00D72A7D" w:rsidRDefault="0018771F" w:rsidP="00D72A7D">
    <w:pPr>
      <w:pStyle w:val="SOFinalHeaderIntroStage1Line"/>
    </w:pPr>
    <w:r>
      <w:rPr>
        <w:noProof/>
      </w:rPr>
      <mc:AlternateContent>
        <mc:Choice Requires="wps">
          <w:drawing>
            <wp:anchor distT="0" distB="0" distL="114300" distR="114300" simplePos="0" relativeHeight="251660288" behindDoc="0" locked="0" layoutInCell="0" allowOverlap="1" wp14:anchorId="3D7E769D" wp14:editId="638BF6FF">
              <wp:simplePos x="0" y="0"/>
              <wp:positionH relativeFrom="page">
                <wp:align>center</wp:align>
              </wp:positionH>
              <wp:positionV relativeFrom="page">
                <wp:align>top</wp:align>
              </wp:positionV>
              <wp:extent cx="7772400" cy="442595"/>
              <wp:effectExtent l="0" t="0" r="0" b="14605"/>
              <wp:wrapNone/>
              <wp:docPr id="31" name="MSIPCMe0f34bc49c0c91506d0d1748" descr="{&quot;HashCode&quot;:1178062039,&quot;Height&quot;:9999999.0,&quot;Width&quot;:9999999.0,&quot;Placement&quot;:&quot;Header&quot;,&quot;Index&quot;:&quot;Primary&quot;,&quot;Section&quot;:1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3204EF" w14:textId="70DDC2C7" w:rsidR="0018771F" w:rsidRPr="00DB0B45" w:rsidRDefault="00DB0B45" w:rsidP="00DB0B45">
                          <w:pPr>
                            <w:jc w:val="center"/>
                            <w:rPr>
                              <w:rFonts w:cs="Arial"/>
                              <w:color w:val="A80000"/>
                              <w:sz w:val="24"/>
                            </w:rPr>
                          </w:pPr>
                          <w:r w:rsidRPr="00DB0B45">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D7E769D" id="_x0000_t202" coordsize="21600,21600" o:spt="202" path="m,l,21600r21600,l21600,xe">
              <v:stroke joinstyle="miter"/>
              <v:path gradientshapeok="t" o:connecttype="rect"/>
            </v:shapetype>
            <v:shape id="MSIPCMe0f34bc49c0c91506d0d1748" o:spid="_x0000_s1057" type="#_x0000_t202" alt="{&quot;HashCode&quot;:1178062039,&quot;Height&quot;:9999999.0,&quot;Width&quot;:9999999.0,&quot;Placement&quot;:&quot;Header&quot;,&quot;Index&quot;:&quot;Primary&quot;,&quot;Section&quot;:15,&quot;Top&quot;:0.0,&quot;Left&quot;:0.0}" style="position:absolute;margin-left:0;margin-top:0;width:612pt;height:34.85pt;z-index:25166028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CylZ0iuAgAAWgUAAA4AAAAAAAAA&#10;AAAAAAAALgIAAGRycy9lMm9Eb2MueG1sUEsBAi0AFAAGAAgAAAAhAFW3+zXbAAAABQEAAA8AAAAA&#10;AAAAAAAAAAAACAUAAGRycy9kb3ducmV2LnhtbFBLBQYAAAAABAAEAPMAAAAQBgAAAAA=&#10;" o:allowincell="f" filled="f" stroked="f" strokeweight=".5pt">
              <v:textbox inset=",0,,0">
                <w:txbxContent>
                  <w:p w14:paraId="4C3204EF" w14:textId="70DDC2C7" w:rsidR="0018771F" w:rsidRPr="00DB0B45" w:rsidRDefault="00DB0B45" w:rsidP="00DB0B45">
                    <w:pPr>
                      <w:jc w:val="center"/>
                      <w:rPr>
                        <w:rFonts w:cs="Arial"/>
                        <w:color w:val="A80000"/>
                        <w:sz w:val="24"/>
                      </w:rPr>
                    </w:pPr>
                    <w:r w:rsidRPr="00DB0B45">
                      <w:rPr>
                        <w:rFonts w:cs="Arial"/>
                        <w:color w:val="A80000"/>
                        <w:sz w:val="24"/>
                      </w:rPr>
                      <w:t>OFFICIAL</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A2065" w14:textId="4B7B5E51" w:rsidR="00893F91" w:rsidRPr="00E959AE" w:rsidRDefault="00893F91" w:rsidP="00E959AE">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CD07B" w14:textId="02743EF0" w:rsidR="00893F91" w:rsidRPr="00D65BB2" w:rsidRDefault="0018771F" w:rsidP="00D65BB2">
    <w:pPr>
      <w:pStyle w:val="Header"/>
    </w:pPr>
    <w:r>
      <w:rPr>
        <w:noProof/>
      </w:rPr>
      <mc:AlternateContent>
        <mc:Choice Requires="wps">
          <w:drawing>
            <wp:anchor distT="0" distB="0" distL="114300" distR="114300" simplePos="0" relativeHeight="251662336" behindDoc="0" locked="0" layoutInCell="0" allowOverlap="1" wp14:anchorId="409F2EF1" wp14:editId="0B8F91EC">
              <wp:simplePos x="0" y="190500"/>
              <wp:positionH relativeFrom="page">
                <wp:align>center</wp:align>
              </wp:positionH>
              <wp:positionV relativeFrom="page">
                <wp:align>top</wp:align>
              </wp:positionV>
              <wp:extent cx="7772400" cy="442595"/>
              <wp:effectExtent l="0" t="0" r="0" b="14605"/>
              <wp:wrapNone/>
              <wp:docPr id="32" name="MSIPCMc021418a894f4e25b5f1deb2" descr="{&quot;HashCode&quot;:1178062039,&quot;Height&quot;:9999999.0,&quot;Width&quot;:9999999.0,&quot;Placement&quot;:&quot;Header&quot;,&quot;Index&quot;:&quot;Primary&quot;,&quot;Section&quot;:1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03428E" w14:textId="1213CAEA" w:rsidR="0018771F" w:rsidRPr="00DB0B45" w:rsidRDefault="00DB0B45" w:rsidP="00DB0B45">
                          <w:pPr>
                            <w:jc w:val="center"/>
                            <w:rPr>
                              <w:rFonts w:cs="Arial"/>
                              <w:color w:val="A80000"/>
                              <w:sz w:val="24"/>
                            </w:rPr>
                          </w:pPr>
                          <w:r w:rsidRPr="00DB0B45">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09F2EF1" id="_x0000_t202" coordsize="21600,21600" o:spt="202" path="m,l,21600r21600,l21600,xe">
              <v:stroke joinstyle="miter"/>
              <v:path gradientshapeok="t" o:connecttype="rect"/>
            </v:shapetype>
            <v:shape id="MSIPCMc021418a894f4e25b5f1deb2" o:spid="_x0000_s1058" type="#_x0000_t202" alt="{&quot;HashCode&quot;:1178062039,&quot;Height&quot;:9999999.0,&quot;Width&quot;:9999999.0,&quot;Placement&quot;:&quot;Header&quot;,&quot;Index&quot;:&quot;Primary&quot;,&quot;Section&quot;:16,&quot;Top&quot;:0.0,&quot;Left&quot;:0.0}" style="position:absolute;margin-left:0;margin-top:0;width:612pt;height:34.85pt;z-index:25166233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D37sAWrwIAAFoFAAAOAAAAAAAA&#10;AAAAAAAAAC4CAABkcnMvZTJvRG9jLnhtbFBLAQItABQABgAIAAAAIQBVt/s12wAAAAUBAAAPAAAA&#10;AAAAAAAAAAAAAAkFAABkcnMvZG93bnJldi54bWxQSwUGAAAAAAQABADzAAAAEQYAAAAA&#10;" o:allowincell="f" filled="f" stroked="f" strokeweight=".5pt">
              <v:textbox inset=",0,,0">
                <w:txbxContent>
                  <w:p w14:paraId="4303428E" w14:textId="1213CAEA" w:rsidR="0018771F" w:rsidRPr="00DB0B45" w:rsidRDefault="00DB0B45" w:rsidP="00DB0B45">
                    <w:pPr>
                      <w:jc w:val="center"/>
                      <w:rPr>
                        <w:rFonts w:cs="Arial"/>
                        <w:color w:val="A80000"/>
                        <w:sz w:val="24"/>
                      </w:rPr>
                    </w:pPr>
                    <w:r w:rsidRPr="00DB0B45">
                      <w:rPr>
                        <w:rFonts w:cs="Arial"/>
                        <w:color w:val="A80000"/>
                        <w:sz w:val="24"/>
                      </w:rPr>
                      <w:t>OFFICIAL</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20F30" w14:textId="77777777" w:rsidR="00893F91" w:rsidRPr="00E1363D" w:rsidRDefault="00893F91" w:rsidP="00D926D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DC5C4" w14:textId="3CD944D9" w:rsidR="0018771F" w:rsidRDefault="0018771F">
    <w:pPr>
      <w:pStyle w:val="Header"/>
    </w:pPr>
    <w:r>
      <w:rPr>
        <w:noProof/>
      </w:rPr>
      <mc:AlternateContent>
        <mc:Choice Requires="wps">
          <w:drawing>
            <wp:anchor distT="0" distB="0" distL="114300" distR="114300" simplePos="0" relativeHeight="251667968" behindDoc="0" locked="0" layoutInCell="0" allowOverlap="1" wp14:anchorId="763317EA" wp14:editId="5E26A87C">
              <wp:simplePos x="0" y="190500"/>
              <wp:positionH relativeFrom="page">
                <wp:align>center</wp:align>
              </wp:positionH>
              <wp:positionV relativeFrom="page">
                <wp:align>top</wp:align>
              </wp:positionV>
              <wp:extent cx="7772400" cy="442595"/>
              <wp:effectExtent l="0" t="0" r="0" b="14605"/>
              <wp:wrapNone/>
              <wp:docPr id="3" name="MSIPCM88b84fbeabad3f4ad045183e" descr="{&quot;HashCode&quot;:1178062039,&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664E727" w14:textId="67164178" w:rsidR="0018771F" w:rsidRPr="00EE2403" w:rsidRDefault="00EE2403" w:rsidP="00EE2403">
                          <w:pPr>
                            <w:jc w:val="center"/>
                            <w:rPr>
                              <w:rFonts w:cs="Arial"/>
                              <w:color w:val="A80000"/>
                              <w:sz w:val="24"/>
                            </w:rPr>
                          </w:pPr>
                          <w:r w:rsidRPr="00EE240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63317EA" id="_x0000_t202" coordsize="21600,21600" o:spt="202" path="m,l,21600r21600,l21600,xe">
              <v:stroke joinstyle="miter"/>
              <v:path gradientshapeok="t" o:connecttype="rect"/>
            </v:shapetype>
            <v:shape id="MSIPCM88b84fbeabad3f4ad045183e" o:spid="_x0000_s1044" type="#_x0000_t202" alt="{&quot;HashCode&quot;:1178062039,&quot;Height&quot;:9999999.0,&quot;Width&quot;:9999999.0,&quot;Placement&quot;:&quot;Header&quot;,&quot;Index&quot;:&quot;FirstPage&quot;,&quot;Section&quot;:1,&quot;Top&quot;:0.0,&quot;Left&quot;:0.0}" style="position:absolute;margin-left:0;margin-top:0;width:612pt;height:34.85pt;z-index:25166796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IO164CuAgAAWQUAAA4AAAAAAAAA&#10;AAAAAAAALgIAAGRycy9lMm9Eb2MueG1sUEsBAi0AFAAGAAgAAAAhAFW3+zXbAAAABQEAAA8AAAAA&#10;AAAAAAAAAAAACAUAAGRycy9kb3ducmV2LnhtbFBLBQYAAAAABAAEAPMAAAAQBgAAAAA=&#10;" o:allowincell="f" filled="f" stroked="f" strokeweight=".5pt">
              <v:textbox inset=",0,,0">
                <w:txbxContent>
                  <w:p w14:paraId="6664E727" w14:textId="67164178" w:rsidR="0018771F" w:rsidRPr="00EE2403" w:rsidRDefault="00EE2403" w:rsidP="00EE2403">
                    <w:pPr>
                      <w:jc w:val="center"/>
                      <w:rPr>
                        <w:rFonts w:cs="Arial"/>
                        <w:color w:val="A80000"/>
                        <w:sz w:val="24"/>
                      </w:rPr>
                    </w:pPr>
                    <w:r w:rsidRPr="00EE2403">
                      <w:rPr>
                        <w:rFonts w:cs="Arial"/>
                        <w:color w:val="A80000"/>
                        <w:sz w:val="24"/>
                      </w:rPr>
                      <w:t>OFFICIAL</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AC645" w14:textId="57FD3FB0" w:rsidR="00893F91" w:rsidRDefault="0018771F">
    <w:pPr>
      <w:pStyle w:val="Header"/>
    </w:pPr>
    <w:r>
      <w:rPr>
        <w:noProof/>
      </w:rPr>
      <mc:AlternateContent>
        <mc:Choice Requires="wps">
          <w:drawing>
            <wp:anchor distT="0" distB="0" distL="114300" distR="114300" simplePos="0" relativeHeight="251663360" behindDoc="0" locked="0" layoutInCell="0" allowOverlap="1" wp14:anchorId="29811C07" wp14:editId="1DDDB2D3">
              <wp:simplePos x="0" y="0"/>
              <wp:positionH relativeFrom="page">
                <wp:align>center</wp:align>
              </wp:positionH>
              <wp:positionV relativeFrom="page">
                <wp:align>top</wp:align>
              </wp:positionV>
              <wp:extent cx="7772400" cy="442595"/>
              <wp:effectExtent l="0" t="0" r="0" b="14605"/>
              <wp:wrapNone/>
              <wp:docPr id="33" name="MSIPCM1ffc4c52af3e2ce97bf097b2" descr="{&quot;HashCode&quot;:1178062039,&quot;Height&quot;:9999999.0,&quot;Width&quot;:9999999.0,&quot;Placement&quot;:&quot;Header&quot;,&quot;Index&quot;:&quot;Primary&quot;,&quot;Section&quot;:1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382175" w14:textId="6928682A" w:rsidR="0018771F" w:rsidRPr="00DB0B45" w:rsidRDefault="00DB0B45" w:rsidP="00DB0B45">
                          <w:pPr>
                            <w:jc w:val="center"/>
                            <w:rPr>
                              <w:rFonts w:cs="Arial"/>
                              <w:color w:val="A80000"/>
                              <w:sz w:val="24"/>
                            </w:rPr>
                          </w:pPr>
                          <w:r w:rsidRPr="00DB0B45">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9811C07" id="_x0000_t202" coordsize="21600,21600" o:spt="202" path="m,l,21600r21600,l21600,xe">
              <v:stroke joinstyle="miter"/>
              <v:path gradientshapeok="t" o:connecttype="rect"/>
            </v:shapetype>
            <v:shape id="MSIPCM1ffc4c52af3e2ce97bf097b2" o:spid="_x0000_s1059" type="#_x0000_t202" alt="{&quot;HashCode&quot;:1178062039,&quot;Height&quot;:9999999.0,&quot;Width&quot;:9999999.0,&quot;Placement&quot;:&quot;Header&quot;,&quot;Index&quot;:&quot;Primary&quot;,&quot;Section&quot;:17,&quot;Top&quot;:0.0,&quot;Left&quot;:0.0}" style="position:absolute;margin-left:0;margin-top:0;width:612pt;height:34.85pt;z-index:25166336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E0ejASuAgAAWgUAAA4AAAAAAAAA&#10;AAAAAAAALgIAAGRycy9lMm9Eb2MueG1sUEsBAi0AFAAGAAgAAAAhAFW3+zXbAAAABQEAAA8AAAAA&#10;AAAAAAAAAAAACAUAAGRycy9kb3ducmV2LnhtbFBLBQYAAAAABAAEAPMAAAAQBgAAAAA=&#10;" o:allowincell="f" filled="f" stroked="f" strokeweight=".5pt">
              <v:textbox inset=",0,,0">
                <w:txbxContent>
                  <w:p w14:paraId="6F382175" w14:textId="6928682A" w:rsidR="0018771F" w:rsidRPr="00DB0B45" w:rsidRDefault="00DB0B45" w:rsidP="00DB0B45">
                    <w:pPr>
                      <w:jc w:val="center"/>
                      <w:rPr>
                        <w:rFonts w:cs="Arial"/>
                        <w:color w:val="A80000"/>
                        <w:sz w:val="24"/>
                      </w:rPr>
                    </w:pPr>
                    <w:r w:rsidRPr="00DB0B45">
                      <w:rPr>
                        <w:rFonts w:cs="Arial"/>
                        <w:color w:val="A80000"/>
                        <w:sz w:val="24"/>
                      </w:rPr>
                      <w:t>OFFICIAL</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8550E" w14:textId="5039A09A" w:rsidR="00893F91" w:rsidRPr="00341F0B" w:rsidRDefault="00893F91" w:rsidP="00310FB6">
    <w:pPr>
      <w:pStyle w:val="Header"/>
      <w:rPr>
        <w:lang w:val="en-US"/>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1075C" w14:textId="4DD302B2" w:rsidR="00893F91" w:rsidRDefault="00893F91" w:rsidP="009D046C">
    <w:pPr>
      <w:pStyle w:val="SOFinalHeaderIntroStage1Line"/>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760F6" w14:textId="5C135ECA" w:rsidR="00893F91" w:rsidRDefault="00893F91" w:rsidP="009D046C">
    <w:pPr>
      <w:pStyle w:val="SOFinalHeaderIntroStage1Line"/>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A578A" w14:textId="233256EB" w:rsidR="00893F91" w:rsidRDefault="00893F91" w:rsidP="009D046C">
    <w:pPr>
      <w:pStyle w:val="SOFinalHeaderIntroStage1Line"/>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CE613" w14:textId="331B3CD5" w:rsidR="00893F91" w:rsidRDefault="00893F91" w:rsidP="009D046C">
    <w:pPr>
      <w:pStyle w:val="SOFinalHeaderIntroStage1Line"/>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573D8" w14:textId="63358442" w:rsidR="00893F91" w:rsidRPr="00D34DF3" w:rsidRDefault="0018771F" w:rsidP="009154B7">
    <w:pPr>
      <w:pStyle w:val="SOFinalHeaderIntroStage1Line"/>
    </w:pPr>
    <w:r>
      <w:rPr>
        <w:noProof/>
      </w:rPr>
      <mc:AlternateContent>
        <mc:Choice Requires="wps">
          <w:drawing>
            <wp:anchor distT="0" distB="0" distL="114300" distR="114300" simplePos="0" relativeHeight="251666432" behindDoc="0" locked="0" layoutInCell="0" allowOverlap="1" wp14:anchorId="171FD137" wp14:editId="5D2202F2">
              <wp:simplePos x="0" y="0"/>
              <wp:positionH relativeFrom="page">
                <wp:align>center</wp:align>
              </wp:positionH>
              <wp:positionV relativeFrom="page">
                <wp:align>top</wp:align>
              </wp:positionV>
              <wp:extent cx="7772400" cy="442595"/>
              <wp:effectExtent l="0" t="0" r="0" b="14605"/>
              <wp:wrapNone/>
              <wp:docPr id="36" name="MSIPCMd8314b64b67021cf488af0ad" descr="{&quot;HashCode&quot;:1178062039,&quot;Height&quot;:9999999.0,&quot;Width&quot;:9999999.0,&quot;Placement&quot;:&quot;Header&quot;,&quot;Index&quot;:&quot;OddAndEven&quot;,&quot;Section&quot;:2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E141A4" w14:textId="6D95229E" w:rsidR="0018771F" w:rsidRPr="00DB0B45" w:rsidRDefault="00DB0B45" w:rsidP="00DB0B45">
                          <w:pPr>
                            <w:jc w:val="center"/>
                            <w:rPr>
                              <w:rFonts w:cs="Arial"/>
                              <w:color w:val="A80000"/>
                              <w:sz w:val="24"/>
                            </w:rPr>
                          </w:pPr>
                          <w:r w:rsidRPr="00DB0B45">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71FD137" id="_x0000_t202" coordsize="21600,21600" o:spt="202" path="m,l,21600r21600,l21600,xe">
              <v:stroke joinstyle="miter"/>
              <v:path gradientshapeok="t" o:connecttype="rect"/>
            </v:shapetype>
            <v:shape id="MSIPCMd8314b64b67021cf488af0ad" o:spid="_x0000_s1060" type="#_x0000_t202" alt="{&quot;HashCode&quot;:1178062039,&quot;Height&quot;:9999999.0,&quot;Width&quot;:9999999.0,&quot;Placement&quot;:&quot;Header&quot;,&quot;Index&quot;:&quot;OddAndEven&quot;,&quot;Section&quot;:24,&quot;Top&quot;:0.0,&quot;Left&quot;:0.0}" style="position:absolute;margin-left:0;margin-top:0;width:612pt;height:34.85pt;z-index:25166643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" o:allowincell="f" filled="f" stroked="f" strokeweight=".5pt">
              <v:textbox inset=",0,,0">
                <w:txbxContent>
                  <w:p w14:paraId="4DE141A4" w14:textId="6D95229E" w:rsidR="0018771F" w:rsidRPr="00DB0B45" w:rsidRDefault="00DB0B45" w:rsidP="00DB0B45">
                    <w:pPr>
                      <w:jc w:val="center"/>
                      <w:rPr>
                        <w:rFonts w:cs="Arial"/>
                        <w:color w:val="A80000"/>
                        <w:sz w:val="24"/>
                      </w:rPr>
                    </w:pPr>
                    <w:r w:rsidRPr="00DB0B45">
                      <w:rPr>
                        <w:rFonts w:cs="Arial"/>
                        <w:color w:val="A80000"/>
                        <w:sz w:val="24"/>
                      </w:rPr>
                      <w:t>OFFICIAL</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A55D4" w14:textId="16E82B40" w:rsidR="00893F91" w:rsidRPr="00D34DF3" w:rsidRDefault="0018771F" w:rsidP="009154B7">
    <w:pPr>
      <w:pStyle w:val="SOFinalHeaderIntroStage1Line"/>
    </w:pPr>
    <w:r>
      <w:rPr>
        <w:noProof/>
      </w:rPr>
      <mc:AlternateContent>
        <mc:Choice Requires="wps">
          <w:drawing>
            <wp:anchor distT="0" distB="0" distL="114300" distR="114300" simplePos="0" relativeHeight="251664384" behindDoc="0" locked="0" layoutInCell="0" allowOverlap="1" wp14:anchorId="63CFE4B4" wp14:editId="7CD7E3E3">
              <wp:simplePos x="0" y="0"/>
              <wp:positionH relativeFrom="page">
                <wp:align>center</wp:align>
              </wp:positionH>
              <wp:positionV relativeFrom="page">
                <wp:align>top</wp:align>
              </wp:positionV>
              <wp:extent cx="7772400" cy="442595"/>
              <wp:effectExtent l="0" t="0" r="0" b="14605"/>
              <wp:wrapNone/>
              <wp:docPr id="34" name="MSIPCM809245728660a192a88d01cb" descr="{&quot;HashCode&quot;:1178062039,&quot;Height&quot;:9999999.0,&quot;Width&quot;:9999999.0,&quot;Placement&quot;:&quot;Header&quot;,&quot;Index&quot;:&quot;Primary&quot;,&quot;Section&quot;:2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2B1EA6" w14:textId="6EBE2C9F" w:rsidR="0018771F" w:rsidRPr="00DB0B45" w:rsidRDefault="00DB0B45" w:rsidP="00DB0B45">
                          <w:pPr>
                            <w:jc w:val="center"/>
                            <w:rPr>
                              <w:rFonts w:cs="Arial"/>
                              <w:color w:val="A80000"/>
                              <w:sz w:val="24"/>
                            </w:rPr>
                          </w:pPr>
                          <w:r w:rsidRPr="00DB0B45">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3CFE4B4" id="_x0000_t202" coordsize="21600,21600" o:spt="202" path="m,l,21600r21600,l21600,xe">
              <v:stroke joinstyle="miter"/>
              <v:path gradientshapeok="t" o:connecttype="rect"/>
            </v:shapetype>
            <v:shape id="MSIPCM809245728660a192a88d01cb" o:spid="_x0000_s1061" type="#_x0000_t202" alt="{&quot;HashCode&quot;:1178062039,&quot;Height&quot;:9999999.0,&quot;Width&quot;:9999999.0,&quot;Placement&quot;:&quot;Header&quot;,&quot;Index&quot;:&quot;Primary&quot;,&quot;Section&quot;:24,&quot;Top&quot;:0.0,&quot;Left&quot;:0.0}" style="position:absolute;margin-left:0;margin-top:0;width:612pt;height:34.85pt;z-index:25166438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Ozy8d2xAgAAWgUAAA4AAAAA&#10;AAAAAAAAAAAALgIAAGRycy9lMm9Eb2MueG1sUEsBAi0AFAAGAAgAAAAhAFW3+zXbAAAABQEAAA8A&#10;AAAAAAAAAAAAAAAACwUAAGRycy9kb3ducmV2LnhtbFBLBQYAAAAABAAEAPMAAAATBgAAAAA=&#10;" o:allowincell="f" filled="f" stroked="f" strokeweight=".5pt">
              <v:textbox inset=",0,,0">
                <w:txbxContent>
                  <w:p w14:paraId="372B1EA6" w14:textId="6EBE2C9F" w:rsidR="0018771F" w:rsidRPr="00DB0B45" w:rsidRDefault="00DB0B45" w:rsidP="00DB0B45">
                    <w:pPr>
                      <w:jc w:val="center"/>
                      <w:rPr>
                        <w:rFonts w:cs="Arial"/>
                        <w:color w:val="A80000"/>
                        <w:sz w:val="24"/>
                      </w:rPr>
                    </w:pPr>
                    <w:r w:rsidRPr="00DB0B45">
                      <w:rPr>
                        <w:rFonts w:cs="Arial"/>
                        <w:color w:val="A80000"/>
                        <w:sz w:val="24"/>
                      </w:rPr>
                      <w:t>OFFICIAL</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55339" w14:textId="019C904A" w:rsidR="00893F91" w:rsidRPr="009E4B71" w:rsidRDefault="0018771F">
    <w:pPr>
      <w:pStyle w:val="Header"/>
    </w:pPr>
    <w:r>
      <w:rPr>
        <w:noProof/>
      </w:rPr>
      <mc:AlternateContent>
        <mc:Choice Requires="wps">
          <w:drawing>
            <wp:anchor distT="0" distB="0" distL="114300" distR="114300" simplePos="0" relativeHeight="251665408" behindDoc="0" locked="0" layoutInCell="0" allowOverlap="1" wp14:anchorId="6E5822AC" wp14:editId="014E83D7">
              <wp:simplePos x="0" y="0"/>
              <wp:positionH relativeFrom="page">
                <wp:align>center</wp:align>
              </wp:positionH>
              <wp:positionV relativeFrom="page">
                <wp:align>top</wp:align>
              </wp:positionV>
              <wp:extent cx="7772400" cy="442595"/>
              <wp:effectExtent l="0" t="0" r="0" b="14605"/>
              <wp:wrapNone/>
              <wp:docPr id="35" name="MSIPCMc31f4a0b94cb856898c5571a" descr="{&quot;HashCode&quot;:1178062039,&quot;Height&quot;:9999999.0,&quot;Width&quot;:9999999.0,&quot;Placement&quot;:&quot;Header&quot;,&quot;Index&quot;:&quot;FirstPage&quot;,&quot;Section&quot;:2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25F1DC" w14:textId="2AAF9EB8" w:rsidR="0018771F" w:rsidRPr="00DB0B45" w:rsidRDefault="00DB0B45" w:rsidP="00DB0B45">
                          <w:pPr>
                            <w:jc w:val="center"/>
                            <w:rPr>
                              <w:rFonts w:cs="Arial"/>
                              <w:color w:val="A80000"/>
                              <w:sz w:val="24"/>
                            </w:rPr>
                          </w:pPr>
                          <w:r w:rsidRPr="00DB0B45">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E5822AC" id="_x0000_t202" coordsize="21600,21600" o:spt="202" path="m,l,21600r21600,l21600,xe">
              <v:stroke joinstyle="miter"/>
              <v:path gradientshapeok="t" o:connecttype="rect"/>
            </v:shapetype>
            <v:shape id="MSIPCMc31f4a0b94cb856898c5571a" o:spid="_x0000_s1062" type="#_x0000_t202" alt="{&quot;HashCode&quot;:1178062039,&quot;Height&quot;:9999999.0,&quot;Width&quot;:9999999.0,&quot;Placement&quot;:&quot;Header&quot;,&quot;Index&quot;:&quot;FirstPage&quot;,&quot;Section&quot;:24,&quot;Top&quot;:0.0,&quot;Left&quot;:0.0}" style="position:absolute;margin-left:0;margin-top:0;width:612pt;height:34.85pt;z-index:25166540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r8EkWbACAABcBQAADgAAAAAA&#10;AAAAAAAAAAAuAgAAZHJzL2Uyb0RvYy54bWxQSwECLQAUAAYACAAAACEAVbf7NdsAAAAFAQAADwAA&#10;AAAAAAAAAAAAAAAKBQAAZHJzL2Rvd25yZXYueG1sUEsFBgAAAAAEAAQA8wAAABIGAAAAAA==&#10;" o:allowincell="f" filled="f" stroked="f" strokeweight=".5pt">
              <v:textbox inset=",0,,0">
                <w:txbxContent>
                  <w:p w14:paraId="4C25F1DC" w14:textId="2AAF9EB8" w:rsidR="0018771F" w:rsidRPr="00DB0B45" w:rsidRDefault="00DB0B45" w:rsidP="00DB0B45">
                    <w:pPr>
                      <w:jc w:val="center"/>
                      <w:rPr>
                        <w:rFonts w:cs="Arial"/>
                        <w:color w:val="A80000"/>
                        <w:sz w:val="24"/>
                      </w:rPr>
                    </w:pPr>
                    <w:r w:rsidRPr="00DB0B45">
                      <w:rPr>
                        <w:rFonts w:cs="Arial"/>
                        <w:color w:val="A80000"/>
                        <w:sz w:val="24"/>
                      </w:rPr>
                      <w:t>OFFICIAL</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679A9" w14:textId="2E1AE012" w:rsidR="00893F91" w:rsidRPr="00893F91" w:rsidRDefault="00893F91" w:rsidP="00893F91">
    <w:pPr>
      <w:pStyle w:val="SOFinalFooterTextLandscapeTables"/>
      <w:framePr w:wrap="around"/>
      <w:rPr>
        <w:rStyle w:val="SOFinalFooterPageNumber"/>
      </w:rPr>
    </w:pPr>
    <w:r w:rsidRPr="007815C0">
      <w:rPr>
        <w:rStyle w:val="SOFinalFooterPageNumber"/>
        <w:rFonts w:eastAsia="SimSun"/>
      </w:rPr>
      <w:fldChar w:fldCharType="begin"/>
    </w:r>
    <w:r w:rsidRPr="007815C0">
      <w:rPr>
        <w:rStyle w:val="SOFinalFooterPageNumber"/>
        <w:rFonts w:eastAsia="SimSun"/>
      </w:rPr>
      <w:instrText xml:space="preserve"> PAGE </w:instrText>
    </w:r>
    <w:r w:rsidRPr="007815C0">
      <w:rPr>
        <w:rStyle w:val="SOFinalFooterPageNumber"/>
        <w:rFonts w:eastAsia="SimSun"/>
      </w:rPr>
      <w:fldChar w:fldCharType="separate"/>
    </w:r>
    <w:r w:rsidR="007815C0">
      <w:rPr>
        <w:rStyle w:val="SOFinalFooterPageNumber"/>
        <w:rFonts w:eastAsia="SimSun"/>
        <w:noProof/>
      </w:rPr>
      <w:t>40</w:t>
    </w:r>
    <w:r w:rsidRPr="007815C0">
      <w:rPr>
        <w:rStyle w:val="SOFinalFooterPageNumber"/>
        <w:rFonts w:eastAsia="SimSun"/>
      </w:rPr>
      <w:fldChar w:fldCharType="end"/>
    </w:r>
    <w:r w:rsidRPr="00893F91">
      <w:rPr>
        <w:rStyle w:val="SOFinalFooterPageNumber"/>
      </w:rPr>
      <w:tab/>
    </w:r>
    <w:r w:rsidRPr="0018771F">
      <w:rPr>
        <w:rStyle w:val="SOFinalFooterPageNumber"/>
        <w:sz w:val="16"/>
        <w:szCs w:val="16"/>
      </w:rPr>
      <w:t>Stage 2 Interstate Assessed Arabic Continuers Level 202</w:t>
    </w:r>
    <w:r w:rsidR="00EE2403">
      <w:rPr>
        <w:rStyle w:val="SOFinalFooterPageNumber"/>
        <w:sz w:val="16"/>
        <w:szCs w:val="16"/>
      </w:rPr>
      <w:t>3</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29FC2" w14:textId="29676284" w:rsidR="00893F91" w:rsidRDefault="00BC091E" w:rsidP="00297828">
    <w:r>
      <w:rPr>
        <w:noProof/>
      </w:rPr>
      <mc:AlternateContent>
        <mc:Choice Requires="wps">
          <w:drawing>
            <wp:anchor distT="0" distB="0" distL="114300" distR="114300" simplePos="0" relativeHeight="251653246" behindDoc="0" locked="0" layoutInCell="0" allowOverlap="1" wp14:anchorId="7E3B1DE4" wp14:editId="0592E660">
              <wp:simplePos x="0" y="0"/>
              <wp:positionH relativeFrom="page">
                <wp:align>center</wp:align>
              </wp:positionH>
              <wp:positionV relativeFrom="page">
                <wp:align>top</wp:align>
              </wp:positionV>
              <wp:extent cx="7772400" cy="442595"/>
              <wp:effectExtent l="0" t="0" r="0" b="14605"/>
              <wp:wrapNone/>
              <wp:docPr id="45" name="MSIPCM912d42f596276c7035cc29a3"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1F55D2" w14:textId="1BD30F8A" w:rsidR="00BC091E" w:rsidRPr="00EE2403" w:rsidRDefault="00EE2403" w:rsidP="00EE2403">
                          <w:pPr>
                            <w:jc w:val="center"/>
                            <w:rPr>
                              <w:rFonts w:cs="Arial"/>
                              <w:color w:val="A80000"/>
                              <w:sz w:val="24"/>
                            </w:rPr>
                          </w:pPr>
                          <w:r w:rsidRPr="00EE240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E3B1DE4" id="_x0000_t202" coordsize="21600,21600" o:spt="202" path="m,l,21600r21600,l21600,xe">
              <v:stroke joinstyle="miter"/>
              <v:path gradientshapeok="t" o:connecttype="rect"/>
            </v:shapetype>
            <v:shape id="MSIPCM912d42f596276c7035cc29a3" o:spid="_x0000_s1045" type="#_x0000_t202" alt="{&quot;HashCode&quot;:1178062039,&quot;Height&quot;:9999999.0,&quot;Width&quot;:9999999.0,&quot;Placement&quot;:&quot;Header&quot;,&quot;Index&quot;:&quot;Primary&quot;,&quot;Section&quot;:3,&quot;Top&quot;:0.0,&quot;Left&quot;:0.0}" style="position:absolute;margin-left:0;margin-top:0;width:612pt;height:34.85pt;z-index:25165324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AAMp7+rwIAAFgFAAAOAAAAAAAA&#10;AAAAAAAAAC4CAABkcnMvZTJvRG9jLnhtbFBLAQItABQABgAIAAAAIQBVt/s12wAAAAUBAAAPAAAA&#10;AAAAAAAAAAAAAAkFAABkcnMvZG93bnJldi54bWxQSwUGAAAAAAQABADzAAAAEQYAAAAA&#10;" o:allowincell="f" filled="f" stroked="f" strokeweight=".5pt">
              <v:textbox inset=",0,,0">
                <w:txbxContent>
                  <w:p w14:paraId="4D1F55D2" w14:textId="1BD30F8A" w:rsidR="00BC091E" w:rsidRPr="00EE2403" w:rsidRDefault="00EE2403" w:rsidP="00EE2403">
                    <w:pPr>
                      <w:jc w:val="center"/>
                      <w:rPr>
                        <w:rFonts w:cs="Arial"/>
                        <w:color w:val="A80000"/>
                        <w:sz w:val="24"/>
                      </w:rPr>
                    </w:pPr>
                    <w:r w:rsidRPr="00EE2403">
                      <w:rPr>
                        <w:rFonts w:cs="Arial"/>
                        <w:color w:val="A80000"/>
                        <w:sz w:val="24"/>
                      </w:rPr>
                      <w:t>OFFICIAL</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033C2" w14:textId="574B22F3" w:rsidR="00893F91" w:rsidRPr="00E33DAF" w:rsidRDefault="00893F91" w:rsidP="00893F91">
    <w:pPr>
      <w:pStyle w:val="SOFinalFooterTextLandscapeTables"/>
      <w:framePr w:wrap="around"/>
      <w:rPr>
        <w:rFonts w:ascii="Arial" w:hAnsi="Arial" w:cs="Arial"/>
      </w:rPr>
    </w:pPr>
    <w:r w:rsidRPr="005D5ECC">
      <w:t xml:space="preserve">Stage 2 Interstate Assessed Arabic Continuers Level </w:t>
    </w:r>
    <w:r>
      <w:t>202</w:t>
    </w:r>
    <w:r w:rsidR="00EE2403">
      <w:t>3</w:t>
    </w:r>
    <w:r w:rsidRPr="00D944A9">
      <w:tab/>
    </w:r>
    <w:r w:rsidRPr="007815C0">
      <w:rPr>
        <w:rStyle w:val="SOFinalFooterPageNumber"/>
        <w:rFonts w:eastAsia="SimSun"/>
      </w:rPr>
      <w:fldChar w:fldCharType="begin"/>
    </w:r>
    <w:r w:rsidRPr="007815C0">
      <w:rPr>
        <w:rStyle w:val="SOFinalFooterPageNumber"/>
        <w:rFonts w:eastAsia="SimSun"/>
      </w:rPr>
      <w:instrText xml:space="preserve"> PAGE </w:instrText>
    </w:r>
    <w:r w:rsidRPr="007815C0">
      <w:rPr>
        <w:rStyle w:val="SOFinalFooterPageNumber"/>
        <w:rFonts w:eastAsia="SimSun"/>
      </w:rPr>
      <w:fldChar w:fldCharType="separate"/>
    </w:r>
    <w:r w:rsidR="007815C0">
      <w:rPr>
        <w:rStyle w:val="SOFinalFooterPageNumber"/>
        <w:rFonts w:eastAsia="SimSun"/>
        <w:noProof/>
      </w:rPr>
      <w:t>41</w:t>
    </w:r>
    <w:r w:rsidRPr="007815C0">
      <w:rPr>
        <w:rStyle w:val="SOFinalFooterPageNumber"/>
        <w:rFonts w:eastAsia="SimSun"/>
      </w:rPr>
      <w:fldChar w:fldCharType="end"/>
    </w:r>
  </w:p>
  <w:p w14:paraId="6A8E77BC" w14:textId="6123F2A2" w:rsidR="00893F91" w:rsidRPr="004130BF" w:rsidRDefault="00266217" w:rsidP="00D926D4">
    <w:r>
      <w:rPr>
        <w:noProof/>
      </w:rPr>
      <mc:AlternateContent>
        <mc:Choice Requires="wps">
          <w:drawing>
            <wp:anchor distT="0" distB="0" distL="114300" distR="114300" simplePos="0" relativeHeight="251657728" behindDoc="0" locked="0" layoutInCell="0" allowOverlap="1" wp14:anchorId="4BFF6331" wp14:editId="3C2472B2">
              <wp:simplePos x="0" y="0"/>
              <wp:positionH relativeFrom="page">
                <wp:posOffset>7606822</wp:posOffset>
              </wp:positionH>
              <wp:positionV relativeFrom="page">
                <wp:posOffset>3556477</wp:posOffset>
              </wp:positionV>
              <wp:extent cx="5722305" cy="442595"/>
              <wp:effectExtent l="10795" t="0" r="3810" b="0"/>
              <wp:wrapNone/>
              <wp:docPr id="37" name="MSIPCMf1fe4e59b37d32530857d4dd" descr="{&quot;HashCode&quot;:1178062039,&quot;Height&quot;:9999999.0,&quot;Width&quot;:9999999.0,&quot;Placement&quot;:&quot;Header&quot;,&quot;Index&quot;:&quot;Primary&quot;,&quot;Section&quot;:25,&quot;Top&quot;:0.0,&quot;Left&quot;:0.0}"/>
              <wp:cNvGraphicFramePr/>
              <a:graphic xmlns:a="http://schemas.openxmlformats.org/drawingml/2006/main">
                <a:graphicData uri="http://schemas.microsoft.com/office/word/2010/wordprocessingShape">
                  <wps:wsp>
                    <wps:cNvSpPr txBox="1"/>
                    <wps:spPr>
                      <a:xfrm rot="5400000">
                        <a:off x="0" y="0"/>
                        <a:ext cx="5722305"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5751B7" w14:textId="0AEDC794" w:rsidR="0018771F" w:rsidRPr="0018771F" w:rsidRDefault="0018771F" w:rsidP="0018771F">
                          <w:pPr>
                            <w:jc w:val="center"/>
                            <w:rPr>
                              <w:rFonts w:cs="Arial"/>
                              <w:color w:val="A80000"/>
                              <w:sz w:val="24"/>
                            </w:rPr>
                          </w:pPr>
                          <w:r w:rsidRPr="0018771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BFF6331" id="_x0000_t202" coordsize="21600,21600" o:spt="202" path="m,l,21600r21600,l21600,xe">
              <v:stroke joinstyle="miter"/>
              <v:path gradientshapeok="t" o:connecttype="rect"/>
            </v:shapetype>
            <v:shape id="MSIPCMf1fe4e59b37d32530857d4dd" o:spid="_x0000_s1063" type="#_x0000_t202" alt="{&quot;HashCode&quot;:1178062039,&quot;Height&quot;:9999999.0,&quot;Width&quot;:9999999.0,&quot;Placement&quot;:&quot;Header&quot;,&quot;Index&quot;:&quot;Primary&quot;,&quot;Section&quot;:25,&quot;Top&quot;:0.0,&quot;Left&quot;:0.0}" style="position:absolute;margin-left:598.95pt;margin-top:280.05pt;width:450.6pt;height:34.85pt;rotation:90;z-index:25165772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" o:allowincell="f" filled="f" stroked="f" strokeweight=".5pt">
              <v:textbox inset=",0,,0">
                <w:txbxContent>
                  <w:p w14:paraId="215751B7" w14:textId="0AEDC794" w:rsidR="0018771F" w:rsidRPr="0018771F" w:rsidRDefault="0018771F" w:rsidP="0018771F">
                    <w:pPr>
                      <w:jc w:val="center"/>
                      <w:rPr>
                        <w:rFonts w:cs="Arial"/>
                        <w:color w:val="A80000"/>
                        <w:sz w:val="24"/>
                      </w:rPr>
                    </w:pPr>
                    <w:r w:rsidRPr="0018771F">
                      <w:rPr>
                        <w:rFonts w:cs="Arial"/>
                        <w:color w:val="A80000"/>
                        <w:sz w:val="24"/>
                      </w:rPr>
                      <w:t>OFFICIAL</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B6445" w14:textId="6AF92637" w:rsidR="00893F91" w:rsidRPr="00E33DAF" w:rsidRDefault="00893F91" w:rsidP="00893F91">
    <w:pPr>
      <w:pStyle w:val="SOFinalFooterTextLandscapeTables"/>
      <w:framePr w:wrap="around"/>
      <w:rPr>
        <w:rFonts w:ascii="Arial" w:hAnsi="Arial" w:cs="Arial"/>
      </w:rPr>
    </w:pPr>
    <w:r w:rsidRPr="007815C0">
      <w:t>S Stage 2 Interstate Assessed Arabic Continuers Level 202</w:t>
    </w:r>
    <w:r w:rsidR="00EE2403">
      <w:t>3</w:t>
    </w:r>
    <w:r w:rsidRPr="00D944A9">
      <w:tab/>
    </w:r>
    <w:r w:rsidRPr="006452EE">
      <w:rPr>
        <w:sz w:val="20"/>
        <w:szCs w:val="20"/>
      </w:rPr>
      <w:fldChar w:fldCharType="begin"/>
    </w:r>
    <w:r w:rsidRPr="006452EE">
      <w:rPr>
        <w:sz w:val="20"/>
        <w:szCs w:val="20"/>
      </w:rPr>
      <w:instrText xml:space="preserve"> PAGE   \* MERGEFORMAT </w:instrText>
    </w:r>
    <w:r w:rsidRPr="006452EE">
      <w:rPr>
        <w:sz w:val="20"/>
        <w:szCs w:val="20"/>
      </w:rPr>
      <w:fldChar w:fldCharType="separate"/>
    </w:r>
    <w:r w:rsidR="007815C0">
      <w:rPr>
        <w:noProof/>
        <w:sz w:val="20"/>
        <w:szCs w:val="20"/>
      </w:rPr>
      <w:t>37</w:t>
    </w:r>
    <w:r w:rsidRPr="006452EE">
      <w:rPr>
        <w:noProof/>
        <w:sz w:val="20"/>
        <w:szCs w:val="20"/>
      </w:rPr>
      <w:fldChar w:fldCharType="end"/>
    </w:r>
  </w:p>
  <w:p w14:paraId="7B527C83" w14:textId="77777777" w:rsidR="00893F91" w:rsidRPr="00D40ABC" w:rsidRDefault="00893F91" w:rsidP="00893F91">
    <w:pPr>
      <w:pStyle w:val="SOFinalFooterTextLandscapeTables"/>
      <w:framePr w:wrap="around"/>
    </w:pPr>
  </w:p>
  <w:p w14:paraId="267F9871" w14:textId="0880CE8C" w:rsidR="00893F91" w:rsidRPr="007320E7" w:rsidRDefault="00266217">
    <w:pPr>
      <w:pStyle w:val="Header"/>
      <w:rPr>
        <w:lang w:val="en-US"/>
      </w:rPr>
    </w:pPr>
    <w:r>
      <w:rPr>
        <w:noProof/>
      </w:rPr>
      <mc:AlternateContent>
        <mc:Choice Requires="wps">
          <w:drawing>
            <wp:anchor distT="0" distB="0" distL="114300" distR="114300" simplePos="0" relativeHeight="251664896" behindDoc="0" locked="0" layoutInCell="0" allowOverlap="1" wp14:anchorId="1133C2F4" wp14:editId="06C26F82">
              <wp:simplePos x="0" y="0"/>
              <wp:positionH relativeFrom="page">
                <wp:posOffset>7591424</wp:posOffset>
              </wp:positionH>
              <wp:positionV relativeFrom="page">
                <wp:posOffset>3545840</wp:posOffset>
              </wp:positionV>
              <wp:extent cx="5743575" cy="442595"/>
              <wp:effectExtent l="2540" t="0" r="12065" b="0"/>
              <wp:wrapNone/>
              <wp:docPr id="38" name="MSIPCM1cff4687b8604414e4b6d1a9" descr="{&quot;HashCode&quot;:1178062039,&quot;Height&quot;:9999999.0,&quot;Width&quot;:9999999.0,&quot;Placement&quot;:&quot;Header&quot;,&quot;Index&quot;:&quot;FirstPage&quot;,&quot;Section&quot;:25,&quot;Top&quot;:0.0,&quot;Left&quot;:0.0}"/>
              <wp:cNvGraphicFramePr/>
              <a:graphic xmlns:a="http://schemas.openxmlformats.org/drawingml/2006/main">
                <a:graphicData uri="http://schemas.microsoft.com/office/word/2010/wordprocessingShape">
                  <wps:wsp>
                    <wps:cNvSpPr txBox="1"/>
                    <wps:spPr>
                      <a:xfrm rot="5400000">
                        <a:off x="0" y="0"/>
                        <a:ext cx="5743575"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2CF3B1" w14:textId="57455910" w:rsidR="0018771F" w:rsidRPr="0018771F" w:rsidRDefault="0018771F" w:rsidP="0018771F">
                          <w:pPr>
                            <w:jc w:val="center"/>
                            <w:rPr>
                              <w:rFonts w:cs="Arial"/>
                              <w:color w:val="A80000"/>
                              <w:sz w:val="24"/>
                            </w:rPr>
                          </w:pPr>
                          <w:r w:rsidRPr="0018771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133C2F4" id="_x0000_t202" coordsize="21600,21600" o:spt="202" path="m,l,21600r21600,l21600,xe">
              <v:stroke joinstyle="miter"/>
              <v:path gradientshapeok="t" o:connecttype="rect"/>
            </v:shapetype>
            <v:shape id="MSIPCM1cff4687b8604414e4b6d1a9" o:spid="_x0000_s1065" type="#_x0000_t202" alt="{&quot;HashCode&quot;:1178062039,&quot;Height&quot;:9999999.0,&quot;Width&quot;:9999999.0,&quot;Placement&quot;:&quot;Header&quot;,&quot;Index&quot;:&quot;FirstPage&quot;,&quot;Section&quot;:25,&quot;Top&quot;:0.0,&quot;Left&quot;:0.0}" style="position:absolute;margin-left:597.75pt;margin-top:279.2pt;width:452.25pt;height:34.85pt;rotation:90;z-index:25166489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" o:allowincell="f" filled="f" stroked="f" strokeweight=".5pt">
              <v:textbox inset=",0,,0">
                <w:txbxContent>
                  <w:p w14:paraId="5F2CF3B1" w14:textId="57455910" w:rsidR="0018771F" w:rsidRPr="0018771F" w:rsidRDefault="0018771F" w:rsidP="0018771F">
                    <w:pPr>
                      <w:jc w:val="center"/>
                      <w:rPr>
                        <w:rFonts w:cs="Arial"/>
                        <w:color w:val="A80000"/>
                        <w:sz w:val="24"/>
                      </w:rPr>
                    </w:pPr>
                    <w:r w:rsidRPr="0018771F">
                      <w:rPr>
                        <w:rFonts w:cs="Arial"/>
                        <w:color w:val="A80000"/>
                        <w:sz w:val="24"/>
                      </w:rPr>
                      <w:t>OFFICIAL</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6E0E7" w14:textId="5D3D4D30" w:rsidR="00893F91" w:rsidRPr="00D34DF3" w:rsidRDefault="00893F91" w:rsidP="00A63D46">
    <w:pPr>
      <w:pStyle w:val="SOFinalHeaderIntroStage1Line"/>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A3D48" w14:textId="77777777" w:rsidR="00893F91" w:rsidRPr="00D34DF3" w:rsidRDefault="00893F91" w:rsidP="00723AB6">
    <w:pPr>
      <w:pStyle w:val="SOFinalHeaderIntroStage1Line"/>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5C702" w14:textId="77777777" w:rsidR="00893F91" w:rsidRDefault="00893F91" w:rsidP="003F2640">
    <w:pPr>
      <w:pStyle w:val="SOFinalHeaderTextStage2"/>
    </w:pPr>
    <w:r>
      <w:t>This subject outline is not to be used for teaching at Stage 2 in 2010. The January 2011 version of this subject outline must be used for teaching in 2011</w:t>
    </w:r>
  </w:p>
  <w:p w14:paraId="72B05D7B" w14:textId="77777777" w:rsidR="00893F91" w:rsidRDefault="00893F91" w:rsidP="003F2640"/>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91E77" w14:textId="36F98CDF" w:rsidR="00893F91" w:rsidRPr="00DD61B7" w:rsidRDefault="00893F91" w:rsidP="00DA4388">
    <w:pPr>
      <w:pStyle w:val="Header"/>
      <w:tabs>
        <w:tab w:val="clear" w:pos="4153"/>
        <w:tab w:val="clear" w:pos="8306"/>
        <w:tab w:val="left" w:pos="134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B343D" w14:textId="77777777" w:rsidR="00893F91" w:rsidRDefault="00893F91" w:rsidP="0029782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23206" w14:textId="56DE24B0" w:rsidR="00893F91" w:rsidRDefault="00893F91" w:rsidP="00297828"/>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051FC" w14:textId="4992A925" w:rsidR="00BC091E" w:rsidRDefault="00BC091E" w:rsidP="00297828"/>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3ED9D" w14:textId="0EAC5A50" w:rsidR="00893F91" w:rsidRDefault="0018771F" w:rsidP="00D97840">
    <w:pPr>
      <w:pStyle w:val="SOFinalHeaderIntroStage1Line"/>
    </w:pPr>
    <w:r>
      <w:rPr>
        <w:noProof/>
      </w:rPr>
      <mc:AlternateContent>
        <mc:Choice Requires="wps">
          <w:drawing>
            <wp:anchor distT="0" distB="0" distL="114300" distR="114300" simplePos="0" relativeHeight="251656831" behindDoc="0" locked="0" layoutInCell="0" allowOverlap="1" wp14:anchorId="05117679" wp14:editId="3CB01459">
              <wp:simplePos x="0" y="0"/>
              <wp:positionH relativeFrom="page">
                <wp:align>center</wp:align>
              </wp:positionH>
              <wp:positionV relativeFrom="page">
                <wp:align>top</wp:align>
              </wp:positionV>
              <wp:extent cx="7772400" cy="442595"/>
              <wp:effectExtent l="0" t="0" r="0" b="14605"/>
              <wp:wrapNone/>
              <wp:docPr id="18" name="MSIPCMb97b4e0bbbbe7238fc249067" descr="{&quot;HashCode&quot;:1178062039,&quot;Height&quot;:9999999.0,&quot;Width&quot;:9999999.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894E3C" w14:textId="24665E62" w:rsidR="0018771F" w:rsidRPr="00EE2403" w:rsidRDefault="00EE2403" w:rsidP="00EE2403">
                          <w:pPr>
                            <w:jc w:val="center"/>
                            <w:rPr>
                              <w:rFonts w:cs="Arial"/>
                              <w:color w:val="A80000"/>
                              <w:sz w:val="24"/>
                            </w:rPr>
                          </w:pPr>
                          <w:r w:rsidRPr="00EE240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5117679" id="_x0000_t202" coordsize="21600,21600" o:spt="202" path="m,l,21600r21600,l21600,xe">
              <v:stroke joinstyle="miter"/>
              <v:path gradientshapeok="t" o:connecttype="rect"/>
            </v:shapetype>
            <v:shape id="MSIPCMb97b4e0bbbbe7238fc249067" o:spid="_x0000_s1046" type="#_x0000_t202" alt="{&quot;HashCode&quot;:1178062039,&quot;Height&quot;:9999999.0,&quot;Width&quot;:9999999.0,&quot;Placement&quot;:&quot;Header&quot;,&quot;Index&quot;:&quot;OddAndEven&quot;,&quot;Section&quot;:5,&quot;Top&quot;:0.0,&quot;Left&quot;:0.0}" style="position:absolute;margin-left:0;margin-top:0;width:612pt;height:34.85pt;z-index:25165683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PtdzpKxAgAAWwUAAA4AAAAA&#10;AAAAAAAAAAAALgIAAGRycy9lMm9Eb2MueG1sUEsBAi0AFAAGAAgAAAAhAFW3+zXbAAAABQEAAA8A&#10;AAAAAAAAAAAAAAAACwUAAGRycy9kb3ducmV2LnhtbFBLBQYAAAAABAAEAPMAAAATBgAAAAA=&#10;" o:allowincell="f" filled="f" stroked="f" strokeweight=".5pt">
              <v:textbox inset=",0,,0">
                <w:txbxContent>
                  <w:p w14:paraId="21894E3C" w14:textId="24665E62" w:rsidR="0018771F" w:rsidRPr="00EE2403" w:rsidRDefault="00EE2403" w:rsidP="00EE2403">
                    <w:pPr>
                      <w:jc w:val="center"/>
                      <w:rPr>
                        <w:rFonts w:cs="Arial"/>
                        <w:color w:val="A80000"/>
                        <w:sz w:val="24"/>
                      </w:rPr>
                    </w:pPr>
                    <w:r w:rsidRPr="00EE2403">
                      <w:rPr>
                        <w:rFonts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0782D" w14:textId="167BBD79" w:rsidR="00893F91" w:rsidRDefault="0018771F" w:rsidP="007A5CF6">
    <w:pPr>
      <w:pStyle w:val="SOFinalHeaderIntroStage1Line"/>
    </w:pPr>
    <w:r>
      <w:rPr>
        <w:noProof/>
      </w:rPr>
      <mc:AlternateContent>
        <mc:Choice Requires="wps">
          <w:drawing>
            <wp:anchor distT="0" distB="0" distL="114300" distR="114300" simplePos="0" relativeHeight="251653566" behindDoc="0" locked="0" layoutInCell="0" allowOverlap="1" wp14:anchorId="2420834E" wp14:editId="0C0063AC">
              <wp:simplePos x="0" y="0"/>
              <wp:positionH relativeFrom="page">
                <wp:align>center</wp:align>
              </wp:positionH>
              <wp:positionV relativeFrom="page">
                <wp:align>top</wp:align>
              </wp:positionV>
              <wp:extent cx="7772400" cy="442595"/>
              <wp:effectExtent l="0" t="0" r="0" b="14605"/>
              <wp:wrapNone/>
              <wp:docPr id="6" name="MSIPCM343a48c9980a4d70224e1f45" descr="{&quot;HashCode&quot;:1178062039,&quot;Height&quot;:9999999.0,&quot;Width&quot;:9999999.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73C8F3" w14:textId="0BB12E99" w:rsidR="0018771F" w:rsidRPr="00EE2403" w:rsidRDefault="00EE2403" w:rsidP="00EE2403">
                          <w:pPr>
                            <w:jc w:val="center"/>
                            <w:rPr>
                              <w:rFonts w:cs="Arial"/>
                              <w:color w:val="A80000"/>
                              <w:sz w:val="24"/>
                            </w:rPr>
                          </w:pPr>
                          <w:r w:rsidRPr="00EE240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420834E" id="_x0000_t202" coordsize="21600,21600" o:spt="202" path="m,l,21600r21600,l21600,xe">
              <v:stroke joinstyle="miter"/>
              <v:path gradientshapeok="t" o:connecttype="rect"/>
            </v:shapetype>
            <v:shape id="MSIPCM343a48c9980a4d70224e1f45" o:spid="_x0000_s1047" type="#_x0000_t202" alt="{&quot;HashCode&quot;:1178062039,&quot;Height&quot;:9999999.0,&quot;Width&quot;:9999999.0,&quot;Placement&quot;:&quot;Header&quot;,&quot;Index&quot;:&quot;Primary&quot;,&quot;Section&quot;:5,&quot;Top&quot;:0.0,&quot;Left&quot;:0.0}" style="position:absolute;margin-left:0;margin-top:0;width:612pt;height:34.85pt;z-index:25165356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DiJm7OuAgAAVwUAAA4AAAAAAAAA&#10;AAAAAAAALgIAAGRycy9lMm9Eb2MueG1sUEsBAi0AFAAGAAgAAAAhAFW3+zXbAAAABQEAAA8AAAAA&#10;AAAAAAAAAAAACAUAAGRycy9kb3ducmV2LnhtbFBLBQYAAAAABAAEAPMAAAAQBgAAAAA=&#10;" o:allowincell="f" filled="f" stroked="f" strokeweight=".5pt">
              <v:textbox inset=",0,,0">
                <w:txbxContent>
                  <w:p w14:paraId="2D73C8F3" w14:textId="0BB12E99" w:rsidR="0018771F" w:rsidRPr="00EE2403" w:rsidRDefault="00EE2403" w:rsidP="00EE2403">
                    <w:pPr>
                      <w:jc w:val="center"/>
                      <w:rPr>
                        <w:rFonts w:cs="Arial"/>
                        <w:color w:val="A80000"/>
                        <w:sz w:val="24"/>
                      </w:rPr>
                    </w:pPr>
                    <w:r w:rsidRPr="00EE2403">
                      <w:rPr>
                        <w:rFonts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310C27B8"/>
    <w:lvl w:ilvl="0" w:tplc="AF20E3BC">
      <w:start w:val="1"/>
      <w:numFmt w:val="bullet"/>
      <w:pStyle w:val="SOFinalBoldTextItalic9pt"/>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2F47970"/>
    <w:multiLevelType w:val="singleLevel"/>
    <w:tmpl w:val="9C701AF6"/>
    <w:lvl w:ilvl="0">
      <w:start w:val="1"/>
      <w:numFmt w:val="bullet"/>
      <w:lvlText w:val=""/>
      <w:lvlJc w:val="left"/>
      <w:pPr>
        <w:tabs>
          <w:tab w:val="num" w:pos="170"/>
        </w:tabs>
        <w:ind w:left="170" w:hanging="170"/>
      </w:pPr>
      <w:rPr>
        <w:rFonts w:ascii="Symbol" w:hAnsi="Symbol" w:hint="default"/>
        <w:sz w:val="16"/>
      </w:rPr>
    </w:lvl>
  </w:abstractNum>
  <w:abstractNum w:abstractNumId="12" w15:restartNumberingAfterBreak="0">
    <w:nsid w:val="04A84B54"/>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0D203066"/>
    <w:multiLevelType w:val="singleLevel"/>
    <w:tmpl w:val="24A4EE06"/>
    <w:lvl w:ilvl="0">
      <w:numFmt w:val="decimal"/>
      <w:lvlText w:val="%1"/>
      <w:legacy w:legacy="1" w:legacySpace="0" w:legacyIndent="0"/>
      <w:lvlJc w:val="left"/>
    </w:lvl>
  </w:abstractNum>
  <w:abstractNum w:abstractNumId="14"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20593B61"/>
    <w:multiLevelType w:val="hybridMultilevel"/>
    <w:tmpl w:val="8C16903E"/>
    <w:lvl w:ilvl="0" w:tplc="32F2E0B6">
      <w:start w:val="1"/>
      <w:numFmt w:val="bullet"/>
      <w:pStyle w:val="SOFinalGrammarTableBulletTimes10pt"/>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260662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2488409D"/>
    <w:multiLevelType w:val="multilevel"/>
    <w:tmpl w:val="42867628"/>
    <w:lvl w:ilvl="0">
      <w:start w:val="1"/>
      <w:numFmt w:val="bullet"/>
      <w:lvlText w:val=""/>
      <w:lvlJc w:val="left"/>
      <w:pPr>
        <w:tabs>
          <w:tab w:val="num" w:pos="340"/>
        </w:tabs>
        <w:ind w:left="340" w:hanging="170"/>
      </w:pPr>
      <w:rPr>
        <w:rFonts w:ascii="Symbol" w:hAnsi="Symbol" w:hint="default"/>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5294B56"/>
    <w:multiLevelType w:val="hybridMultilevel"/>
    <w:tmpl w:val="866A0680"/>
    <w:lvl w:ilvl="0" w:tplc="CFE64D88">
      <w:start w:val="1"/>
      <w:numFmt w:val="bullet"/>
      <w:pStyle w:val="SOFinalContentTableBulletsBoldItalic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A8E4B38"/>
    <w:multiLevelType w:val="singleLevel"/>
    <w:tmpl w:val="24A4EE06"/>
    <w:lvl w:ilvl="0">
      <w:numFmt w:val="decimal"/>
      <w:lvlText w:val="%1"/>
      <w:legacy w:legacy="1" w:legacySpace="0" w:legacyIndent="0"/>
      <w:lvlJc w:val="left"/>
    </w:lvl>
  </w:abstractNum>
  <w:abstractNum w:abstractNumId="21" w15:restartNumberingAfterBreak="0">
    <w:nsid w:val="2BFA4D7E"/>
    <w:multiLevelType w:val="singleLevel"/>
    <w:tmpl w:val="24A4EE06"/>
    <w:lvl w:ilvl="0">
      <w:numFmt w:val="decimal"/>
      <w:lvlText w:val="%1"/>
      <w:legacy w:legacy="1" w:legacySpace="0" w:legacyIndent="0"/>
      <w:lvlJc w:val="left"/>
    </w:lvl>
  </w:abstractNum>
  <w:abstractNum w:abstractNumId="22" w15:restartNumberingAfterBreak="0">
    <w:nsid w:val="30197B66"/>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36C90AFA"/>
    <w:multiLevelType w:val="multilevel"/>
    <w:tmpl w:val="98568E6E"/>
    <w:lvl w:ilvl="0">
      <w:start w:val="1"/>
      <w:numFmt w:val="bullet"/>
      <w:lvlText w:val=""/>
      <w:lvlJc w:val="left"/>
      <w:pPr>
        <w:tabs>
          <w:tab w:val="num" w:pos="170"/>
        </w:tabs>
        <w:ind w:left="170" w:hanging="170"/>
      </w:pPr>
      <w:rPr>
        <w:rFonts w:ascii="Symbol" w:hAnsi="Symbol" w:hint="default"/>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41B090C"/>
    <w:multiLevelType w:val="hybridMultilevel"/>
    <w:tmpl w:val="6F4AE95A"/>
    <w:lvl w:ilvl="0" w:tplc="A16649A4">
      <w:start w:val="1"/>
      <w:numFmt w:val="bullet"/>
      <w:lvlText w:val=""/>
      <w:lvlJc w:val="left"/>
      <w:pPr>
        <w:tabs>
          <w:tab w:val="num" w:pos="360"/>
        </w:tabs>
        <w:ind w:left="170" w:hanging="170"/>
      </w:pPr>
      <w:rPr>
        <w:rFonts w:ascii="Symbol" w:hAnsi="Symbol" w:hint="default"/>
        <w:sz w:val="16"/>
      </w:rPr>
    </w:lvl>
    <w:lvl w:ilvl="1" w:tplc="6F908748">
      <w:start w:val="1"/>
      <w:numFmt w:val="bullet"/>
      <w:lvlText w:val=""/>
      <w:lvlJc w:val="left"/>
      <w:pPr>
        <w:tabs>
          <w:tab w:val="num" w:pos="1440"/>
        </w:tabs>
        <w:ind w:left="1250" w:hanging="170"/>
      </w:pPr>
      <w:rPr>
        <w:rFonts w:ascii="Symbol" w:hAnsi="Symbol"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6" w15:restartNumberingAfterBreak="0">
    <w:nsid w:val="48D2666B"/>
    <w:multiLevelType w:val="hybridMultilevel"/>
    <w:tmpl w:val="108C1DD2"/>
    <w:lvl w:ilvl="0" w:tplc="21C00430">
      <w:start w:val="1"/>
      <w:numFmt w:val="bullet"/>
      <w:pStyle w:val="SOFinalBulletsIndentedbelow2-3"/>
      <w:lvlText w:val="–"/>
      <w:lvlJc w:val="left"/>
      <w:pPr>
        <w:tabs>
          <w:tab w:val="num" w:pos="567"/>
        </w:tabs>
        <w:ind w:left="737" w:hanging="17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E2B0050"/>
    <w:multiLevelType w:val="hybridMultilevel"/>
    <w:tmpl w:val="44A26100"/>
    <w:lvl w:ilvl="0" w:tplc="A1DC064C">
      <w:start w:val="1"/>
      <w:numFmt w:val="bullet"/>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E3C241C"/>
    <w:multiLevelType w:val="multilevel"/>
    <w:tmpl w:val="528AF620"/>
    <w:lvl w:ilvl="0">
      <w:start w:val="1"/>
      <w:numFmt w:val="bullet"/>
      <w:lvlText w:val="–"/>
      <w:lvlJc w:val="left"/>
      <w:pPr>
        <w:tabs>
          <w:tab w:val="num" w:pos="227"/>
        </w:tabs>
        <w:ind w:left="227" w:firstLine="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0" w15:restartNumberingAfterBreak="0">
    <w:nsid w:val="4FB80B35"/>
    <w:multiLevelType w:val="hybridMultilevel"/>
    <w:tmpl w:val="2AD80D62"/>
    <w:lvl w:ilvl="0" w:tplc="C0AABDC6">
      <w:start w:val="1"/>
      <w:numFmt w:val="bullet"/>
      <w:pStyle w:val="SOFinalContentTableBulletsItalic"/>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7470C17"/>
    <w:multiLevelType w:val="singleLevel"/>
    <w:tmpl w:val="24A4EE06"/>
    <w:lvl w:ilvl="0">
      <w:numFmt w:val="decimal"/>
      <w:lvlText w:val="%1"/>
      <w:legacy w:legacy="1" w:legacySpace="0" w:legacyIndent="0"/>
      <w:lvlJc w:val="left"/>
    </w:lvl>
  </w:abstractNum>
  <w:abstractNum w:abstractNumId="32" w15:restartNumberingAfterBreak="0">
    <w:nsid w:val="58F45046"/>
    <w:multiLevelType w:val="multilevel"/>
    <w:tmpl w:val="6F86EA78"/>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B5352CF"/>
    <w:multiLevelType w:val="singleLevel"/>
    <w:tmpl w:val="24A4EE06"/>
    <w:lvl w:ilvl="0">
      <w:numFmt w:val="decimal"/>
      <w:lvlText w:val="%1"/>
      <w:legacy w:legacy="1" w:legacySpace="0" w:legacyIndent="0"/>
      <w:lvlJc w:val="left"/>
    </w:lvl>
  </w:abstractNum>
  <w:abstractNum w:abstractNumId="34" w15:restartNumberingAfterBreak="0">
    <w:nsid w:val="5C27068D"/>
    <w:multiLevelType w:val="hybridMultilevel"/>
    <w:tmpl w:val="71B6F6DE"/>
    <w:lvl w:ilvl="0" w:tplc="07BADD98">
      <w:start w:val="1"/>
      <w:numFmt w:val="bullet"/>
      <w:pStyle w:val="SOFinalBulletsIndented"/>
      <w:lvlText w:val="–"/>
      <w:lvlJc w:val="left"/>
      <w:pPr>
        <w:tabs>
          <w:tab w:val="num" w:pos="170"/>
        </w:tabs>
        <w:ind w:left="340" w:hanging="170"/>
      </w:pPr>
      <w:rPr>
        <w:rFonts w:ascii="Arial" w:hAnsi="Arial" w:hint="default"/>
      </w:rPr>
    </w:lvl>
    <w:lvl w:ilvl="1" w:tplc="C18E1996" w:tentative="1">
      <w:start w:val="1"/>
      <w:numFmt w:val="bullet"/>
      <w:lvlText w:val="o"/>
      <w:lvlJc w:val="left"/>
      <w:pPr>
        <w:tabs>
          <w:tab w:val="num" w:pos="1780"/>
        </w:tabs>
        <w:ind w:left="1780" w:hanging="360"/>
      </w:pPr>
      <w:rPr>
        <w:rFonts w:ascii="Courier New" w:hAnsi="Courier New" w:cs="Courier New" w:hint="default"/>
      </w:rPr>
    </w:lvl>
    <w:lvl w:ilvl="2" w:tplc="D1BCD578" w:tentative="1">
      <w:start w:val="1"/>
      <w:numFmt w:val="bullet"/>
      <w:lvlText w:val=""/>
      <w:lvlJc w:val="left"/>
      <w:pPr>
        <w:tabs>
          <w:tab w:val="num" w:pos="2500"/>
        </w:tabs>
        <w:ind w:left="2500" w:hanging="360"/>
      </w:pPr>
      <w:rPr>
        <w:rFonts w:ascii="Wingdings" w:hAnsi="Wingdings" w:hint="default"/>
      </w:rPr>
    </w:lvl>
    <w:lvl w:ilvl="3" w:tplc="1AE04C2E" w:tentative="1">
      <w:start w:val="1"/>
      <w:numFmt w:val="bullet"/>
      <w:lvlText w:val=""/>
      <w:lvlJc w:val="left"/>
      <w:pPr>
        <w:tabs>
          <w:tab w:val="num" w:pos="3220"/>
        </w:tabs>
        <w:ind w:left="3220" w:hanging="360"/>
      </w:pPr>
      <w:rPr>
        <w:rFonts w:ascii="Symbol" w:hAnsi="Symbol" w:hint="default"/>
      </w:rPr>
    </w:lvl>
    <w:lvl w:ilvl="4" w:tplc="DC9CCDEE" w:tentative="1">
      <w:start w:val="1"/>
      <w:numFmt w:val="bullet"/>
      <w:lvlText w:val="o"/>
      <w:lvlJc w:val="left"/>
      <w:pPr>
        <w:tabs>
          <w:tab w:val="num" w:pos="3940"/>
        </w:tabs>
        <w:ind w:left="3940" w:hanging="360"/>
      </w:pPr>
      <w:rPr>
        <w:rFonts w:ascii="Courier New" w:hAnsi="Courier New" w:cs="Courier New" w:hint="default"/>
      </w:rPr>
    </w:lvl>
    <w:lvl w:ilvl="5" w:tplc="C7661C0A" w:tentative="1">
      <w:start w:val="1"/>
      <w:numFmt w:val="bullet"/>
      <w:lvlText w:val=""/>
      <w:lvlJc w:val="left"/>
      <w:pPr>
        <w:tabs>
          <w:tab w:val="num" w:pos="4660"/>
        </w:tabs>
        <w:ind w:left="4660" w:hanging="360"/>
      </w:pPr>
      <w:rPr>
        <w:rFonts w:ascii="Wingdings" w:hAnsi="Wingdings" w:hint="default"/>
      </w:rPr>
    </w:lvl>
    <w:lvl w:ilvl="6" w:tplc="084CB870" w:tentative="1">
      <w:start w:val="1"/>
      <w:numFmt w:val="bullet"/>
      <w:lvlText w:val=""/>
      <w:lvlJc w:val="left"/>
      <w:pPr>
        <w:tabs>
          <w:tab w:val="num" w:pos="5380"/>
        </w:tabs>
        <w:ind w:left="5380" w:hanging="360"/>
      </w:pPr>
      <w:rPr>
        <w:rFonts w:ascii="Symbol" w:hAnsi="Symbol" w:hint="default"/>
      </w:rPr>
    </w:lvl>
    <w:lvl w:ilvl="7" w:tplc="2C9E2924" w:tentative="1">
      <w:start w:val="1"/>
      <w:numFmt w:val="bullet"/>
      <w:lvlText w:val="o"/>
      <w:lvlJc w:val="left"/>
      <w:pPr>
        <w:tabs>
          <w:tab w:val="num" w:pos="6100"/>
        </w:tabs>
        <w:ind w:left="6100" w:hanging="360"/>
      </w:pPr>
      <w:rPr>
        <w:rFonts w:ascii="Courier New" w:hAnsi="Courier New" w:cs="Courier New" w:hint="default"/>
      </w:rPr>
    </w:lvl>
    <w:lvl w:ilvl="8" w:tplc="8D5A223C" w:tentative="1">
      <w:start w:val="1"/>
      <w:numFmt w:val="bullet"/>
      <w:lvlText w:val=""/>
      <w:lvlJc w:val="left"/>
      <w:pPr>
        <w:tabs>
          <w:tab w:val="num" w:pos="6820"/>
        </w:tabs>
        <w:ind w:left="6820" w:hanging="360"/>
      </w:pPr>
      <w:rPr>
        <w:rFonts w:ascii="Wingdings" w:hAnsi="Wingdings" w:hint="default"/>
      </w:rPr>
    </w:lvl>
  </w:abstractNum>
  <w:abstractNum w:abstractNumId="35" w15:restartNumberingAfterBreak="0">
    <w:nsid w:val="5D3804FA"/>
    <w:multiLevelType w:val="multilevel"/>
    <w:tmpl w:val="CB0C1E8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5FBC78BD"/>
    <w:multiLevelType w:val="hybridMultilevel"/>
    <w:tmpl w:val="6B04D822"/>
    <w:lvl w:ilvl="0" w:tplc="A0489BBA">
      <w:start w:val="1"/>
      <w:numFmt w:val="decimal"/>
      <w:lvlText w:val="%1."/>
      <w:lvlJc w:val="left"/>
      <w:pPr>
        <w:tabs>
          <w:tab w:val="num" w:pos="284"/>
        </w:tabs>
        <w:ind w:left="284" w:hanging="284"/>
      </w:pPr>
      <w:rPr>
        <w:rFonts w:hint="default"/>
      </w:rPr>
    </w:lvl>
    <w:lvl w:ilvl="1" w:tplc="A1966FC2" w:tentative="1">
      <w:start w:val="1"/>
      <w:numFmt w:val="lowerLetter"/>
      <w:lvlText w:val="%2."/>
      <w:lvlJc w:val="left"/>
      <w:pPr>
        <w:tabs>
          <w:tab w:val="num" w:pos="1440"/>
        </w:tabs>
        <w:ind w:left="1440" w:hanging="360"/>
      </w:pPr>
    </w:lvl>
    <w:lvl w:ilvl="2" w:tplc="080C2194" w:tentative="1">
      <w:start w:val="1"/>
      <w:numFmt w:val="lowerRoman"/>
      <w:lvlText w:val="%3."/>
      <w:lvlJc w:val="right"/>
      <w:pPr>
        <w:tabs>
          <w:tab w:val="num" w:pos="2160"/>
        </w:tabs>
        <w:ind w:left="2160" w:hanging="180"/>
      </w:pPr>
    </w:lvl>
    <w:lvl w:ilvl="3" w:tplc="76449054" w:tentative="1">
      <w:start w:val="1"/>
      <w:numFmt w:val="decimal"/>
      <w:lvlText w:val="%4."/>
      <w:lvlJc w:val="left"/>
      <w:pPr>
        <w:tabs>
          <w:tab w:val="num" w:pos="2880"/>
        </w:tabs>
        <w:ind w:left="2880" w:hanging="360"/>
      </w:pPr>
    </w:lvl>
    <w:lvl w:ilvl="4" w:tplc="590C822A" w:tentative="1">
      <w:start w:val="1"/>
      <w:numFmt w:val="lowerLetter"/>
      <w:lvlText w:val="%5."/>
      <w:lvlJc w:val="left"/>
      <w:pPr>
        <w:tabs>
          <w:tab w:val="num" w:pos="3600"/>
        </w:tabs>
        <w:ind w:left="3600" w:hanging="360"/>
      </w:pPr>
    </w:lvl>
    <w:lvl w:ilvl="5" w:tplc="17AECA54" w:tentative="1">
      <w:start w:val="1"/>
      <w:numFmt w:val="lowerRoman"/>
      <w:lvlText w:val="%6."/>
      <w:lvlJc w:val="right"/>
      <w:pPr>
        <w:tabs>
          <w:tab w:val="num" w:pos="4320"/>
        </w:tabs>
        <w:ind w:left="4320" w:hanging="180"/>
      </w:pPr>
    </w:lvl>
    <w:lvl w:ilvl="6" w:tplc="A5369EBE" w:tentative="1">
      <w:start w:val="1"/>
      <w:numFmt w:val="decimal"/>
      <w:lvlText w:val="%7."/>
      <w:lvlJc w:val="left"/>
      <w:pPr>
        <w:tabs>
          <w:tab w:val="num" w:pos="5040"/>
        </w:tabs>
        <w:ind w:left="5040" w:hanging="360"/>
      </w:pPr>
    </w:lvl>
    <w:lvl w:ilvl="7" w:tplc="85CE9578" w:tentative="1">
      <w:start w:val="1"/>
      <w:numFmt w:val="lowerLetter"/>
      <w:lvlText w:val="%8."/>
      <w:lvlJc w:val="left"/>
      <w:pPr>
        <w:tabs>
          <w:tab w:val="num" w:pos="5760"/>
        </w:tabs>
        <w:ind w:left="5760" w:hanging="360"/>
      </w:pPr>
    </w:lvl>
    <w:lvl w:ilvl="8" w:tplc="96D4A908" w:tentative="1">
      <w:start w:val="1"/>
      <w:numFmt w:val="lowerRoman"/>
      <w:lvlText w:val="%9."/>
      <w:lvlJc w:val="right"/>
      <w:pPr>
        <w:tabs>
          <w:tab w:val="num" w:pos="6480"/>
        </w:tabs>
        <w:ind w:left="6480" w:hanging="180"/>
      </w:pPr>
    </w:lvl>
  </w:abstractNum>
  <w:abstractNum w:abstractNumId="37" w15:restartNumberingAfterBreak="0">
    <w:nsid w:val="6EE50DAA"/>
    <w:multiLevelType w:val="singleLevel"/>
    <w:tmpl w:val="24A4EE06"/>
    <w:lvl w:ilvl="0">
      <w:numFmt w:val="decimal"/>
      <w:lvlText w:val="%1"/>
      <w:legacy w:legacy="1" w:legacySpace="0" w:legacyIndent="0"/>
      <w:lvlJc w:val="left"/>
    </w:lvl>
  </w:abstractNum>
  <w:abstractNum w:abstractNumId="38" w15:restartNumberingAfterBreak="0">
    <w:nsid w:val="7BF96517"/>
    <w:multiLevelType w:val="hybridMultilevel"/>
    <w:tmpl w:val="0CBCC46E"/>
    <w:lvl w:ilvl="0" w:tplc="57A6E832">
      <w:start w:val="1"/>
      <w:numFmt w:val="bullet"/>
      <w:pStyle w:val="SOFinalBullets"/>
      <w:lvlText w:val=""/>
      <w:lvlJc w:val="left"/>
      <w:pPr>
        <w:tabs>
          <w:tab w:val="num" w:pos="530"/>
        </w:tabs>
        <w:ind w:left="530" w:hanging="170"/>
      </w:pPr>
      <w:rPr>
        <w:rFonts w:ascii="Symbol" w:hAnsi="Symbol" w:hint="default"/>
        <w:color w:val="000000"/>
        <w:sz w:val="16"/>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C5233C5"/>
    <w:multiLevelType w:val="multilevel"/>
    <w:tmpl w:val="F4167162"/>
    <w:lvl w:ilvl="0">
      <w:start w:val="1"/>
      <w:numFmt w:val="bullet"/>
      <w:lvlText w:val="–"/>
      <w:lvlJc w:val="left"/>
      <w:pPr>
        <w:tabs>
          <w:tab w:val="num" w:pos="907"/>
        </w:tabs>
        <w:ind w:left="1077" w:hanging="170"/>
      </w:pPr>
      <w:rPr>
        <w:rFonts w:ascii="Arial" w:hAnsi="Arial" w:hint="default"/>
      </w:rPr>
    </w:lvl>
    <w:lvl w:ilvl="1">
      <w:start w:val="1"/>
      <w:numFmt w:val="bullet"/>
      <w:lvlText w:val="o"/>
      <w:lvlJc w:val="left"/>
      <w:pPr>
        <w:tabs>
          <w:tab w:val="num" w:pos="1780"/>
        </w:tabs>
        <w:ind w:left="1780" w:hanging="360"/>
      </w:pPr>
      <w:rPr>
        <w:rFonts w:ascii="Courier New" w:hAnsi="Courier New" w:cs="Courier New" w:hint="default"/>
      </w:rPr>
    </w:lvl>
    <w:lvl w:ilvl="2">
      <w:start w:val="1"/>
      <w:numFmt w:val="bullet"/>
      <w:lvlText w:val=""/>
      <w:lvlJc w:val="left"/>
      <w:pPr>
        <w:tabs>
          <w:tab w:val="num" w:pos="2500"/>
        </w:tabs>
        <w:ind w:left="2500" w:hanging="360"/>
      </w:pPr>
      <w:rPr>
        <w:rFonts w:ascii="Wingdings" w:hAnsi="Wingdings" w:hint="default"/>
      </w:rPr>
    </w:lvl>
    <w:lvl w:ilvl="3">
      <w:start w:val="1"/>
      <w:numFmt w:val="bullet"/>
      <w:lvlText w:val=""/>
      <w:lvlJc w:val="left"/>
      <w:pPr>
        <w:tabs>
          <w:tab w:val="num" w:pos="3220"/>
        </w:tabs>
        <w:ind w:left="3220" w:hanging="360"/>
      </w:pPr>
      <w:rPr>
        <w:rFonts w:ascii="Symbol" w:hAnsi="Symbol" w:hint="default"/>
      </w:rPr>
    </w:lvl>
    <w:lvl w:ilvl="4">
      <w:start w:val="1"/>
      <w:numFmt w:val="bullet"/>
      <w:lvlText w:val="o"/>
      <w:lvlJc w:val="left"/>
      <w:pPr>
        <w:tabs>
          <w:tab w:val="num" w:pos="3940"/>
        </w:tabs>
        <w:ind w:left="3940" w:hanging="360"/>
      </w:pPr>
      <w:rPr>
        <w:rFonts w:ascii="Courier New" w:hAnsi="Courier New" w:cs="Courier New" w:hint="default"/>
      </w:rPr>
    </w:lvl>
    <w:lvl w:ilvl="5">
      <w:start w:val="1"/>
      <w:numFmt w:val="bullet"/>
      <w:lvlText w:val=""/>
      <w:lvlJc w:val="left"/>
      <w:pPr>
        <w:tabs>
          <w:tab w:val="num" w:pos="4660"/>
        </w:tabs>
        <w:ind w:left="4660" w:hanging="360"/>
      </w:pPr>
      <w:rPr>
        <w:rFonts w:ascii="Wingdings" w:hAnsi="Wingdings" w:hint="default"/>
      </w:rPr>
    </w:lvl>
    <w:lvl w:ilvl="6">
      <w:start w:val="1"/>
      <w:numFmt w:val="bullet"/>
      <w:lvlText w:val=""/>
      <w:lvlJc w:val="left"/>
      <w:pPr>
        <w:tabs>
          <w:tab w:val="num" w:pos="5380"/>
        </w:tabs>
        <w:ind w:left="5380" w:hanging="360"/>
      </w:pPr>
      <w:rPr>
        <w:rFonts w:ascii="Symbol" w:hAnsi="Symbol" w:hint="default"/>
      </w:rPr>
    </w:lvl>
    <w:lvl w:ilvl="7">
      <w:start w:val="1"/>
      <w:numFmt w:val="bullet"/>
      <w:lvlText w:val="o"/>
      <w:lvlJc w:val="left"/>
      <w:pPr>
        <w:tabs>
          <w:tab w:val="num" w:pos="6100"/>
        </w:tabs>
        <w:ind w:left="6100" w:hanging="360"/>
      </w:pPr>
      <w:rPr>
        <w:rFonts w:ascii="Courier New" w:hAnsi="Courier New" w:cs="Courier New" w:hint="default"/>
      </w:rPr>
    </w:lvl>
    <w:lvl w:ilvl="8">
      <w:start w:val="1"/>
      <w:numFmt w:val="bullet"/>
      <w:lvlText w:val=""/>
      <w:lvlJc w:val="left"/>
      <w:pPr>
        <w:tabs>
          <w:tab w:val="num" w:pos="6820"/>
        </w:tabs>
        <w:ind w:left="6820" w:hanging="360"/>
      </w:pPr>
      <w:rPr>
        <w:rFonts w:ascii="Wingdings" w:hAnsi="Wingdings" w:hint="default"/>
      </w:rPr>
    </w:lvl>
  </w:abstractNum>
  <w:num w:numId="1">
    <w:abstractNumId w:val="11"/>
  </w:num>
  <w:num w:numId="2">
    <w:abstractNumId w:val="14"/>
  </w:num>
  <w:num w:numId="3">
    <w:abstractNumId w:val="29"/>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38"/>
  </w:num>
  <w:num w:numId="15">
    <w:abstractNumId w:val="25"/>
  </w:num>
  <w:num w:numId="16">
    <w:abstractNumId w:val="26"/>
  </w:num>
  <w:num w:numId="17">
    <w:abstractNumId w:val="16"/>
  </w:num>
  <w:num w:numId="18">
    <w:abstractNumId w:val="10"/>
  </w:num>
  <w:num w:numId="19">
    <w:abstractNumId w:val="25"/>
    <w:lvlOverride w:ilvl="0">
      <w:startOverride w:val="1"/>
    </w:lvlOverride>
  </w:num>
  <w:num w:numId="20">
    <w:abstractNumId w:val="25"/>
    <w:lvlOverride w:ilvl="0">
      <w:startOverride w:val="1"/>
    </w:lvlOverride>
  </w:num>
  <w:num w:numId="21">
    <w:abstractNumId w:val="35"/>
  </w:num>
  <w:num w:numId="22">
    <w:abstractNumId w:val="25"/>
    <w:lvlOverride w:ilvl="0">
      <w:startOverride w:val="1"/>
    </w:lvlOverride>
  </w:num>
  <w:num w:numId="23">
    <w:abstractNumId w:val="12"/>
  </w:num>
  <w:num w:numId="24">
    <w:abstractNumId w:val="17"/>
  </w:num>
  <w:num w:numId="25">
    <w:abstractNumId w:val="36"/>
  </w:num>
  <w:num w:numId="26">
    <w:abstractNumId w:val="32"/>
  </w:num>
  <w:num w:numId="27">
    <w:abstractNumId w:val="28"/>
  </w:num>
  <w:num w:numId="28">
    <w:abstractNumId w:val="34"/>
  </w:num>
  <w:num w:numId="29">
    <w:abstractNumId w:val="39"/>
  </w:num>
  <w:num w:numId="30">
    <w:abstractNumId w:val="23"/>
  </w:num>
  <w:num w:numId="31">
    <w:abstractNumId w:val="22"/>
  </w:num>
  <w:num w:numId="32">
    <w:abstractNumId w:val="27"/>
  </w:num>
  <w:num w:numId="33">
    <w:abstractNumId w:val="24"/>
  </w:num>
  <w:num w:numId="34">
    <w:abstractNumId w:val="15"/>
  </w:num>
  <w:num w:numId="35">
    <w:abstractNumId w:val="21"/>
  </w:num>
  <w:num w:numId="36">
    <w:abstractNumId w:val="37"/>
  </w:num>
  <w:num w:numId="37">
    <w:abstractNumId w:val="13"/>
  </w:num>
  <w:num w:numId="38">
    <w:abstractNumId w:val="31"/>
  </w:num>
  <w:num w:numId="39">
    <w:abstractNumId w:val="33"/>
  </w:num>
  <w:num w:numId="40">
    <w:abstractNumId w:val="20"/>
  </w:num>
  <w:num w:numId="41">
    <w:abstractNumId w:val="30"/>
  </w:num>
  <w:num w:numId="42">
    <w:abstractNumId w:val="18"/>
  </w:num>
  <w:num w:numId="43">
    <w:abstractNumId w:val="30"/>
  </w:num>
  <w:num w:numId="4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fr-FR" w:vendorID="64" w:dllVersion="6" w:nlCheck="1" w:checkStyle="0"/>
  <w:activeWritingStyle w:appName="MSWord" w:lang="en-AU" w:vendorID="64" w:dllVersion="6" w:nlCheck="1" w:checkStyle="0"/>
  <w:activeWritingStyle w:appName="MSWord" w:lang="en-US" w:vendorID="64" w:dllVersion="6" w:nlCheck="1" w:checkStyle="0"/>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noPunctuationKerning/>
  <w:characterSpacingControl w:val="doNotCompress"/>
  <w:hdrShapeDefaults>
    <o:shapedefaults v:ext="edit" spidmax="2049">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00694"/>
    <w:rsid w:val="0000122E"/>
    <w:rsid w:val="00002ABF"/>
    <w:rsid w:val="00002F20"/>
    <w:rsid w:val="0000389A"/>
    <w:rsid w:val="00003B82"/>
    <w:rsid w:val="000077BA"/>
    <w:rsid w:val="00014EBD"/>
    <w:rsid w:val="0001606B"/>
    <w:rsid w:val="0001747E"/>
    <w:rsid w:val="00020874"/>
    <w:rsid w:val="00021224"/>
    <w:rsid w:val="00022706"/>
    <w:rsid w:val="00024688"/>
    <w:rsid w:val="00025830"/>
    <w:rsid w:val="000279EC"/>
    <w:rsid w:val="00027A3F"/>
    <w:rsid w:val="00031768"/>
    <w:rsid w:val="00031E7B"/>
    <w:rsid w:val="00034DBC"/>
    <w:rsid w:val="00041607"/>
    <w:rsid w:val="0004232F"/>
    <w:rsid w:val="00042ADF"/>
    <w:rsid w:val="0004338B"/>
    <w:rsid w:val="000439FC"/>
    <w:rsid w:val="00045BD3"/>
    <w:rsid w:val="00047608"/>
    <w:rsid w:val="00052AFB"/>
    <w:rsid w:val="00052B5D"/>
    <w:rsid w:val="000540EC"/>
    <w:rsid w:val="000578B0"/>
    <w:rsid w:val="000600BC"/>
    <w:rsid w:val="000620C6"/>
    <w:rsid w:val="00063183"/>
    <w:rsid w:val="0007059B"/>
    <w:rsid w:val="000712FB"/>
    <w:rsid w:val="000719FB"/>
    <w:rsid w:val="00074DF2"/>
    <w:rsid w:val="000755AC"/>
    <w:rsid w:val="00075C55"/>
    <w:rsid w:val="00075E73"/>
    <w:rsid w:val="00077FCD"/>
    <w:rsid w:val="00080948"/>
    <w:rsid w:val="00081D3C"/>
    <w:rsid w:val="00083FFE"/>
    <w:rsid w:val="0008489F"/>
    <w:rsid w:val="00087386"/>
    <w:rsid w:val="00087E96"/>
    <w:rsid w:val="00093651"/>
    <w:rsid w:val="000957F0"/>
    <w:rsid w:val="00097605"/>
    <w:rsid w:val="000A0D46"/>
    <w:rsid w:val="000A0E35"/>
    <w:rsid w:val="000A0E90"/>
    <w:rsid w:val="000A0FB6"/>
    <w:rsid w:val="000A2986"/>
    <w:rsid w:val="000A3438"/>
    <w:rsid w:val="000A46C6"/>
    <w:rsid w:val="000A4E2F"/>
    <w:rsid w:val="000A51B2"/>
    <w:rsid w:val="000A6115"/>
    <w:rsid w:val="000A76FE"/>
    <w:rsid w:val="000A7F21"/>
    <w:rsid w:val="000B0625"/>
    <w:rsid w:val="000B1E43"/>
    <w:rsid w:val="000B3229"/>
    <w:rsid w:val="000B3DFC"/>
    <w:rsid w:val="000B518B"/>
    <w:rsid w:val="000C0114"/>
    <w:rsid w:val="000C0179"/>
    <w:rsid w:val="000C133E"/>
    <w:rsid w:val="000C1483"/>
    <w:rsid w:val="000C1DA9"/>
    <w:rsid w:val="000C1FDE"/>
    <w:rsid w:val="000C24C2"/>
    <w:rsid w:val="000C64D3"/>
    <w:rsid w:val="000C7BF0"/>
    <w:rsid w:val="000C7F77"/>
    <w:rsid w:val="000D0802"/>
    <w:rsid w:val="000D1595"/>
    <w:rsid w:val="000D306F"/>
    <w:rsid w:val="000D3289"/>
    <w:rsid w:val="000D4027"/>
    <w:rsid w:val="000D5B01"/>
    <w:rsid w:val="000D5C44"/>
    <w:rsid w:val="000D6A83"/>
    <w:rsid w:val="000E031A"/>
    <w:rsid w:val="000E0587"/>
    <w:rsid w:val="000E0F75"/>
    <w:rsid w:val="000E2E91"/>
    <w:rsid w:val="000E6F09"/>
    <w:rsid w:val="000E7273"/>
    <w:rsid w:val="000F1158"/>
    <w:rsid w:val="000F1E96"/>
    <w:rsid w:val="000F1EBE"/>
    <w:rsid w:val="000F2177"/>
    <w:rsid w:val="000F3814"/>
    <w:rsid w:val="000F3BBD"/>
    <w:rsid w:val="000F7587"/>
    <w:rsid w:val="00102CEA"/>
    <w:rsid w:val="00103BDD"/>
    <w:rsid w:val="0010402B"/>
    <w:rsid w:val="00104D1C"/>
    <w:rsid w:val="00105F08"/>
    <w:rsid w:val="001074E7"/>
    <w:rsid w:val="001076EB"/>
    <w:rsid w:val="00107ED4"/>
    <w:rsid w:val="00110696"/>
    <w:rsid w:val="00112D1B"/>
    <w:rsid w:val="00115AE6"/>
    <w:rsid w:val="00116B2D"/>
    <w:rsid w:val="001177A0"/>
    <w:rsid w:val="00117B12"/>
    <w:rsid w:val="00120AB3"/>
    <w:rsid w:val="00121DF6"/>
    <w:rsid w:val="0012256F"/>
    <w:rsid w:val="00123044"/>
    <w:rsid w:val="00123356"/>
    <w:rsid w:val="00123F7C"/>
    <w:rsid w:val="0012418C"/>
    <w:rsid w:val="0012436A"/>
    <w:rsid w:val="0012483B"/>
    <w:rsid w:val="00124A24"/>
    <w:rsid w:val="00127793"/>
    <w:rsid w:val="00130A18"/>
    <w:rsid w:val="00130CA5"/>
    <w:rsid w:val="00132975"/>
    <w:rsid w:val="001345B8"/>
    <w:rsid w:val="0013550B"/>
    <w:rsid w:val="00140FB3"/>
    <w:rsid w:val="00142EC5"/>
    <w:rsid w:val="00144228"/>
    <w:rsid w:val="00144C1E"/>
    <w:rsid w:val="00146716"/>
    <w:rsid w:val="00161E0D"/>
    <w:rsid w:val="00163292"/>
    <w:rsid w:val="00165BA2"/>
    <w:rsid w:val="00170B74"/>
    <w:rsid w:val="00172A8B"/>
    <w:rsid w:val="00172AB4"/>
    <w:rsid w:val="001757BE"/>
    <w:rsid w:val="001757F3"/>
    <w:rsid w:val="001776FB"/>
    <w:rsid w:val="001804F9"/>
    <w:rsid w:val="001811E0"/>
    <w:rsid w:val="00181FA8"/>
    <w:rsid w:val="001835D1"/>
    <w:rsid w:val="00183B90"/>
    <w:rsid w:val="0018771F"/>
    <w:rsid w:val="00190712"/>
    <w:rsid w:val="00191BD6"/>
    <w:rsid w:val="00192AFE"/>
    <w:rsid w:val="001943C3"/>
    <w:rsid w:val="00195906"/>
    <w:rsid w:val="00195D75"/>
    <w:rsid w:val="00196C33"/>
    <w:rsid w:val="001975F8"/>
    <w:rsid w:val="001A028A"/>
    <w:rsid w:val="001A0B22"/>
    <w:rsid w:val="001A29EB"/>
    <w:rsid w:val="001A3279"/>
    <w:rsid w:val="001A3324"/>
    <w:rsid w:val="001A4F7D"/>
    <w:rsid w:val="001A5911"/>
    <w:rsid w:val="001A6032"/>
    <w:rsid w:val="001B1232"/>
    <w:rsid w:val="001B231D"/>
    <w:rsid w:val="001B59E4"/>
    <w:rsid w:val="001B5C29"/>
    <w:rsid w:val="001B5C4C"/>
    <w:rsid w:val="001B75BA"/>
    <w:rsid w:val="001B75BC"/>
    <w:rsid w:val="001C0813"/>
    <w:rsid w:val="001C0C5D"/>
    <w:rsid w:val="001C14EA"/>
    <w:rsid w:val="001C5409"/>
    <w:rsid w:val="001C69B7"/>
    <w:rsid w:val="001C79E4"/>
    <w:rsid w:val="001D018B"/>
    <w:rsid w:val="001D16C7"/>
    <w:rsid w:val="001D1CA8"/>
    <w:rsid w:val="001D45C4"/>
    <w:rsid w:val="001D4B18"/>
    <w:rsid w:val="001D6230"/>
    <w:rsid w:val="001D68F4"/>
    <w:rsid w:val="001D6B8B"/>
    <w:rsid w:val="001E1381"/>
    <w:rsid w:val="001E1DD5"/>
    <w:rsid w:val="001E24A6"/>
    <w:rsid w:val="001E24BE"/>
    <w:rsid w:val="001E345C"/>
    <w:rsid w:val="001E4147"/>
    <w:rsid w:val="001F08E1"/>
    <w:rsid w:val="001F1ECA"/>
    <w:rsid w:val="001F1FDC"/>
    <w:rsid w:val="001F281F"/>
    <w:rsid w:val="001F3292"/>
    <w:rsid w:val="001F3DE2"/>
    <w:rsid w:val="001F58F6"/>
    <w:rsid w:val="001F6EE4"/>
    <w:rsid w:val="001F7232"/>
    <w:rsid w:val="00200776"/>
    <w:rsid w:val="00200F99"/>
    <w:rsid w:val="002014EE"/>
    <w:rsid w:val="002017EC"/>
    <w:rsid w:val="002038A5"/>
    <w:rsid w:val="00204ECD"/>
    <w:rsid w:val="00207453"/>
    <w:rsid w:val="002078F4"/>
    <w:rsid w:val="00207CF9"/>
    <w:rsid w:val="002109F6"/>
    <w:rsid w:val="00211A68"/>
    <w:rsid w:val="0022084B"/>
    <w:rsid w:val="0022197E"/>
    <w:rsid w:val="002221A2"/>
    <w:rsid w:val="00222DCA"/>
    <w:rsid w:val="00222EDE"/>
    <w:rsid w:val="0022362D"/>
    <w:rsid w:val="002243A9"/>
    <w:rsid w:val="002317E5"/>
    <w:rsid w:val="00231BE2"/>
    <w:rsid w:val="0023711B"/>
    <w:rsid w:val="0024005E"/>
    <w:rsid w:val="002425F8"/>
    <w:rsid w:val="00244202"/>
    <w:rsid w:val="00246A5F"/>
    <w:rsid w:val="0024742C"/>
    <w:rsid w:val="002478A4"/>
    <w:rsid w:val="002518B7"/>
    <w:rsid w:val="00256DF6"/>
    <w:rsid w:val="002642DF"/>
    <w:rsid w:val="002644C0"/>
    <w:rsid w:val="00265128"/>
    <w:rsid w:val="0026607F"/>
    <w:rsid w:val="00266217"/>
    <w:rsid w:val="00266720"/>
    <w:rsid w:val="00270149"/>
    <w:rsid w:val="0027102F"/>
    <w:rsid w:val="002725FA"/>
    <w:rsid w:val="00274EBA"/>
    <w:rsid w:val="002752D7"/>
    <w:rsid w:val="002754E4"/>
    <w:rsid w:val="0027693C"/>
    <w:rsid w:val="0028131E"/>
    <w:rsid w:val="0028295E"/>
    <w:rsid w:val="00285E96"/>
    <w:rsid w:val="00286FF5"/>
    <w:rsid w:val="002879EE"/>
    <w:rsid w:val="00287ADB"/>
    <w:rsid w:val="002915CC"/>
    <w:rsid w:val="0029365B"/>
    <w:rsid w:val="00296007"/>
    <w:rsid w:val="00297828"/>
    <w:rsid w:val="002A1C61"/>
    <w:rsid w:val="002A4C5D"/>
    <w:rsid w:val="002A5939"/>
    <w:rsid w:val="002A70BB"/>
    <w:rsid w:val="002A743A"/>
    <w:rsid w:val="002A7C6B"/>
    <w:rsid w:val="002A7D92"/>
    <w:rsid w:val="002B191C"/>
    <w:rsid w:val="002B2B49"/>
    <w:rsid w:val="002B3620"/>
    <w:rsid w:val="002B3981"/>
    <w:rsid w:val="002B3A1C"/>
    <w:rsid w:val="002B5DBC"/>
    <w:rsid w:val="002B6053"/>
    <w:rsid w:val="002C2D2E"/>
    <w:rsid w:val="002C36BD"/>
    <w:rsid w:val="002C5777"/>
    <w:rsid w:val="002C6E10"/>
    <w:rsid w:val="002C7234"/>
    <w:rsid w:val="002C7C81"/>
    <w:rsid w:val="002D02B8"/>
    <w:rsid w:val="002D3270"/>
    <w:rsid w:val="002D3432"/>
    <w:rsid w:val="002D420F"/>
    <w:rsid w:val="002D6CD3"/>
    <w:rsid w:val="002D6DDF"/>
    <w:rsid w:val="002E483B"/>
    <w:rsid w:val="002E4D56"/>
    <w:rsid w:val="002E627C"/>
    <w:rsid w:val="002E639D"/>
    <w:rsid w:val="002E7E67"/>
    <w:rsid w:val="002E7F1C"/>
    <w:rsid w:val="002F0258"/>
    <w:rsid w:val="002F2E39"/>
    <w:rsid w:val="002F2EF0"/>
    <w:rsid w:val="002F6E53"/>
    <w:rsid w:val="003001B5"/>
    <w:rsid w:val="0030090F"/>
    <w:rsid w:val="00301860"/>
    <w:rsid w:val="003051A9"/>
    <w:rsid w:val="00307424"/>
    <w:rsid w:val="00310A90"/>
    <w:rsid w:val="00310FB6"/>
    <w:rsid w:val="003138EC"/>
    <w:rsid w:val="00313DC9"/>
    <w:rsid w:val="00315ECB"/>
    <w:rsid w:val="0031623C"/>
    <w:rsid w:val="0031760A"/>
    <w:rsid w:val="0032098F"/>
    <w:rsid w:val="00324D0A"/>
    <w:rsid w:val="00325672"/>
    <w:rsid w:val="00330B65"/>
    <w:rsid w:val="00335D6D"/>
    <w:rsid w:val="00337678"/>
    <w:rsid w:val="00337FF1"/>
    <w:rsid w:val="00340E76"/>
    <w:rsid w:val="00341EBE"/>
    <w:rsid w:val="00341F0B"/>
    <w:rsid w:val="003437A3"/>
    <w:rsid w:val="003452E4"/>
    <w:rsid w:val="003476FF"/>
    <w:rsid w:val="00347782"/>
    <w:rsid w:val="00352885"/>
    <w:rsid w:val="00353B66"/>
    <w:rsid w:val="003542E1"/>
    <w:rsid w:val="00354C28"/>
    <w:rsid w:val="0035513A"/>
    <w:rsid w:val="00357B1B"/>
    <w:rsid w:val="003604D1"/>
    <w:rsid w:val="00361229"/>
    <w:rsid w:val="00366E05"/>
    <w:rsid w:val="00367985"/>
    <w:rsid w:val="0037063C"/>
    <w:rsid w:val="00372A97"/>
    <w:rsid w:val="00374C53"/>
    <w:rsid w:val="00376012"/>
    <w:rsid w:val="00377025"/>
    <w:rsid w:val="003800A8"/>
    <w:rsid w:val="00380B34"/>
    <w:rsid w:val="0038676C"/>
    <w:rsid w:val="003877D1"/>
    <w:rsid w:val="003914E9"/>
    <w:rsid w:val="00392F7A"/>
    <w:rsid w:val="00394151"/>
    <w:rsid w:val="003977DB"/>
    <w:rsid w:val="003A24C4"/>
    <w:rsid w:val="003A600B"/>
    <w:rsid w:val="003A621D"/>
    <w:rsid w:val="003A65FC"/>
    <w:rsid w:val="003B2B1C"/>
    <w:rsid w:val="003B345B"/>
    <w:rsid w:val="003B46F4"/>
    <w:rsid w:val="003B4AB6"/>
    <w:rsid w:val="003B4B73"/>
    <w:rsid w:val="003B4F51"/>
    <w:rsid w:val="003B5541"/>
    <w:rsid w:val="003B55CB"/>
    <w:rsid w:val="003B5843"/>
    <w:rsid w:val="003B5D36"/>
    <w:rsid w:val="003C0173"/>
    <w:rsid w:val="003C049C"/>
    <w:rsid w:val="003C0D76"/>
    <w:rsid w:val="003C0F3A"/>
    <w:rsid w:val="003C2144"/>
    <w:rsid w:val="003C28DA"/>
    <w:rsid w:val="003C3D03"/>
    <w:rsid w:val="003C45E0"/>
    <w:rsid w:val="003C53A7"/>
    <w:rsid w:val="003C755B"/>
    <w:rsid w:val="003D0A13"/>
    <w:rsid w:val="003D34D0"/>
    <w:rsid w:val="003D40C2"/>
    <w:rsid w:val="003D40D9"/>
    <w:rsid w:val="003D460D"/>
    <w:rsid w:val="003D545A"/>
    <w:rsid w:val="003D6E40"/>
    <w:rsid w:val="003D7B96"/>
    <w:rsid w:val="003D7BFF"/>
    <w:rsid w:val="003E22A2"/>
    <w:rsid w:val="003E36BA"/>
    <w:rsid w:val="003E4262"/>
    <w:rsid w:val="003E44F2"/>
    <w:rsid w:val="003E4991"/>
    <w:rsid w:val="003F2640"/>
    <w:rsid w:val="003F2B8C"/>
    <w:rsid w:val="003F2CAF"/>
    <w:rsid w:val="003F3914"/>
    <w:rsid w:val="003F40AD"/>
    <w:rsid w:val="003F6C8C"/>
    <w:rsid w:val="003F7583"/>
    <w:rsid w:val="00400CB2"/>
    <w:rsid w:val="00400DA2"/>
    <w:rsid w:val="004013A7"/>
    <w:rsid w:val="0040159D"/>
    <w:rsid w:val="0040164F"/>
    <w:rsid w:val="00404A79"/>
    <w:rsid w:val="00411FF5"/>
    <w:rsid w:val="00412399"/>
    <w:rsid w:val="004130BF"/>
    <w:rsid w:val="00414907"/>
    <w:rsid w:val="00417036"/>
    <w:rsid w:val="00417770"/>
    <w:rsid w:val="00423922"/>
    <w:rsid w:val="00424104"/>
    <w:rsid w:val="00425912"/>
    <w:rsid w:val="00426A8B"/>
    <w:rsid w:val="00426E0A"/>
    <w:rsid w:val="00430760"/>
    <w:rsid w:val="00433B44"/>
    <w:rsid w:val="00433DA0"/>
    <w:rsid w:val="004368C4"/>
    <w:rsid w:val="00437E95"/>
    <w:rsid w:val="004416FC"/>
    <w:rsid w:val="00441979"/>
    <w:rsid w:val="0044234D"/>
    <w:rsid w:val="0044235A"/>
    <w:rsid w:val="0044580F"/>
    <w:rsid w:val="00446949"/>
    <w:rsid w:val="00447467"/>
    <w:rsid w:val="004507F5"/>
    <w:rsid w:val="0045399A"/>
    <w:rsid w:val="004539BF"/>
    <w:rsid w:val="00453D01"/>
    <w:rsid w:val="004617B3"/>
    <w:rsid w:val="0046384B"/>
    <w:rsid w:val="00466226"/>
    <w:rsid w:val="0046741C"/>
    <w:rsid w:val="004706BB"/>
    <w:rsid w:val="004708E2"/>
    <w:rsid w:val="004727AD"/>
    <w:rsid w:val="004733E9"/>
    <w:rsid w:val="00476CF7"/>
    <w:rsid w:val="00481177"/>
    <w:rsid w:val="0048504E"/>
    <w:rsid w:val="00485360"/>
    <w:rsid w:val="0049096E"/>
    <w:rsid w:val="00490CD1"/>
    <w:rsid w:val="00492477"/>
    <w:rsid w:val="004935CC"/>
    <w:rsid w:val="00495847"/>
    <w:rsid w:val="00495BF1"/>
    <w:rsid w:val="004A14B3"/>
    <w:rsid w:val="004A2B5B"/>
    <w:rsid w:val="004A2BE8"/>
    <w:rsid w:val="004A4D80"/>
    <w:rsid w:val="004A56F2"/>
    <w:rsid w:val="004A6AA2"/>
    <w:rsid w:val="004A70E3"/>
    <w:rsid w:val="004B07B0"/>
    <w:rsid w:val="004B27FA"/>
    <w:rsid w:val="004B3B11"/>
    <w:rsid w:val="004B3E2B"/>
    <w:rsid w:val="004B49D0"/>
    <w:rsid w:val="004C01BC"/>
    <w:rsid w:val="004C39FF"/>
    <w:rsid w:val="004C581A"/>
    <w:rsid w:val="004D057B"/>
    <w:rsid w:val="004D1C5A"/>
    <w:rsid w:val="004D1EEB"/>
    <w:rsid w:val="004D2A09"/>
    <w:rsid w:val="004D3A26"/>
    <w:rsid w:val="004D48B3"/>
    <w:rsid w:val="004D537B"/>
    <w:rsid w:val="004D6D6C"/>
    <w:rsid w:val="004D70E8"/>
    <w:rsid w:val="004E0BB0"/>
    <w:rsid w:val="004E1773"/>
    <w:rsid w:val="004E2848"/>
    <w:rsid w:val="004E3084"/>
    <w:rsid w:val="004E3892"/>
    <w:rsid w:val="004E489E"/>
    <w:rsid w:val="004E612F"/>
    <w:rsid w:val="004E6881"/>
    <w:rsid w:val="004E7607"/>
    <w:rsid w:val="004F3426"/>
    <w:rsid w:val="004F720A"/>
    <w:rsid w:val="00502FEE"/>
    <w:rsid w:val="005065A1"/>
    <w:rsid w:val="00507AEC"/>
    <w:rsid w:val="00507C06"/>
    <w:rsid w:val="00510B28"/>
    <w:rsid w:val="00511218"/>
    <w:rsid w:val="005118B5"/>
    <w:rsid w:val="005147C9"/>
    <w:rsid w:val="00514EB2"/>
    <w:rsid w:val="005158CA"/>
    <w:rsid w:val="00515B02"/>
    <w:rsid w:val="00521466"/>
    <w:rsid w:val="0052416C"/>
    <w:rsid w:val="005241EF"/>
    <w:rsid w:val="0052481C"/>
    <w:rsid w:val="00525820"/>
    <w:rsid w:val="00527D0F"/>
    <w:rsid w:val="00531879"/>
    <w:rsid w:val="005321D2"/>
    <w:rsid w:val="00532FAC"/>
    <w:rsid w:val="0053339A"/>
    <w:rsid w:val="005360FD"/>
    <w:rsid w:val="00537CFE"/>
    <w:rsid w:val="0054284A"/>
    <w:rsid w:val="005428AD"/>
    <w:rsid w:val="00544D57"/>
    <w:rsid w:val="00545916"/>
    <w:rsid w:val="00546A14"/>
    <w:rsid w:val="00550C5D"/>
    <w:rsid w:val="00550FFB"/>
    <w:rsid w:val="00552FB9"/>
    <w:rsid w:val="005531E6"/>
    <w:rsid w:val="00554CF1"/>
    <w:rsid w:val="00555F2E"/>
    <w:rsid w:val="0055664C"/>
    <w:rsid w:val="0056004C"/>
    <w:rsid w:val="00561CB2"/>
    <w:rsid w:val="005628E2"/>
    <w:rsid w:val="00562C30"/>
    <w:rsid w:val="005635CC"/>
    <w:rsid w:val="0056376B"/>
    <w:rsid w:val="00564C70"/>
    <w:rsid w:val="00566B6D"/>
    <w:rsid w:val="0056751D"/>
    <w:rsid w:val="00567EB7"/>
    <w:rsid w:val="00572001"/>
    <w:rsid w:val="00572587"/>
    <w:rsid w:val="00572C24"/>
    <w:rsid w:val="00573808"/>
    <w:rsid w:val="0058018D"/>
    <w:rsid w:val="00580686"/>
    <w:rsid w:val="00583758"/>
    <w:rsid w:val="00585B7A"/>
    <w:rsid w:val="005931AC"/>
    <w:rsid w:val="00594294"/>
    <w:rsid w:val="005A1422"/>
    <w:rsid w:val="005A6226"/>
    <w:rsid w:val="005B0F9B"/>
    <w:rsid w:val="005B1DB9"/>
    <w:rsid w:val="005B246F"/>
    <w:rsid w:val="005B5595"/>
    <w:rsid w:val="005B6322"/>
    <w:rsid w:val="005B757B"/>
    <w:rsid w:val="005C076E"/>
    <w:rsid w:val="005C22B5"/>
    <w:rsid w:val="005C2326"/>
    <w:rsid w:val="005C3C73"/>
    <w:rsid w:val="005C5942"/>
    <w:rsid w:val="005D35CF"/>
    <w:rsid w:val="005D5ECC"/>
    <w:rsid w:val="005D733F"/>
    <w:rsid w:val="005D7FB0"/>
    <w:rsid w:val="005E137A"/>
    <w:rsid w:val="005E2251"/>
    <w:rsid w:val="005E2532"/>
    <w:rsid w:val="005E3161"/>
    <w:rsid w:val="005E37BD"/>
    <w:rsid w:val="005E49E0"/>
    <w:rsid w:val="005E6425"/>
    <w:rsid w:val="005E6815"/>
    <w:rsid w:val="005E7E27"/>
    <w:rsid w:val="005F0D9F"/>
    <w:rsid w:val="005F102C"/>
    <w:rsid w:val="005F25A0"/>
    <w:rsid w:val="005F2702"/>
    <w:rsid w:val="005F285C"/>
    <w:rsid w:val="005F301B"/>
    <w:rsid w:val="005F3E4C"/>
    <w:rsid w:val="005F3F97"/>
    <w:rsid w:val="00600694"/>
    <w:rsid w:val="0060293A"/>
    <w:rsid w:val="00603391"/>
    <w:rsid w:val="00603B15"/>
    <w:rsid w:val="006048EB"/>
    <w:rsid w:val="006060D4"/>
    <w:rsid w:val="006071D9"/>
    <w:rsid w:val="006101FE"/>
    <w:rsid w:val="0061095E"/>
    <w:rsid w:val="00610C83"/>
    <w:rsid w:val="00611CCE"/>
    <w:rsid w:val="00612180"/>
    <w:rsid w:val="00614881"/>
    <w:rsid w:val="00614ADD"/>
    <w:rsid w:val="00615B06"/>
    <w:rsid w:val="00615DB2"/>
    <w:rsid w:val="006200AA"/>
    <w:rsid w:val="006233D7"/>
    <w:rsid w:val="00623DE7"/>
    <w:rsid w:val="0062414E"/>
    <w:rsid w:val="0062527B"/>
    <w:rsid w:val="00634A54"/>
    <w:rsid w:val="00637FF7"/>
    <w:rsid w:val="00640803"/>
    <w:rsid w:val="006425AE"/>
    <w:rsid w:val="0064300A"/>
    <w:rsid w:val="006433ED"/>
    <w:rsid w:val="0064389C"/>
    <w:rsid w:val="006452EE"/>
    <w:rsid w:val="00646768"/>
    <w:rsid w:val="0065024C"/>
    <w:rsid w:val="0065326F"/>
    <w:rsid w:val="0065383D"/>
    <w:rsid w:val="006541AC"/>
    <w:rsid w:val="00656141"/>
    <w:rsid w:val="00660AC7"/>
    <w:rsid w:val="00661B5B"/>
    <w:rsid w:val="00661E2B"/>
    <w:rsid w:val="00662681"/>
    <w:rsid w:val="00663BD4"/>
    <w:rsid w:val="00663D0A"/>
    <w:rsid w:val="00664D1A"/>
    <w:rsid w:val="006670D2"/>
    <w:rsid w:val="006673EA"/>
    <w:rsid w:val="006676F9"/>
    <w:rsid w:val="00671AE8"/>
    <w:rsid w:val="00672277"/>
    <w:rsid w:val="0067260B"/>
    <w:rsid w:val="006726B9"/>
    <w:rsid w:val="006727F8"/>
    <w:rsid w:val="00673151"/>
    <w:rsid w:val="0067402B"/>
    <w:rsid w:val="00674197"/>
    <w:rsid w:val="00674F1B"/>
    <w:rsid w:val="00675ED5"/>
    <w:rsid w:val="0067684B"/>
    <w:rsid w:val="00677EEA"/>
    <w:rsid w:val="006816A9"/>
    <w:rsid w:val="00683CAA"/>
    <w:rsid w:val="006846B7"/>
    <w:rsid w:val="00686377"/>
    <w:rsid w:val="00687A53"/>
    <w:rsid w:val="00691988"/>
    <w:rsid w:val="00693033"/>
    <w:rsid w:val="006940D8"/>
    <w:rsid w:val="00694ABD"/>
    <w:rsid w:val="00695CC4"/>
    <w:rsid w:val="00695D05"/>
    <w:rsid w:val="00697164"/>
    <w:rsid w:val="0069755E"/>
    <w:rsid w:val="0069768A"/>
    <w:rsid w:val="0069772E"/>
    <w:rsid w:val="00697B22"/>
    <w:rsid w:val="006A06CC"/>
    <w:rsid w:val="006A12C6"/>
    <w:rsid w:val="006A1920"/>
    <w:rsid w:val="006A25F8"/>
    <w:rsid w:val="006A3DB9"/>
    <w:rsid w:val="006A4975"/>
    <w:rsid w:val="006B1D46"/>
    <w:rsid w:val="006B34B6"/>
    <w:rsid w:val="006B4D0B"/>
    <w:rsid w:val="006B4E86"/>
    <w:rsid w:val="006B7E28"/>
    <w:rsid w:val="006C07A5"/>
    <w:rsid w:val="006C1DAD"/>
    <w:rsid w:val="006C3756"/>
    <w:rsid w:val="006C408E"/>
    <w:rsid w:val="006C441D"/>
    <w:rsid w:val="006C53D5"/>
    <w:rsid w:val="006C5B38"/>
    <w:rsid w:val="006C606B"/>
    <w:rsid w:val="006C6F5F"/>
    <w:rsid w:val="006C78F1"/>
    <w:rsid w:val="006D1FEB"/>
    <w:rsid w:val="006D40A0"/>
    <w:rsid w:val="006D4F5D"/>
    <w:rsid w:val="006D507C"/>
    <w:rsid w:val="006D53EE"/>
    <w:rsid w:val="006D5BB3"/>
    <w:rsid w:val="006D757A"/>
    <w:rsid w:val="006E0DEA"/>
    <w:rsid w:val="006E0F31"/>
    <w:rsid w:val="006E2EB4"/>
    <w:rsid w:val="006E4724"/>
    <w:rsid w:val="006E67B9"/>
    <w:rsid w:val="006E6FD8"/>
    <w:rsid w:val="006E7441"/>
    <w:rsid w:val="006F28A7"/>
    <w:rsid w:val="006F2E3F"/>
    <w:rsid w:val="006F3BDC"/>
    <w:rsid w:val="006F651B"/>
    <w:rsid w:val="006F7150"/>
    <w:rsid w:val="006F7203"/>
    <w:rsid w:val="006F7638"/>
    <w:rsid w:val="007001A2"/>
    <w:rsid w:val="00700878"/>
    <w:rsid w:val="00703863"/>
    <w:rsid w:val="00704194"/>
    <w:rsid w:val="0070474A"/>
    <w:rsid w:val="00710157"/>
    <w:rsid w:val="00711EC3"/>
    <w:rsid w:val="00713287"/>
    <w:rsid w:val="007156F0"/>
    <w:rsid w:val="007157E7"/>
    <w:rsid w:val="00722642"/>
    <w:rsid w:val="00722FD8"/>
    <w:rsid w:val="00723432"/>
    <w:rsid w:val="00723AB6"/>
    <w:rsid w:val="00724A80"/>
    <w:rsid w:val="00724B99"/>
    <w:rsid w:val="00724C2B"/>
    <w:rsid w:val="00731154"/>
    <w:rsid w:val="007315F7"/>
    <w:rsid w:val="007316E7"/>
    <w:rsid w:val="007320E7"/>
    <w:rsid w:val="00732D55"/>
    <w:rsid w:val="00735E2E"/>
    <w:rsid w:val="00737523"/>
    <w:rsid w:val="00740901"/>
    <w:rsid w:val="00742611"/>
    <w:rsid w:val="00743C1E"/>
    <w:rsid w:val="00744236"/>
    <w:rsid w:val="00744F4B"/>
    <w:rsid w:val="0074741A"/>
    <w:rsid w:val="007474D1"/>
    <w:rsid w:val="00750DF7"/>
    <w:rsid w:val="00751788"/>
    <w:rsid w:val="00752A38"/>
    <w:rsid w:val="007530CA"/>
    <w:rsid w:val="00753F9D"/>
    <w:rsid w:val="007551D7"/>
    <w:rsid w:val="00757CAA"/>
    <w:rsid w:val="007609C0"/>
    <w:rsid w:val="00763010"/>
    <w:rsid w:val="0076473E"/>
    <w:rsid w:val="0076778C"/>
    <w:rsid w:val="00767CB3"/>
    <w:rsid w:val="00772FEA"/>
    <w:rsid w:val="00773C0E"/>
    <w:rsid w:val="0077645A"/>
    <w:rsid w:val="00776B65"/>
    <w:rsid w:val="00776D20"/>
    <w:rsid w:val="00780658"/>
    <w:rsid w:val="00780CE2"/>
    <w:rsid w:val="007815C0"/>
    <w:rsid w:val="007818BB"/>
    <w:rsid w:val="00782529"/>
    <w:rsid w:val="00784C9D"/>
    <w:rsid w:val="00787270"/>
    <w:rsid w:val="00787378"/>
    <w:rsid w:val="007905AD"/>
    <w:rsid w:val="00790B09"/>
    <w:rsid w:val="00791E2B"/>
    <w:rsid w:val="00792850"/>
    <w:rsid w:val="00795073"/>
    <w:rsid w:val="00795195"/>
    <w:rsid w:val="007968BB"/>
    <w:rsid w:val="00796D56"/>
    <w:rsid w:val="00797412"/>
    <w:rsid w:val="007A21A5"/>
    <w:rsid w:val="007A227B"/>
    <w:rsid w:val="007A4523"/>
    <w:rsid w:val="007A4E31"/>
    <w:rsid w:val="007A50A6"/>
    <w:rsid w:val="007A5CF6"/>
    <w:rsid w:val="007A6ED0"/>
    <w:rsid w:val="007B0047"/>
    <w:rsid w:val="007B3106"/>
    <w:rsid w:val="007B393C"/>
    <w:rsid w:val="007B40BC"/>
    <w:rsid w:val="007B751E"/>
    <w:rsid w:val="007B76AC"/>
    <w:rsid w:val="007B7A20"/>
    <w:rsid w:val="007C0E73"/>
    <w:rsid w:val="007C3DA5"/>
    <w:rsid w:val="007C471E"/>
    <w:rsid w:val="007C51E5"/>
    <w:rsid w:val="007C568B"/>
    <w:rsid w:val="007C78F2"/>
    <w:rsid w:val="007D16D0"/>
    <w:rsid w:val="007D2363"/>
    <w:rsid w:val="007D45D4"/>
    <w:rsid w:val="007D66B1"/>
    <w:rsid w:val="007D71DF"/>
    <w:rsid w:val="007E19C2"/>
    <w:rsid w:val="007E1CD4"/>
    <w:rsid w:val="007E5910"/>
    <w:rsid w:val="007F1620"/>
    <w:rsid w:val="007F167F"/>
    <w:rsid w:val="007F2C51"/>
    <w:rsid w:val="007F3969"/>
    <w:rsid w:val="007F40C0"/>
    <w:rsid w:val="007F72BA"/>
    <w:rsid w:val="00801CB9"/>
    <w:rsid w:val="00804C10"/>
    <w:rsid w:val="00807552"/>
    <w:rsid w:val="008100D6"/>
    <w:rsid w:val="0081072A"/>
    <w:rsid w:val="0081166E"/>
    <w:rsid w:val="00812E17"/>
    <w:rsid w:val="008134ED"/>
    <w:rsid w:val="00813541"/>
    <w:rsid w:val="00813854"/>
    <w:rsid w:val="008139D9"/>
    <w:rsid w:val="0081470A"/>
    <w:rsid w:val="008152C4"/>
    <w:rsid w:val="00816B23"/>
    <w:rsid w:val="008203F2"/>
    <w:rsid w:val="008229AB"/>
    <w:rsid w:val="008239FD"/>
    <w:rsid w:val="00823CBC"/>
    <w:rsid w:val="00823FFF"/>
    <w:rsid w:val="008246D0"/>
    <w:rsid w:val="008249B9"/>
    <w:rsid w:val="00824A6E"/>
    <w:rsid w:val="008257DE"/>
    <w:rsid w:val="008259E1"/>
    <w:rsid w:val="008259F4"/>
    <w:rsid w:val="00826372"/>
    <w:rsid w:val="00826895"/>
    <w:rsid w:val="008305DB"/>
    <w:rsid w:val="00833513"/>
    <w:rsid w:val="00834001"/>
    <w:rsid w:val="008340B7"/>
    <w:rsid w:val="008348FB"/>
    <w:rsid w:val="00840CFC"/>
    <w:rsid w:val="008423BF"/>
    <w:rsid w:val="008446FD"/>
    <w:rsid w:val="008449EF"/>
    <w:rsid w:val="008478B4"/>
    <w:rsid w:val="00847D36"/>
    <w:rsid w:val="008518A7"/>
    <w:rsid w:val="008530B8"/>
    <w:rsid w:val="00853999"/>
    <w:rsid w:val="00853A05"/>
    <w:rsid w:val="00860127"/>
    <w:rsid w:val="00862B7E"/>
    <w:rsid w:val="00864455"/>
    <w:rsid w:val="00871831"/>
    <w:rsid w:val="00872EC5"/>
    <w:rsid w:val="008741DA"/>
    <w:rsid w:val="00874A1B"/>
    <w:rsid w:val="00874FBD"/>
    <w:rsid w:val="00876167"/>
    <w:rsid w:val="00882064"/>
    <w:rsid w:val="00884726"/>
    <w:rsid w:val="00886C7E"/>
    <w:rsid w:val="008904E9"/>
    <w:rsid w:val="00890B10"/>
    <w:rsid w:val="00891B16"/>
    <w:rsid w:val="00892FE6"/>
    <w:rsid w:val="00893148"/>
    <w:rsid w:val="00893C44"/>
    <w:rsid w:val="00893F91"/>
    <w:rsid w:val="008943B8"/>
    <w:rsid w:val="008944CC"/>
    <w:rsid w:val="008A1621"/>
    <w:rsid w:val="008A683B"/>
    <w:rsid w:val="008A7130"/>
    <w:rsid w:val="008B0086"/>
    <w:rsid w:val="008B21AB"/>
    <w:rsid w:val="008B24A6"/>
    <w:rsid w:val="008B2868"/>
    <w:rsid w:val="008B5A63"/>
    <w:rsid w:val="008B5FFF"/>
    <w:rsid w:val="008B654B"/>
    <w:rsid w:val="008C0AB8"/>
    <w:rsid w:val="008C16B3"/>
    <w:rsid w:val="008C4AE7"/>
    <w:rsid w:val="008C60D2"/>
    <w:rsid w:val="008C62DC"/>
    <w:rsid w:val="008C7A1E"/>
    <w:rsid w:val="008D01F5"/>
    <w:rsid w:val="008D148A"/>
    <w:rsid w:val="008D4257"/>
    <w:rsid w:val="008D4C8D"/>
    <w:rsid w:val="008D4D7D"/>
    <w:rsid w:val="008D5655"/>
    <w:rsid w:val="008D5D82"/>
    <w:rsid w:val="008D7705"/>
    <w:rsid w:val="008D7DF1"/>
    <w:rsid w:val="008E0293"/>
    <w:rsid w:val="008E13F3"/>
    <w:rsid w:val="008E3F44"/>
    <w:rsid w:val="008F112A"/>
    <w:rsid w:val="008F3FDB"/>
    <w:rsid w:val="008F49CA"/>
    <w:rsid w:val="008F5391"/>
    <w:rsid w:val="008F54B3"/>
    <w:rsid w:val="008F54FF"/>
    <w:rsid w:val="009000FA"/>
    <w:rsid w:val="00901347"/>
    <w:rsid w:val="00901E1B"/>
    <w:rsid w:val="00902047"/>
    <w:rsid w:val="00903456"/>
    <w:rsid w:val="00904066"/>
    <w:rsid w:val="00905222"/>
    <w:rsid w:val="009054D5"/>
    <w:rsid w:val="0090652E"/>
    <w:rsid w:val="009065A0"/>
    <w:rsid w:val="009102EE"/>
    <w:rsid w:val="009108FD"/>
    <w:rsid w:val="00911087"/>
    <w:rsid w:val="00911398"/>
    <w:rsid w:val="00912E49"/>
    <w:rsid w:val="00914101"/>
    <w:rsid w:val="009143A5"/>
    <w:rsid w:val="009154B7"/>
    <w:rsid w:val="009161AF"/>
    <w:rsid w:val="0091658B"/>
    <w:rsid w:val="00922145"/>
    <w:rsid w:val="0092730C"/>
    <w:rsid w:val="0093120B"/>
    <w:rsid w:val="00932B3F"/>
    <w:rsid w:val="0093723D"/>
    <w:rsid w:val="00937312"/>
    <w:rsid w:val="00941353"/>
    <w:rsid w:val="00941A32"/>
    <w:rsid w:val="00943732"/>
    <w:rsid w:val="00947D57"/>
    <w:rsid w:val="00951030"/>
    <w:rsid w:val="00952518"/>
    <w:rsid w:val="00955BF7"/>
    <w:rsid w:val="00960E91"/>
    <w:rsid w:val="00961EA1"/>
    <w:rsid w:val="00962055"/>
    <w:rsid w:val="009625A8"/>
    <w:rsid w:val="00962E3C"/>
    <w:rsid w:val="009634ED"/>
    <w:rsid w:val="00964358"/>
    <w:rsid w:val="009643DE"/>
    <w:rsid w:val="009649AB"/>
    <w:rsid w:val="00965EDA"/>
    <w:rsid w:val="00966A36"/>
    <w:rsid w:val="00966CFC"/>
    <w:rsid w:val="00970331"/>
    <w:rsid w:val="00970D42"/>
    <w:rsid w:val="009721C0"/>
    <w:rsid w:val="00973985"/>
    <w:rsid w:val="009757B6"/>
    <w:rsid w:val="00981871"/>
    <w:rsid w:val="009822CD"/>
    <w:rsid w:val="009828F8"/>
    <w:rsid w:val="00982954"/>
    <w:rsid w:val="009912D4"/>
    <w:rsid w:val="009952C1"/>
    <w:rsid w:val="00995B4C"/>
    <w:rsid w:val="00996609"/>
    <w:rsid w:val="009A1263"/>
    <w:rsid w:val="009A1F53"/>
    <w:rsid w:val="009A2B3F"/>
    <w:rsid w:val="009A3CB7"/>
    <w:rsid w:val="009A6631"/>
    <w:rsid w:val="009A6DF3"/>
    <w:rsid w:val="009A6E4C"/>
    <w:rsid w:val="009B03F9"/>
    <w:rsid w:val="009B0B39"/>
    <w:rsid w:val="009B385C"/>
    <w:rsid w:val="009B503A"/>
    <w:rsid w:val="009B531C"/>
    <w:rsid w:val="009B6DE3"/>
    <w:rsid w:val="009C0D71"/>
    <w:rsid w:val="009C52E4"/>
    <w:rsid w:val="009C5E6F"/>
    <w:rsid w:val="009D03B8"/>
    <w:rsid w:val="009D046C"/>
    <w:rsid w:val="009D0A74"/>
    <w:rsid w:val="009D1D8B"/>
    <w:rsid w:val="009D2685"/>
    <w:rsid w:val="009D3238"/>
    <w:rsid w:val="009D33E7"/>
    <w:rsid w:val="009D5B35"/>
    <w:rsid w:val="009D68AB"/>
    <w:rsid w:val="009E1652"/>
    <w:rsid w:val="009E1FF2"/>
    <w:rsid w:val="009E299A"/>
    <w:rsid w:val="009E30B3"/>
    <w:rsid w:val="009E3D45"/>
    <w:rsid w:val="009E4B71"/>
    <w:rsid w:val="009E5B54"/>
    <w:rsid w:val="009E72AC"/>
    <w:rsid w:val="009E77C0"/>
    <w:rsid w:val="009F0A0B"/>
    <w:rsid w:val="009F0E80"/>
    <w:rsid w:val="009F1A5D"/>
    <w:rsid w:val="009F3624"/>
    <w:rsid w:val="009F640B"/>
    <w:rsid w:val="009F6E13"/>
    <w:rsid w:val="009F71FB"/>
    <w:rsid w:val="00A02702"/>
    <w:rsid w:val="00A061A4"/>
    <w:rsid w:val="00A062D6"/>
    <w:rsid w:val="00A06B06"/>
    <w:rsid w:val="00A06D4A"/>
    <w:rsid w:val="00A0715E"/>
    <w:rsid w:val="00A1039D"/>
    <w:rsid w:val="00A1276E"/>
    <w:rsid w:val="00A131EE"/>
    <w:rsid w:val="00A150EC"/>
    <w:rsid w:val="00A15B12"/>
    <w:rsid w:val="00A15D69"/>
    <w:rsid w:val="00A20B59"/>
    <w:rsid w:val="00A236B5"/>
    <w:rsid w:val="00A23BE5"/>
    <w:rsid w:val="00A23D5B"/>
    <w:rsid w:val="00A2691B"/>
    <w:rsid w:val="00A30BDD"/>
    <w:rsid w:val="00A340A7"/>
    <w:rsid w:val="00A36408"/>
    <w:rsid w:val="00A36842"/>
    <w:rsid w:val="00A36FE9"/>
    <w:rsid w:val="00A37A17"/>
    <w:rsid w:val="00A400FE"/>
    <w:rsid w:val="00A446E7"/>
    <w:rsid w:val="00A45175"/>
    <w:rsid w:val="00A454F2"/>
    <w:rsid w:val="00A46FB7"/>
    <w:rsid w:val="00A50987"/>
    <w:rsid w:val="00A5262F"/>
    <w:rsid w:val="00A53F58"/>
    <w:rsid w:val="00A5573F"/>
    <w:rsid w:val="00A57593"/>
    <w:rsid w:val="00A57FD7"/>
    <w:rsid w:val="00A60225"/>
    <w:rsid w:val="00A62225"/>
    <w:rsid w:val="00A62534"/>
    <w:rsid w:val="00A63466"/>
    <w:rsid w:val="00A63D18"/>
    <w:rsid w:val="00A63D46"/>
    <w:rsid w:val="00A67934"/>
    <w:rsid w:val="00A7080A"/>
    <w:rsid w:val="00A72CDA"/>
    <w:rsid w:val="00A73CBF"/>
    <w:rsid w:val="00A75002"/>
    <w:rsid w:val="00A75C85"/>
    <w:rsid w:val="00A76129"/>
    <w:rsid w:val="00A80A36"/>
    <w:rsid w:val="00A82014"/>
    <w:rsid w:val="00A849F5"/>
    <w:rsid w:val="00A85920"/>
    <w:rsid w:val="00A86C20"/>
    <w:rsid w:val="00A8768E"/>
    <w:rsid w:val="00A87AE6"/>
    <w:rsid w:val="00A9030B"/>
    <w:rsid w:val="00A912C9"/>
    <w:rsid w:val="00A92289"/>
    <w:rsid w:val="00A924BE"/>
    <w:rsid w:val="00A93878"/>
    <w:rsid w:val="00A94757"/>
    <w:rsid w:val="00A94A4E"/>
    <w:rsid w:val="00A94E4E"/>
    <w:rsid w:val="00A9590C"/>
    <w:rsid w:val="00A96595"/>
    <w:rsid w:val="00A97108"/>
    <w:rsid w:val="00AA1862"/>
    <w:rsid w:val="00AA1D6E"/>
    <w:rsid w:val="00AA2A1C"/>
    <w:rsid w:val="00AA4730"/>
    <w:rsid w:val="00AA7637"/>
    <w:rsid w:val="00AA7B5C"/>
    <w:rsid w:val="00AB091D"/>
    <w:rsid w:val="00AB0DD0"/>
    <w:rsid w:val="00AB22E8"/>
    <w:rsid w:val="00AB3A5F"/>
    <w:rsid w:val="00AB4ACE"/>
    <w:rsid w:val="00AB6EAE"/>
    <w:rsid w:val="00AC0583"/>
    <w:rsid w:val="00AC16DE"/>
    <w:rsid w:val="00AC1FBC"/>
    <w:rsid w:val="00AC2634"/>
    <w:rsid w:val="00AC3D0E"/>
    <w:rsid w:val="00AC567B"/>
    <w:rsid w:val="00AC5EC2"/>
    <w:rsid w:val="00AC6345"/>
    <w:rsid w:val="00AC79F2"/>
    <w:rsid w:val="00AD0301"/>
    <w:rsid w:val="00AD0928"/>
    <w:rsid w:val="00AD0F80"/>
    <w:rsid w:val="00AD1DAF"/>
    <w:rsid w:val="00AD32FC"/>
    <w:rsid w:val="00AD63FE"/>
    <w:rsid w:val="00AD64C4"/>
    <w:rsid w:val="00AE0277"/>
    <w:rsid w:val="00AE0547"/>
    <w:rsid w:val="00AE0C2A"/>
    <w:rsid w:val="00AE0CAF"/>
    <w:rsid w:val="00AE20E2"/>
    <w:rsid w:val="00AE3273"/>
    <w:rsid w:val="00AE4047"/>
    <w:rsid w:val="00AE4CBA"/>
    <w:rsid w:val="00AE7445"/>
    <w:rsid w:val="00AE74A4"/>
    <w:rsid w:val="00AF2BAC"/>
    <w:rsid w:val="00AF484B"/>
    <w:rsid w:val="00AF4FDC"/>
    <w:rsid w:val="00AF6073"/>
    <w:rsid w:val="00AF69D9"/>
    <w:rsid w:val="00AF6B88"/>
    <w:rsid w:val="00AF7C5E"/>
    <w:rsid w:val="00B00C02"/>
    <w:rsid w:val="00B01E4C"/>
    <w:rsid w:val="00B03E2B"/>
    <w:rsid w:val="00B054D3"/>
    <w:rsid w:val="00B05DBA"/>
    <w:rsid w:val="00B06872"/>
    <w:rsid w:val="00B06D93"/>
    <w:rsid w:val="00B07140"/>
    <w:rsid w:val="00B07731"/>
    <w:rsid w:val="00B0790E"/>
    <w:rsid w:val="00B07D9E"/>
    <w:rsid w:val="00B100C7"/>
    <w:rsid w:val="00B111DE"/>
    <w:rsid w:val="00B115FE"/>
    <w:rsid w:val="00B1463C"/>
    <w:rsid w:val="00B154FB"/>
    <w:rsid w:val="00B15C73"/>
    <w:rsid w:val="00B20FBF"/>
    <w:rsid w:val="00B2184C"/>
    <w:rsid w:val="00B22240"/>
    <w:rsid w:val="00B22454"/>
    <w:rsid w:val="00B22870"/>
    <w:rsid w:val="00B229A8"/>
    <w:rsid w:val="00B2425F"/>
    <w:rsid w:val="00B24B85"/>
    <w:rsid w:val="00B311AA"/>
    <w:rsid w:val="00B32F45"/>
    <w:rsid w:val="00B33590"/>
    <w:rsid w:val="00B33A9B"/>
    <w:rsid w:val="00B357CB"/>
    <w:rsid w:val="00B43282"/>
    <w:rsid w:val="00B44924"/>
    <w:rsid w:val="00B44C33"/>
    <w:rsid w:val="00B470F3"/>
    <w:rsid w:val="00B5205B"/>
    <w:rsid w:val="00B56599"/>
    <w:rsid w:val="00B57651"/>
    <w:rsid w:val="00B6062F"/>
    <w:rsid w:val="00B60CF4"/>
    <w:rsid w:val="00B610DB"/>
    <w:rsid w:val="00B61337"/>
    <w:rsid w:val="00B61A96"/>
    <w:rsid w:val="00B62A00"/>
    <w:rsid w:val="00B63776"/>
    <w:rsid w:val="00B6468C"/>
    <w:rsid w:val="00B64A64"/>
    <w:rsid w:val="00B6699E"/>
    <w:rsid w:val="00B71875"/>
    <w:rsid w:val="00B7279B"/>
    <w:rsid w:val="00B74270"/>
    <w:rsid w:val="00B74A24"/>
    <w:rsid w:val="00B74C14"/>
    <w:rsid w:val="00B74EC0"/>
    <w:rsid w:val="00B76636"/>
    <w:rsid w:val="00B77995"/>
    <w:rsid w:val="00B80C03"/>
    <w:rsid w:val="00B82172"/>
    <w:rsid w:val="00B82ABB"/>
    <w:rsid w:val="00B8337E"/>
    <w:rsid w:val="00B83ACC"/>
    <w:rsid w:val="00B86D2F"/>
    <w:rsid w:val="00B87B79"/>
    <w:rsid w:val="00B90B51"/>
    <w:rsid w:val="00B942AF"/>
    <w:rsid w:val="00B94EBC"/>
    <w:rsid w:val="00B94FF9"/>
    <w:rsid w:val="00B95573"/>
    <w:rsid w:val="00B956F0"/>
    <w:rsid w:val="00B95D1A"/>
    <w:rsid w:val="00B9770E"/>
    <w:rsid w:val="00B97948"/>
    <w:rsid w:val="00BA060D"/>
    <w:rsid w:val="00BA4125"/>
    <w:rsid w:val="00BA5F07"/>
    <w:rsid w:val="00BA6716"/>
    <w:rsid w:val="00BB25EB"/>
    <w:rsid w:val="00BB35B0"/>
    <w:rsid w:val="00BB42A3"/>
    <w:rsid w:val="00BB4786"/>
    <w:rsid w:val="00BB71D4"/>
    <w:rsid w:val="00BC091E"/>
    <w:rsid w:val="00BC37B4"/>
    <w:rsid w:val="00BC38D1"/>
    <w:rsid w:val="00BC49CD"/>
    <w:rsid w:val="00BC4C81"/>
    <w:rsid w:val="00BC5022"/>
    <w:rsid w:val="00BC52EB"/>
    <w:rsid w:val="00BD228A"/>
    <w:rsid w:val="00BD2A02"/>
    <w:rsid w:val="00BD2D64"/>
    <w:rsid w:val="00BD672D"/>
    <w:rsid w:val="00BD78B5"/>
    <w:rsid w:val="00BD7D7D"/>
    <w:rsid w:val="00BE2477"/>
    <w:rsid w:val="00BE2E5E"/>
    <w:rsid w:val="00BE3994"/>
    <w:rsid w:val="00BE3CB0"/>
    <w:rsid w:val="00BE4DD6"/>
    <w:rsid w:val="00BE4EBA"/>
    <w:rsid w:val="00BE53B0"/>
    <w:rsid w:val="00BE79AA"/>
    <w:rsid w:val="00BF00C9"/>
    <w:rsid w:val="00BF104F"/>
    <w:rsid w:val="00BF109E"/>
    <w:rsid w:val="00BF164A"/>
    <w:rsid w:val="00BF1A08"/>
    <w:rsid w:val="00BF291C"/>
    <w:rsid w:val="00BF2A18"/>
    <w:rsid w:val="00BF4C2C"/>
    <w:rsid w:val="00BF4D7F"/>
    <w:rsid w:val="00BF5973"/>
    <w:rsid w:val="00BF601A"/>
    <w:rsid w:val="00BF6138"/>
    <w:rsid w:val="00BF7C63"/>
    <w:rsid w:val="00C0195D"/>
    <w:rsid w:val="00C01964"/>
    <w:rsid w:val="00C01A1E"/>
    <w:rsid w:val="00C01A69"/>
    <w:rsid w:val="00C024EB"/>
    <w:rsid w:val="00C0320E"/>
    <w:rsid w:val="00C04384"/>
    <w:rsid w:val="00C04B2D"/>
    <w:rsid w:val="00C060ED"/>
    <w:rsid w:val="00C07B9A"/>
    <w:rsid w:val="00C1194D"/>
    <w:rsid w:val="00C13533"/>
    <w:rsid w:val="00C14132"/>
    <w:rsid w:val="00C14951"/>
    <w:rsid w:val="00C14F0D"/>
    <w:rsid w:val="00C15E3F"/>
    <w:rsid w:val="00C16512"/>
    <w:rsid w:val="00C16D10"/>
    <w:rsid w:val="00C20B6A"/>
    <w:rsid w:val="00C248D6"/>
    <w:rsid w:val="00C252B4"/>
    <w:rsid w:val="00C25E9E"/>
    <w:rsid w:val="00C313B4"/>
    <w:rsid w:val="00C34E0C"/>
    <w:rsid w:val="00C35DCF"/>
    <w:rsid w:val="00C413CD"/>
    <w:rsid w:val="00C41F73"/>
    <w:rsid w:val="00C432AC"/>
    <w:rsid w:val="00C441D2"/>
    <w:rsid w:val="00C45D79"/>
    <w:rsid w:val="00C5212B"/>
    <w:rsid w:val="00C522A9"/>
    <w:rsid w:val="00C5308B"/>
    <w:rsid w:val="00C54AB5"/>
    <w:rsid w:val="00C568C6"/>
    <w:rsid w:val="00C600C4"/>
    <w:rsid w:val="00C6020B"/>
    <w:rsid w:val="00C6053F"/>
    <w:rsid w:val="00C643F2"/>
    <w:rsid w:val="00C64987"/>
    <w:rsid w:val="00C649FC"/>
    <w:rsid w:val="00C6540B"/>
    <w:rsid w:val="00C65CC4"/>
    <w:rsid w:val="00C668A5"/>
    <w:rsid w:val="00C706C7"/>
    <w:rsid w:val="00C715C2"/>
    <w:rsid w:val="00C75F3A"/>
    <w:rsid w:val="00C772ED"/>
    <w:rsid w:val="00C77F83"/>
    <w:rsid w:val="00C81294"/>
    <w:rsid w:val="00C822CA"/>
    <w:rsid w:val="00C824E7"/>
    <w:rsid w:val="00C82666"/>
    <w:rsid w:val="00C82D51"/>
    <w:rsid w:val="00C8302D"/>
    <w:rsid w:val="00C83D84"/>
    <w:rsid w:val="00C85220"/>
    <w:rsid w:val="00C85DF3"/>
    <w:rsid w:val="00C90806"/>
    <w:rsid w:val="00C91AE8"/>
    <w:rsid w:val="00C94787"/>
    <w:rsid w:val="00C974BA"/>
    <w:rsid w:val="00CA22D5"/>
    <w:rsid w:val="00CA2519"/>
    <w:rsid w:val="00CA2CCC"/>
    <w:rsid w:val="00CA5EA7"/>
    <w:rsid w:val="00CA6DBE"/>
    <w:rsid w:val="00CA6FEE"/>
    <w:rsid w:val="00CA7B4E"/>
    <w:rsid w:val="00CB0F6C"/>
    <w:rsid w:val="00CB1DFF"/>
    <w:rsid w:val="00CB640E"/>
    <w:rsid w:val="00CB7453"/>
    <w:rsid w:val="00CB7CCC"/>
    <w:rsid w:val="00CC03E9"/>
    <w:rsid w:val="00CC278A"/>
    <w:rsid w:val="00CC346E"/>
    <w:rsid w:val="00CC4DE0"/>
    <w:rsid w:val="00CC717C"/>
    <w:rsid w:val="00CC768F"/>
    <w:rsid w:val="00CD0DFD"/>
    <w:rsid w:val="00CD0F0D"/>
    <w:rsid w:val="00CD136D"/>
    <w:rsid w:val="00CD24A2"/>
    <w:rsid w:val="00CD2CF1"/>
    <w:rsid w:val="00CD45B1"/>
    <w:rsid w:val="00CD67EA"/>
    <w:rsid w:val="00CD6A47"/>
    <w:rsid w:val="00CD7919"/>
    <w:rsid w:val="00CE1890"/>
    <w:rsid w:val="00CE3E1B"/>
    <w:rsid w:val="00CE5629"/>
    <w:rsid w:val="00CE5FD2"/>
    <w:rsid w:val="00CE62E5"/>
    <w:rsid w:val="00CF0F52"/>
    <w:rsid w:val="00CF205B"/>
    <w:rsid w:val="00CF31B5"/>
    <w:rsid w:val="00CF4194"/>
    <w:rsid w:val="00CF4537"/>
    <w:rsid w:val="00CF55EB"/>
    <w:rsid w:val="00CF6AE8"/>
    <w:rsid w:val="00D02353"/>
    <w:rsid w:val="00D03910"/>
    <w:rsid w:val="00D03C10"/>
    <w:rsid w:val="00D05633"/>
    <w:rsid w:val="00D063A8"/>
    <w:rsid w:val="00D068C0"/>
    <w:rsid w:val="00D068C2"/>
    <w:rsid w:val="00D1065C"/>
    <w:rsid w:val="00D11307"/>
    <w:rsid w:val="00D11488"/>
    <w:rsid w:val="00D122EA"/>
    <w:rsid w:val="00D1241E"/>
    <w:rsid w:val="00D14088"/>
    <w:rsid w:val="00D15786"/>
    <w:rsid w:val="00D1651B"/>
    <w:rsid w:val="00D176AA"/>
    <w:rsid w:val="00D2015A"/>
    <w:rsid w:val="00D20303"/>
    <w:rsid w:val="00D205E9"/>
    <w:rsid w:val="00D20A47"/>
    <w:rsid w:val="00D22159"/>
    <w:rsid w:val="00D24A92"/>
    <w:rsid w:val="00D26AAC"/>
    <w:rsid w:val="00D27041"/>
    <w:rsid w:val="00D274F6"/>
    <w:rsid w:val="00D27F2B"/>
    <w:rsid w:val="00D30448"/>
    <w:rsid w:val="00D32380"/>
    <w:rsid w:val="00D32A0B"/>
    <w:rsid w:val="00D33009"/>
    <w:rsid w:val="00D330C5"/>
    <w:rsid w:val="00D339A8"/>
    <w:rsid w:val="00D33D2A"/>
    <w:rsid w:val="00D34451"/>
    <w:rsid w:val="00D34DF3"/>
    <w:rsid w:val="00D35CBF"/>
    <w:rsid w:val="00D4098D"/>
    <w:rsid w:val="00D40ABC"/>
    <w:rsid w:val="00D40C17"/>
    <w:rsid w:val="00D452A0"/>
    <w:rsid w:val="00D45411"/>
    <w:rsid w:val="00D476DB"/>
    <w:rsid w:val="00D52282"/>
    <w:rsid w:val="00D523F0"/>
    <w:rsid w:val="00D53223"/>
    <w:rsid w:val="00D54B2B"/>
    <w:rsid w:val="00D55961"/>
    <w:rsid w:val="00D5668F"/>
    <w:rsid w:val="00D576CE"/>
    <w:rsid w:val="00D6050D"/>
    <w:rsid w:val="00D61536"/>
    <w:rsid w:val="00D615D9"/>
    <w:rsid w:val="00D62ECE"/>
    <w:rsid w:val="00D65621"/>
    <w:rsid w:val="00D65BB2"/>
    <w:rsid w:val="00D67BAE"/>
    <w:rsid w:val="00D7045D"/>
    <w:rsid w:val="00D7219E"/>
    <w:rsid w:val="00D7246E"/>
    <w:rsid w:val="00D72792"/>
    <w:rsid w:val="00D72A7D"/>
    <w:rsid w:val="00D73488"/>
    <w:rsid w:val="00D736AC"/>
    <w:rsid w:val="00D7462E"/>
    <w:rsid w:val="00D74F48"/>
    <w:rsid w:val="00D75528"/>
    <w:rsid w:val="00D76DA1"/>
    <w:rsid w:val="00D76F39"/>
    <w:rsid w:val="00D7769A"/>
    <w:rsid w:val="00D7785C"/>
    <w:rsid w:val="00D80B94"/>
    <w:rsid w:val="00D8448A"/>
    <w:rsid w:val="00D84557"/>
    <w:rsid w:val="00D85A7D"/>
    <w:rsid w:val="00D85B46"/>
    <w:rsid w:val="00D871F3"/>
    <w:rsid w:val="00D9185C"/>
    <w:rsid w:val="00D926D4"/>
    <w:rsid w:val="00D944A9"/>
    <w:rsid w:val="00D95585"/>
    <w:rsid w:val="00D97840"/>
    <w:rsid w:val="00D97C65"/>
    <w:rsid w:val="00DA41D3"/>
    <w:rsid w:val="00DA4388"/>
    <w:rsid w:val="00DA59A3"/>
    <w:rsid w:val="00DA5CD7"/>
    <w:rsid w:val="00DB0B45"/>
    <w:rsid w:val="00DB16FA"/>
    <w:rsid w:val="00DB2367"/>
    <w:rsid w:val="00DB246E"/>
    <w:rsid w:val="00DB24BD"/>
    <w:rsid w:val="00DB262C"/>
    <w:rsid w:val="00DB5722"/>
    <w:rsid w:val="00DB7E35"/>
    <w:rsid w:val="00DC09EE"/>
    <w:rsid w:val="00DC167F"/>
    <w:rsid w:val="00DC218E"/>
    <w:rsid w:val="00DC3928"/>
    <w:rsid w:val="00DC4F7D"/>
    <w:rsid w:val="00DC5170"/>
    <w:rsid w:val="00DC5DE4"/>
    <w:rsid w:val="00DC7CC5"/>
    <w:rsid w:val="00DD06C7"/>
    <w:rsid w:val="00DD16B3"/>
    <w:rsid w:val="00DD3CF7"/>
    <w:rsid w:val="00DD4612"/>
    <w:rsid w:val="00DD4D59"/>
    <w:rsid w:val="00DD4FBC"/>
    <w:rsid w:val="00DD50BA"/>
    <w:rsid w:val="00DD57F8"/>
    <w:rsid w:val="00DD61B7"/>
    <w:rsid w:val="00DD6279"/>
    <w:rsid w:val="00DE02D5"/>
    <w:rsid w:val="00DE044A"/>
    <w:rsid w:val="00DE133D"/>
    <w:rsid w:val="00DE1F8F"/>
    <w:rsid w:val="00DE42AE"/>
    <w:rsid w:val="00DE76E9"/>
    <w:rsid w:val="00DE7A77"/>
    <w:rsid w:val="00DF2162"/>
    <w:rsid w:val="00DF2614"/>
    <w:rsid w:val="00DF4C9C"/>
    <w:rsid w:val="00E00EAF"/>
    <w:rsid w:val="00E0345E"/>
    <w:rsid w:val="00E06D56"/>
    <w:rsid w:val="00E07BA4"/>
    <w:rsid w:val="00E07F77"/>
    <w:rsid w:val="00E107BA"/>
    <w:rsid w:val="00E1085A"/>
    <w:rsid w:val="00E1363D"/>
    <w:rsid w:val="00E143A2"/>
    <w:rsid w:val="00E161F6"/>
    <w:rsid w:val="00E20A8E"/>
    <w:rsid w:val="00E2275F"/>
    <w:rsid w:val="00E24ABD"/>
    <w:rsid w:val="00E24C46"/>
    <w:rsid w:val="00E26AEB"/>
    <w:rsid w:val="00E2701D"/>
    <w:rsid w:val="00E27431"/>
    <w:rsid w:val="00E31A54"/>
    <w:rsid w:val="00E31A70"/>
    <w:rsid w:val="00E32C4F"/>
    <w:rsid w:val="00E33DAF"/>
    <w:rsid w:val="00E3533D"/>
    <w:rsid w:val="00E35D78"/>
    <w:rsid w:val="00E35F4F"/>
    <w:rsid w:val="00E41EEC"/>
    <w:rsid w:val="00E436D6"/>
    <w:rsid w:val="00E46115"/>
    <w:rsid w:val="00E4662B"/>
    <w:rsid w:val="00E47CC9"/>
    <w:rsid w:val="00E52615"/>
    <w:rsid w:val="00E52AEC"/>
    <w:rsid w:val="00E537D5"/>
    <w:rsid w:val="00E544F6"/>
    <w:rsid w:val="00E548A5"/>
    <w:rsid w:val="00E558F2"/>
    <w:rsid w:val="00E5689C"/>
    <w:rsid w:val="00E571FB"/>
    <w:rsid w:val="00E61847"/>
    <w:rsid w:val="00E632C4"/>
    <w:rsid w:val="00E67746"/>
    <w:rsid w:val="00E70646"/>
    <w:rsid w:val="00E708F3"/>
    <w:rsid w:val="00E71CF0"/>
    <w:rsid w:val="00E72C10"/>
    <w:rsid w:val="00E73883"/>
    <w:rsid w:val="00E744E8"/>
    <w:rsid w:val="00E74785"/>
    <w:rsid w:val="00E81AE6"/>
    <w:rsid w:val="00E845FA"/>
    <w:rsid w:val="00E846E8"/>
    <w:rsid w:val="00E877C0"/>
    <w:rsid w:val="00E91CFB"/>
    <w:rsid w:val="00E92F4A"/>
    <w:rsid w:val="00E948D1"/>
    <w:rsid w:val="00E94D84"/>
    <w:rsid w:val="00E959AE"/>
    <w:rsid w:val="00E95EA3"/>
    <w:rsid w:val="00E97467"/>
    <w:rsid w:val="00E97A90"/>
    <w:rsid w:val="00EA253B"/>
    <w:rsid w:val="00EA35EC"/>
    <w:rsid w:val="00EA6C83"/>
    <w:rsid w:val="00EA73D7"/>
    <w:rsid w:val="00EA78AC"/>
    <w:rsid w:val="00EA7CAB"/>
    <w:rsid w:val="00EB2CD3"/>
    <w:rsid w:val="00EB7CD8"/>
    <w:rsid w:val="00EC0448"/>
    <w:rsid w:val="00EC1B05"/>
    <w:rsid w:val="00EC2BE3"/>
    <w:rsid w:val="00EC3E54"/>
    <w:rsid w:val="00EC5010"/>
    <w:rsid w:val="00EC7E81"/>
    <w:rsid w:val="00ED1412"/>
    <w:rsid w:val="00ED1596"/>
    <w:rsid w:val="00ED4C5B"/>
    <w:rsid w:val="00ED56B7"/>
    <w:rsid w:val="00ED593D"/>
    <w:rsid w:val="00EE03CF"/>
    <w:rsid w:val="00EE1F56"/>
    <w:rsid w:val="00EE2403"/>
    <w:rsid w:val="00EE4563"/>
    <w:rsid w:val="00EE5A5B"/>
    <w:rsid w:val="00EF04E0"/>
    <w:rsid w:val="00EF12BC"/>
    <w:rsid w:val="00EF2486"/>
    <w:rsid w:val="00EF35B7"/>
    <w:rsid w:val="00EF39B6"/>
    <w:rsid w:val="00EF62FF"/>
    <w:rsid w:val="00F00595"/>
    <w:rsid w:val="00F01C75"/>
    <w:rsid w:val="00F03881"/>
    <w:rsid w:val="00F06187"/>
    <w:rsid w:val="00F067B2"/>
    <w:rsid w:val="00F06BFF"/>
    <w:rsid w:val="00F07E68"/>
    <w:rsid w:val="00F10397"/>
    <w:rsid w:val="00F11F29"/>
    <w:rsid w:val="00F139A9"/>
    <w:rsid w:val="00F14E8B"/>
    <w:rsid w:val="00F15611"/>
    <w:rsid w:val="00F15D0B"/>
    <w:rsid w:val="00F15F4E"/>
    <w:rsid w:val="00F16003"/>
    <w:rsid w:val="00F16F80"/>
    <w:rsid w:val="00F178F8"/>
    <w:rsid w:val="00F2037C"/>
    <w:rsid w:val="00F210AB"/>
    <w:rsid w:val="00F21F25"/>
    <w:rsid w:val="00F23F6B"/>
    <w:rsid w:val="00F24978"/>
    <w:rsid w:val="00F24EA1"/>
    <w:rsid w:val="00F253B2"/>
    <w:rsid w:val="00F27E1D"/>
    <w:rsid w:val="00F307BE"/>
    <w:rsid w:val="00F308D5"/>
    <w:rsid w:val="00F319B9"/>
    <w:rsid w:val="00F32CFC"/>
    <w:rsid w:val="00F32F44"/>
    <w:rsid w:val="00F330B2"/>
    <w:rsid w:val="00F334BC"/>
    <w:rsid w:val="00F33916"/>
    <w:rsid w:val="00F33BB0"/>
    <w:rsid w:val="00F369EC"/>
    <w:rsid w:val="00F405C1"/>
    <w:rsid w:val="00F44121"/>
    <w:rsid w:val="00F44CE8"/>
    <w:rsid w:val="00F44E51"/>
    <w:rsid w:val="00F456E9"/>
    <w:rsid w:val="00F45D33"/>
    <w:rsid w:val="00F461BB"/>
    <w:rsid w:val="00F4726D"/>
    <w:rsid w:val="00F505D9"/>
    <w:rsid w:val="00F50ADB"/>
    <w:rsid w:val="00F54DC6"/>
    <w:rsid w:val="00F55D17"/>
    <w:rsid w:val="00F60353"/>
    <w:rsid w:val="00F6267F"/>
    <w:rsid w:val="00F62EA6"/>
    <w:rsid w:val="00F6349B"/>
    <w:rsid w:val="00F650D5"/>
    <w:rsid w:val="00F65D9C"/>
    <w:rsid w:val="00F669CA"/>
    <w:rsid w:val="00F67091"/>
    <w:rsid w:val="00F702F5"/>
    <w:rsid w:val="00F7084F"/>
    <w:rsid w:val="00F7365B"/>
    <w:rsid w:val="00F74620"/>
    <w:rsid w:val="00F75531"/>
    <w:rsid w:val="00F76C25"/>
    <w:rsid w:val="00F773D6"/>
    <w:rsid w:val="00F8100F"/>
    <w:rsid w:val="00F81BDF"/>
    <w:rsid w:val="00F83064"/>
    <w:rsid w:val="00F832D6"/>
    <w:rsid w:val="00F855BC"/>
    <w:rsid w:val="00F8591C"/>
    <w:rsid w:val="00F8682A"/>
    <w:rsid w:val="00F8713F"/>
    <w:rsid w:val="00F90423"/>
    <w:rsid w:val="00F9073B"/>
    <w:rsid w:val="00F91478"/>
    <w:rsid w:val="00F91F59"/>
    <w:rsid w:val="00F930D3"/>
    <w:rsid w:val="00F932A3"/>
    <w:rsid w:val="00F93C7E"/>
    <w:rsid w:val="00F946DC"/>
    <w:rsid w:val="00F95AD0"/>
    <w:rsid w:val="00F961D8"/>
    <w:rsid w:val="00F97D0B"/>
    <w:rsid w:val="00FA10CA"/>
    <w:rsid w:val="00FA12FA"/>
    <w:rsid w:val="00FA22C3"/>
    <w:rsid w:val="00FA39C3"/>
    <w:rsid w:val="00FA5D50"/>
    <w:rsid w:val="00FA5EC7"/>
    <w:rsid w:val="00FA70C5"/>
    <w:rsid w:val="00FA70CC"/>
    <w:rsid w:val="00FB025A"/>
    <w:rsid w:val="00FB0959"/>
    <w:rsid w:val="00FB0BE0"/>
    <w:rsid w:val="00FB3FFE"/>
    <w:rsid w:val="00FB4106"/>
    <w:rsid w:val="00FB5117"/>
    <w:rsid w:val="00FB6576"/>
    <w:rsid w:val="00FC04CC"/>
    <w:rsid w:val="00FC325D"/>
    <w:rsid w:val="00FC3B35"/>
    <w:rsid w:val="00FC7292"/>
    <w:rsid w:val="00FC7695"/>
    <w:rsid w:val="00FD0387"/>
    <w:rsid w:val="00FD0952"/>
    <w:rsid w:val="00FD0E38"/>
    <w:rsid w:val="00FD34CC"/>
    <w:rsid w:val="00FD3F9C"/>
    <w:rsid w:val="00FD43D2"/>
    <w:rsid w:val="00FD4A0F"/>
    <w:rsid w:val="00FD4A85"/>
    <w:rsid w:val="00FD4F40"/>
    <w:rsid w:val="00FD542B"/>
    <w:rsid w:val="00FD592E"/>
    <w:rsid w:val="00FD5D88"/>
    <w:rsid w:val="00FD6283"/>
    <w:rsid w:val="00FD6D37"/>
    <w:rsid w:val="00FD7F91"/>
    <w:rsid w:val="00FE038E"/>
    <w:rsid w:val="00FE0F3A"/>
    <w:rsid w:val="00FE116B"/>
    <w:rsid w:val="00FE14D8"/>
    <w:rsid w:val="00FE1721"/>
    <w:rsid w:val="00FE6DFA"/>
    <w:rsid w:val="00FE6F1E"/>
    <w:rsid w:val="00FE7AAC"/>
    <w:rsid w:val="00FF1D7B"/>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8f8f8,#ddd,#eaeaea,silver,#b2b2b2,gray,#777"/>
    </o:shapedefaults>
    <o:shapelayout v:ext="edit">
      <o:idmap v:ext="edit" data="1"/>
    </o:shapelayout>
  </w:shapeDefaults>
  <w:decimalSymbol w:val="."/>
  <w:listSeparator w:val=","/>
  <w14:docId w14:val="716C56B6"/>
  <w15:docId w15:val="{10ECDDCE-7E2D-482E-8A26-F86427539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24C4"/>
    <w:rPr>
      <w:rFonts w:ascii="Arial" w:hAnsi="Arial"/>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SOFinalCoverHeading2NEW"/>
    <w:rsid w:val="00E52AEC"/>
    <w:rPr>
      <w:sz w:val="28"/>
      <w:szCs w:val="28"/>
    </w:rPr>
  </w:style>
  <w:style w:type="paragraph" w:customStyle="1" w:styleId="SOFinalImprintText">
    <w:name w:val="SO Final Imprint Text"/>
    <w:rsid w:val="002644C0"/>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911398"/>
    <w:rPr>
      <w:rFonts w:ascii="Roboto Medium" w:eastAsia="Times New Roman" w:hAnsi="Roboto Medium"/>
      <w:caps/>
      <w:color w:val="000000"/>
      <w:sz w:val="44"/>
      <w:szCs w:val="24"/>
      <w:lang w:val="en-US" w:eastAsia="en-US" w:bidi="ar-SA"/>
    </w:rPr>
  </w:style>
  <w:style w:type="character" w:customStyle="1" w:styleId="SOFinalHead1TOPCharChar">
    <w:name w:val="SO Final Head 1 TOP Char Char"/>
    <w:link w:val="SOFinalHead1TOP"/>
    <w:rsid w:val="00911398"/>
    <w:rPr>
      <w:rFonts w:ascii="Roboto Medium" w:eastAsia="Times New Roman" w:hAnsi="Roboto Medium"/>
      <w:caps/>
      <w:color w:val="000000"/>
      <w:sz w:val="44"/>
      <w:szCs w:val="24"/>
      <w:lang w:val="en-US" w:eastAsia="en-US" w:bidi="ar-SA"/>
    </w:rPr>
  </w:style>
  <w:style w:type="paragraph" w:customStyle="1" w:styleId="SOFinalContents1">
    <w:name w:val="SO Final Contents 1"/>
    <w:rsid w:val="007818BB"/>
    <w:pPr>
      <w:tabs>
        <w:tab w:val="right" w:leader="dot" w:pos="9072"/>
      </w:tabs>
      <w:spacing w:before="240"/>
    </w:pPr>
    <w:rPr>
      <w:rFonts w:ascii="Arial" w:eastAsia="Times New Roman" w:hAnsi="Arial"/>
      <w:lang w:val="en-US" w:eastAsia="en-US" w:bidi="ar-SA"/>
    </w:rPr>
  </w:style>
  <w:style w:type="paragraph" w:customStyle="1" w:styleId="SOFinalContents2">
    <w:name w:val="SO Final Contents 2"/>
    <w:link w:val="SOFinalContents2CharChar"/>
    <w:rsid w:val="007818BB"/>
    <w:pPr>
      <w:tabs>
        <w:tab w:val="right" w:leader="dot" w:pos="9072"/>
      </w:tabs>
      <w:spacing w:before="80"/>
      <w:ind w:left="340"/>
    </w:pPr>
    <w:rPr>
      <w:rFonts w:ascii="Arial" w:eastAsia="Times New Roman" w:hAnsi="Arial"/>
      <w:lang w:val="en-US" w:eastAsia="en-US" w:bidi="ar-SA"/>
    </w:rPr>
  </w:style>
  <w:style w:type="character" w:customStyle="1" w:styleId="SOFinalContents2CharChar">
    <w:name w:val="SO Final Contents 2 Char Char"/>
    <w:link w:val="SOFinalContents2"/>
    <w:rsid w:val="007818BB"/>
    <w:rPr>
      <w:rFonts w:ascii="Arial" w:hAnsi="Arial"/>
      <w:lang w:val="en-US" w:eastAsia="en-US" w:bidi="ar-SA"/>
    </w:rPr>
  </w:style>
  <w:style w:type="paragraph" w:customStyle="1" w:styleId="SOFinalContents3">
    <w:name w:val="SO Final Contents 3"/>
    <w:autoRedefine/>
    <w:rsid w:val="007818BB"/>
    <w:pPr>
      <w:tabs>
        <w:tab w:val="right" w:leader="dot" w:pos="9072"/>
      </w:tabs>
      <w:spacing w:before="160"/>
    </w:pPr>
    <w:rPr>
      <w:rFonts w:ascii="Arial" w:eastAsia="Times New Roman" w:hAnsi="Arial"/>
      <w:lang w:val="en-US" w:eastAsia="en-US" w:bidi="ar-SA"/>
    </w:rPr>
  </w:style>
  <w:style w:type="paragraph" w:customStyle="1" w:styleId="SOFinalHead1">
    <w:name w:val="SO Final Head 1"/>
    <w:link w:val="SOFinalHead1CharChar"/>
    <w:rsid w:val="00911398"/>
    <w:pPr>
      <w:spacing w:before="1320"/>
    </w:pPr>
    <w:rPr>
      <w:rFonts w:ascii="Roboto Medium" w:eastAsia="Times New Roman" w:hAnsi="Roboto Medium"/>
      <w:caps/>
      <w:color w:val="000000"/>
      <w:sz w:val="44"/>
      <w:szCs w:val="24"/>
      <w:lang w:val="en-US" w:eastAsia="en-US" w:bidi="ar-SA"/>
    </w:rPr>
  </w:style>
  <w:style w:type="character" w:customStyle="1" w:styleId="SOFinalHead1CharChar">
    <w:name w:val="SO Final Head 1 Char Char"/>
    <w:link w:val="SOFinalHead1"/>
    <w:rsid w:val="00911398"/>
    <w:rPr>
      <w:rFonts w:ascii="Roboto Medium" w:eastAsia="Times New Roman" w:hAnsi="Roboto Medium"/>
      <w:caps/>
      <w:color w:val="000000"/>
      <w:sz w:val="44"/>
      <w:szCs w:val="24"/>
      <w:lang w:val="en-US" w:eastAsia="en-US" w:bidi="ar-SA"/>
    </w:rPr>
  </w:style>
  <w:style w:type="paragraph" w:customStyle="1" w:styleId="SOFinalHead2AfterHead1">
    <w:name w:val="SO Final Head 2 After Head 1"/>
    <w:rsid w:val="00911398"/>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2644C0"/>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2644C0"/>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2644C0"/>
    <w:pPr>
      <w:numPr>
        <w:numId w:val="14"/>
      </w:numPr>
      <w:tabs>
        <w:tab w:val="clear" w:pos="530"/>
        <w:tab w:val="num" w:pos="170"/>
      </w:tabs>
      <w:spacing w:before="60"/>
      <w:ind w:left="170"/>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2644C0"/>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911398"/>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911398"/>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911398"/>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911398"/>
    <w:rPr>
      <w:rFonts w:ascii="Roboto Medium" w:eastAsia="Times New Roman" w:hAnsi="Roboto Medium"/>
      <w:color w:val="000000"/>
      <w:sz w:val="28"/>
      <w:szCs w:val="24"/>
      <w:lang w:val="en-US" w:eastAsia="en-US" w:bidi="ar-SA"/>
    </w:rPr>
  </w:style>
  <w:style w:type="paragraph" w:customStyle="1" w:styleId="SOFinalFooterText">
    <w:name w:val="SO Final Footer Text"/>
    <w:rsid w:val="00893F91"/>
    <w:pPr>
      <w:tabs>
        <w:tab w:val="right" w:pos="9065"/>
      </w:tabs>
    </w:pPr>
    <w:rPr>
      <w:rFonts w:ascii="Roboto Light" w:eastAsia="Times New Roman" w:hAnsi="Roboto Light" w:cs="Tahoma"/>
      <w:color w:val="000000"/>
      <w:w w:val="90"/>
      <w:sz w:val="16"/>
      <w:szCs w:val="16"/>
      <w:lang w:val="en-US" w:eastAsia="en-US" w:bidi="ar-SA"/>
    </w:rPr>
  </w:style>
  <w:style w:type="paragraph" w:customStyle="1" w:styleId="SOFinalBodyTextAfterHead1">
    <w:name w:val="SO Final Body Text After Head 1"/>
    <w:rsid w:val="002644C0"/>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911398"/>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basedOn w:val="SOFinalBodyText"/>
    <w:rsid w:val="000A46C6"/>
    <w:pPr>
      <w:spacing w:before="3800"/>
      <w:jc w:val="center"/>
    </w:pPr>
    <w:rPr>
      <w:sz w:val="60"/>
      <w:szCs w:val="60"/>
    </w:rPr>
  </w:style>
  <w:style w:type="paragraph" w:customStyle="1" w:styleId="SOFinalBodyTextTOP">
    <w:name w:val="SO Final Body Text TOP"/>
    <w:basedOn w:val="SOFinalBodyText"/>
    <w:rsid w:val="00973985"/>
    <w:pPr>
      <w:spacing w:before="0"/>
    </w:pPr>
  </w:style>
  <w:style w:type="paragraph" w:customStyle="1" w:styleId="SOFinalNumbering">
    <w:name w:val="SO Final Numbering"/>
    <w:rsid w:val="00F90423"/>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0D0802"/>
    <w:pPr>
      <w:spacing w:before="360"/>
    </w:pPr>
    <w:rPr>
      <w:rFonts w:ascii="Arial Narrow" w:eastAsia="Times New Roman" w:hAnsi="Arial Narrow"/>
      <w:b/>
      <w:color w:val="000000"/>
      <w:sz w:val="24"/>
      <w:szCs w:val="24"/>
      <w:lang w:val="en-US" w:eastAsia="en-US" w:bidi="ar-SA"/>
    </w:rPr>
  </w:style>
  <w:style w:type="character" w:customStyle="1" w:styleId="SOFinalHead4CharChar">
    <w:name w:val="SO Final Head 4 Char Char"/>
    <w:link w:val="SOFinalHead4"/>
    <w:rsid w:val="000D0802"/>
    <w:rPr>
      <w:rFonts w:ascii="Arial Narrow" w:hAnsi="Arial Narrow"/>
      <w:b/>
      <w:color w:val="000000"/>
      <w:sz w:val="24"/>
      <w:szCs w:val="24"/>
      <w:lang w:val="en-US" w:eastAsia="en-US" w:bidi="ar-SA"/>
    </w:rPr>
  </w:style>
  <w:style w:type="paragraph" w:customStyle="1" w:styleId="SOFinalHead5">
    <w:name w:val="SO Final Head 5"/>
    <w:link w:val="SOFinalHead5CharChar"/>
    <w:rsid w:val="003B4F51"/>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3B4F51"/>
    <w:rPr>
      <w:rFonts w:ascii="Roboto Medium" w:eastAsia="Times New Roman" w:hAnsi="Roboto Medium"/>
      <w:i/>
      <w:color w:val="000000"/>
      <w:sz w:val="22"/>
      <w:szCs w:val="24"/>
      <w:lang w:val="en-US" w:eastAsia="en-US" w:bidi="ar-SA"/>
    </w:rPr>
  </w:style>
  <w:style w:type="paragraph" w:customStyle="1" w:styleId="SOFinalHead6TOP">
    <w:name w:val="SO Final Head 6 TOP"/>
    <w:rsid w:val="002642DF"/>
    <w:rPr>
      <w:rFonts w:ascii="Arial" w:eastAsia="Times New Roman" w:hAnsi="Arial"/>
      <w:i/>
      <w:color w:val="000000"/>
      <w:szCs w:val="24"/>
      <w:lang w:val="en-US" w:eastAsia="en-US" w:bidi="ar-SA"/>
    </w:rPr>
  </w:style>
  <w:style w:type="paragraph" w:customStyle="1" w:styleId="SOFinalHead6">
    <w:name w:val="SO Final Head 6"/>
    <w:rsid w:val="007D66B1"/>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687A53"/>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687A53"/>
    <w:pPr>
      <w:spacing w:before="360" w:after="120"/>
      <w:jc w:val="center"/>
    </w:pPr>
    <w:rPr>
      <w:rFonts w:ascii="Roboto Medium" w:hAnsi="Roboto Medium"/>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D34DF3"/>
    <w:pPr>
      <w:pBdr>
        <w:top w:val="single" w:sz="2" w:space="1" w:color="auto"/>
      </w:pBdr>
      <w:spacing w:after="600"/>
    </w:pPr>
    <w:rPr>
      <w:rFonts w:ascii="Arial" w:eastAsia="Times New Roman" w:hAnsi="Arial"/>
      <w:color w:val="000000"/>
      <w:szCs w:val="24"/>
      <w:lang w:val="en-US" w:eastAsia="en-US" w:bidi="ar-SA"/>
    </w:rPr>
  </w:style>
  <w:style w:type="paragraph" w:customStyle="1" w:styleId="SOFinalHead3TOP">
    <w:name w:val="SO Final Head 3 TOP"/>
    <w:basedOn w:val="SOFinalHead3"/>
    <w:rsid w:val="00515B02"/>
    <w:pPr>
      <w:spacing w:before="0"/>
    </w:pPr>
  </w:style>
  <w:style w:type="paragraph" w:customStyle="1" w:styleId="SOFinalBulletsIndented">
    <w:name w:val="SO Final Bullets Indented"/>
    <w:rsid w:val="002644C0"/>
    <w:pPr>
      <w:numPr>
        <w:numId w:val="28"/>
      </w:numPr>
      <w:spacing w:before="60"/>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3B4F51"/>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E07BA4"/>
    <w:rPr>
      <w:rFonts w:ascii="Roboto Medium" w:hAnsi="Roboto Medium"/>
      <w:color w:val="FFFFFF"/>
      <w:szCs w:val="24"/>
      <w:lang w:bidi="ar-SA"/>
    </w:rPr>
  </w:style>
  <w:style w:type="paragraph" w:customStyle="1" w:styleId="SOFinalPerformanceTableText">
    <w:name w:val="SO Final Performance Table Text"/>
    <w:link w:val="SOFinalPerformanceTableTextChar"/>
    <w:rsid w:val="00E07BA4"/>
    <w:pPr>
      <w:spacing w:before="120"/>
    </w:pPr>
    <w:rPr>
      <w:rFonts w:ascii="Roboto Light" w:hAnsi="Roboto Light"/>
      <w:sz w:val="16"/>
      <w:szCs w:val="24"/>
      <w:lang w:bidi="ar-SA"/>
    </w:rPr>
  </w:style>
  <w:style w:type="paragraph" w:customStyle="1" w:styleId="SOFinalContentTableText">
    <w:name w:val="SO Final Content Table Text"/>
    <w:link w:val="SOFinalContentTableTextChar"/>
    <w:rsid w:val="00687A53"/>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rsid w:val="00687A53"/>
    <w:p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F10397"/>
    <w:pPr>
      <w:spacing w:before="120"/>
    </w:pPr>
    <w:rPr>
      <w:rFonts w:ascii="Roboto Medium" w:hAnsi="Roboto Medium"/>
      <w:b/>
      <w:sz w:val="24"/>
      <w:szCs w:val="24"/>
      <w:lang w:bidi="ar-SA"/>
    </w:rPr>
  </w:style>
  <w:style w:type="paragraph" w:customStyle="1" w:styleId="SOFinalFooterTextLandscapeTables">
    <w:name w:val="SO Final Footer Text (Landscape Tables)"/>
    <w:basedOn w:val="Normal"/>
    <w:rsid w:val="00893F91"/>
    <w:pPr>
      <w:framePr w:w="442" w:h="9061" w:hRule="exact" w:hSpace="181" w:wrap="around" w:vAnchor="page" w:hAnchor="page" w:x="795" w:y="1419" w:anchorLock="1"/>
      <w:pBdr>
        <w:top w:val="single" w:sz="2" w:space="5" w:color="auto"/>
      </w:pBdr>
      <w:shd w:val="solid" w:color="FFFFFF" w:fill="FFFFFF"/>
      <w:tabs>
        <w:tab w:val="right" w:pos="9072"/>
      </w:tabs>
      <w:textDirection w:val="tbRl"/>
    </w:pPr>
    <w:rPr>
      <w:rFonts w:ascii="Roboto Light" w:eastAsia="Times New Roman" w:hAnsi="Roboto Light"/>
      <w:w w:val="90"/>
      <w:sz w:val="16"/>
      <w:lang w:val="en-US" w:eastAsia="en-US"/>
    </w:rPr>
  </w:style>
  <w:style w:type="character" w:customStyle="1" w:styleId="SOFinalItalicText9pt">
    <w:name w:val="SO Final Italic Text 9pt"/>
    <w:rsid w:val="00F01C75"/>
    <w:rPr>
      <w:rFonts w:ascii="Arial" w:hAnsi="Arial"/>
      <w:i/>
      <w:dstrike w:val="0"/>
      <w:color w:val="000000"/>
      <w:sz w:val="18"/>
      <w:u w:val="none"/>
      <w:vertAlign w:val="baseline"/>
    </w:rPr>
  </w:style>
  <w:style w:type="paragraph" w:customStyle="1" w:styleId="SOFinalContentTableTextUnderBullet">
    <w:name w:val="SO Final Content Table Text Under Bullet"/>
    <w:qFormat/>
    <w:rsid w:val="00BA6716"/>
    <w:pPr>
      <w:ind w:left="196"/>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687A53"/>
    <w:pPr>
      <w:spacing w:before="120"/>
    </w:pPr>
    <w:rPr>
      <w:rFonts w:ascii="Roboto Light" w:hAnsi="Roboto Light"/>
      <w:i/>
      <w:color w:val="000000"/>
      <w:sz w:val="18"/>
      <w:szCs w:val="24"/>
      <w:lang w:bidi="ar-SA"/>
    </w:rPr>
  </w:style>
  <w:style w:type="paragraph" w:customStyle="1" w:styleId="SOFinalContentTableHead3">
    <w:name w:val="SO Final Content Table Head 3"/>
    <w:rsid w:val="00751788"/>
    <w:pPr>
      <w:spacing w:before="240"/>
    </w:pPr>
    <w:rPr>
      <w:rFonts w:ascii="Arial Narrow" w:hAnsi="Arial Narrow"/>
      <w:b/>
      <w:i/>
      <w:color w:val="000000"/>
      <w:szCs w:val="24"/>
      <w:lang w:bidi="ar-SA"/>
    </w:rPr>
  </w:style>
  <w:style w:type="paragraph" w:customStyle="1" w:styleId="SOFinalBodyBeforeContentTable">
    <w:name w:val="SO Final Body Before Content Table"/>
    <w:rsid w:val="002644C0"/>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2478A4"/>
    <w:pPr>
      <w:pBdr>
        <w:bottom w:val="single" w:sz="2" w:space="4" w:color="auto"/>
      </w:pBdr>
      <w:spacing w:after="240"/>
      <w:jc w:val="center"/>
    </w:pPr>
    <w:rPr>
      <w:rFonts w:ascii="Arial Narrow" w:hAnsi="Arial Narrow"/>
      <w:color w:val="000000"/>
      <w:sz w:val="16"/>
      <w:szCs w:val="24"/>
      <w:lang w:bidi="ar-SA"/>
    </w:rPr>
  </w:style>
  <w:style w:type="character" w:customStyle="1" w:styleId="SOFinalBoldText10pt">
    <w:name w:val="SO Final Bold Text 10pt"/>
    <w:rsid w:val="002644C0"/>
    <w:rPr>
      <w:rFonts w:ascii="Roboto Medium" w:hAnsi="Roboto Medium"/>
      <w:b w:val="0"/>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FooterPageNumber">
    <w:name w:val="SO Final Footer Page Number"/>
    <w:rsid w:val="007815C0"/>
    <w:rPr>
      <w:rFonts w:ascii="Roboto Light" w:hAnsi="Roboto Light"/>
      <w:dstrike w:val="0"/>
      <w:color w:val="000000"/>
      <w:spacing w:val="0"/>
      <w:w w:val="100"/>
      <w:position w:val="0"/>
      <w:sz w:val="20"/>
      <w:u w:val="none"/>
      <w:vertAlign w:val="baseline"/>
      <w:em w:val="none"/>
    </w:rPr>
  </w:style>
  <w:style w:type="paragraph" w:customStyle="1" w:styleId="SOFinalHead3AfterHead2">
    <w:name w:val="SO Final Head 3 After Head 2"/>
    <w:rsid w:val="003B4F51"/>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687A53"/>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7D66B1"/>
    <w:pPr>
      <w:spacing w:before="120"/>
    </w:pPr>
  </w:style>
  <w:style w:type="paragraph" w:customStyle="1" w:styleId="SOFinalBulletsCoded2-3Letters">
    <w:name w:val="SO Final Bullets Coded (2-3 Letters)"/>
    <w:rsid w:val="002644C0"/>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F330B2"/>
    <w:rPr>
      <w:rFonts w:ascii="Arial" w:hAnsi="Arial"/>
      <w:sz w:val="18"/>
      <w:szCs w:val="24"/>
      <w:lang w:val="en-US" w:bidi="ar-SA"/>
    </w:rPr>
  </w:style>
  <w:style w:type="paragraph" w:customStyle="1" w:styleId="SOFinalHead4AfterHead3">
    <w:name w:val="SO Final Head 4 After Head 3"/>
    <w:rsid w:val="00E2275F"/>
    <w:pPr>
      <w:spacing w:before="240"/>
    </w:pPr>
    <w:rPr>
      <w:rFonts w:ascii="Arial Narrow" w:eastAsia="Times New Roman" w:hAnsi="Arial Narrow"/>
      <w:b/>
      <w:color w:val="000000"/>
      <w:sz w:val="24"/>
      <w:szCs w:val="24"/>
      <w:lang w:val="en-US" w:eastAsia="en-US" w:bidi="ar-SA"/>
    </w:rPr>
  </w:style>
  <w:style w:type="paragraph" w:customStyle="1" w:styleId="SOFinalHead5AfterHead4">
    <w:name w:val="SO Final Head 5 After Head 4"/>
    <w:rsid w:val="00CD6A47"/>
    <w:pPr>
      <w:spacing w:before="120"/>
    </w:pPr>
    <w:rPr>
      <w:rFonts w:ascii="Arial Narrow" w:eastAsia="Times New Roman" w:hAnsi="Arial Narrow"/>
      <w:b/>
      <w:i/>
      <w:color w:val="000000"/>
      <w:sz w:val="22"/>
      <w:szCs w:val="24"/>
      <w:lang w:val="en-US" w:eastAsia="en-US" w:bidi="ar-SA"/>
    </w:rPr>
  </w:style>
  <w:style w:type="paragraph" w:customStyle="1" w:styleId="SOFinalHead6AfterHead5">
    <w:name w:val="SO Final Head 6 After Head 5"/>
    <w:rsid w:val="009A6DF3"/>
    <w:pPr>
      <w:spacing w:before="120"/>
    </w:pPr>
    <w:rPr>
      <w:rFonts w:ascii="Arial" w:eastAsia="Times New Roman" w:hAnsi="Arial"/>
      <w:i/>
      <w:color w:val="000000"/>
      <w:szCs w:val="24"/>
      <w:lang w:val="en-US" w:eastAsia="en-US" w:bidi="ar-SA"/>
    </w:rPr>
  </w:style>
  <w:style w:type="paragraph" w:customStyle="1" w:styleId="SOFinalBulletsCoded4-5Letters">
    <w:name w:val="SO Final Bullets Coded (4-5 Letters)"/>
    <w:rsid w:val="002644C0"/>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24742C"/>
    <w:pPr>
      <w:spacing w:before="120"/>
    </w:pPr>
    <w:rPr>
      <w:rFonts w:ascii="Arial Narrow" w:eastAsia="Times New Roman" w:hAnsi="Arial Narrow"/>
      <w:b/>
      <w:color w:val="000000"/>
      <w:sz w:val="24"/>
      <w:szCs w:val="24"/>
      <w:lang w:val="en-US" w:eastAsia="en-US" w:bidi="ar-SA"/>
    </w:rPr>
  </w:style>
  <w:style w:type="paragraph" w:customStyle="1" w:styleId="SOFinalStage2ImprintText">
    <w:name w:val="SO Final Stage 2 Imprint Text"/>
    <w:rsid w:val="002A7C6B"/>
    <w:pPr>
      <w:spacing w:before="120"/>
      <w:jc w:val="both"/>
    </w:pPr>
    <w:rPr>
      <w:rFonts w:ascii="Arial" w:eastAsia="Times New Roman" w:hAnsi="Arial"/>
      <w:color w:val="000000"/>
      <w:sz w:val="18"/>
      <w:szCs w:val="24"/>
      <w:lang w:val="en-US" w:eastAsia="en-US" w:bidi="ar-SA"/>
    </w:rPr>
  </w:style>
  <w:style w:type="paragraph" w:customStyle="1" w:styleId="SOFinalContentTableHead4AfterTableHead3">
    <w:name w:val="SO Final Content Table Head 4 After Table Head 3"/>
    <w:rsid w:val="00FE6DFA"/>
    <w:pPr>
      <w:spacing w:before="120"/>
    </w:pPr>
    <w:rPr>
      <w:rFonts w:ascii="Arial Narrow" w:hAnsi="Arial Narrow"/>
      <w:i/>
      <w:color w:val="000000"/>
      <w:szCs w:val="24"/>
      <w:lang w:bidi="ar-SA"/>
    </w:rPr>
  </w:style>
  <w:style w:type="paragraph" w:customStyle="1" w:styleId="SOFinalContentTableHead4">
    <w:name w:val="SO Final Content Table Head 4"/>
    <w:rsid w:val="00F8100F"/>
    <w:pPr>
      <w:spacing w:before="200"/>
    </w:pPr>
    <w:rPr>
      <w:rFonts w:ascii="Arial Narrow" w:hAnsi="Arial Narrow"/>
      <w:i/>
      <w:color w:val="000000"/>
      <w:szCs w:val="24"/>
      <w:lang w:bidi="ar-SA"/>
    </w:rPr>
  </w:style>
  <w:style w:type="paragraph" w:customStyle="1" w:styleId="SOFinalContentTableHead2Left">
    <w:name w:val="SO Final Content Table Head 2 (Left)"/>
    <w:rsid w:val="004E0BB0"/>
    <w:pPr>
      <w:spacing w:before="360" w:after="360"/>
    </w:pPr>
    <w:rPr>
      <w:rFonts w:ascii="Arial Narrow" w:hAnsi="Arial Narrow"/>
      <w:b/>
      <w:sz w:val="24"/>
      <w:szCs w:val="24"/>
      <w:lang w:bidi="ar-SA"/>
    </w:rPr>
  </w:style>
  <w:style w:type="paragraph" w:customStyle="1" w:styleId="SOFinalContentTableHead2LeftTOP">
    <w:name w:val="SO Final Content Table Head 2 (Left) TOP"/>
    <w:basedOn w:val="SOFinalContentTableHead2Left"/>
    <w:rsid w:val="00B229A8"/>
    <w:pPr>
      <w:spacing w:before="0"/>
    </w:pPr>
  </w:style>
  <w:style w:type="paragraph" w:customStyle="1" w:styleId="SOFinalBodyTextExtraSpace-AssTypeONLY">
    <w:name w:val="SO Final Body Text (Extra Space-Ass Type ONLY)"/>
    <w:basedOn w:val="Normal"/>
    <w:link w:val="SOFinalBodyTextExtraSpace-AssTypeONLYChar"/>
    <w:rsid w:val="002644C0"/>
    <w:pPr>
      <w:spacing w:before="240"/>
    </w:pPr>
    <w:rPr>
      <w:rFonts w:ascii="Roboto Light" w:eastAsia="Times New Roman" w:hAnsi="Roboto Light"/>
      <w:color w:val="000000"/>
      <w:lang w:val="en-US" w:eastAsia="en-US"/>
    </w:rPr>
  </w:style>
  <w:style w:type="character" w:customStyle="1" w:styleId="SOFinalBodyTextExtraSpace-AssTypeONLYChar">
    <w:name w:val="SO Final Body Text (Extra Space-Ass Type ONLY) Char"/>
    <w:link w:val="SOFinalBodyTextExtraSpace-AssTypeONLY"/>
    <w:rsid w:val="002644C0"/>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B229A8"/>
    <w:pPr>
      <w:spacing w:before="360" w:after="360"/>
      <w:jc w:val="center"/>
    </w:pPr>
    <w:rPr>
      <w:rFonts w:ascii="Arial Narrow" w:hAnsi="Arial Narrow"/>
      <w:b/>
      <w:sz w:val="24"/>
      <w:szCs w:val="24"/>
      <w:lang w:bidi="ar-SA"/>
    </w:rPr>
  </w:style>
  <w:style w:type="paragraph" w:customStyle="1" w:styleId="SOFinalBodyTextItalicBeforeBullet">
    <w:name w:val="SO Final Body Text Italic (Before Bullet)"/>
    <w:link w:val="SOFinalBodyTextItalicBeforeBulletChar"/>
    <w:rsid w:val="003B4F51"/>
    <w:pPr>
      <w:spacing w:before="60"/>
    </w:pPr>
    <w:rPr>
      <w:rFonts w:ascii="Roboto Light" w:hAnsi="Roboto Light"/>
      <w:i/>
      <w:szCs w:val="24"/>
      <w:lang w:bidi="ar-SA"/>
    </w:rPr>
  </w:style>
  <w:style w:type="paragraph" w:customStyle="1" w:styleId="SOFinalContentTableHead2aLeft">
    <w:name w:val="SO Final Content Table Head 2a (Left)"/>
    <w:rsid w:val="006D1FEB"/>
    <w:pPr>
      <w:spacing w:before="360"/>
    </w:pPr>
    <w:rPr>
      <w:rFonts w:ascii="Arial Narrow" w:hAnsi="Arial Narrow"/>
      <w:b/>
      <w:sz w:val="24"/>
      <w:szCs w:val="24"/>
      <w:lang w:bidi="ar-SA"/>
    </w:rPr>
  </w:style>
  <w:style w:type="paragraph" w:customStyle="1" w:styleId="SOFinalContentTableHead2aLeftTOP">
    <w:name w:val="SO Final Content Table Head 2a (Left) TOP"/>
    <w:rsid w:val="00BD672D"/>
    <w:rPr>
      <w:rFonts w:ascii="Arial Narrow" w:hAnsi="Arial Narrow"/>
      <w:b/>
      <w:sz w:val="24"/>
      <w:szCs w:val="24"/>
      <w:lang w:bidi="ar-SA"/>
    </w:rPr>
  </w:style>
  <w:style w:type="paragraph" w:customStyle="1" w:styleId="SOFinalCoverHeading4">
    <w:name w:val="SO Final Cover Heading 4"/>
    <w:rsid w:val="00AD0301"/>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SOFinalContents4">
    <w:name w:val="SO Final Contents 4"/>
    <w:basedOn w:val="SOFinalContents2"/>
    <w:rsid w:val="007818BB"/>
    <w:pPr>
      <w:ind w:left="680"/>
    </w:pPr>
    <w:rPr>
      <w:rFonts w:cs="Tahoma"/>
      <w:szCs w:val="16"/>
      <w:lang w:val="en-AU" w:eastAsia="zh-CN"/>
    </w:rPr>
  </w:style>
  <w:style w:type="paragraph" w:customStyle="1" w:styleId="SOFinalBulletsIndentedbelow2-3">
    <w:name w:val="SO Final Bullets Indented below (2-3)"/>
    <w:rsid w:val="002644C0"/>
    <w:pPr>
      <w:numPr>
        <w:numId w:val="16"/>
      </w:numPr>
      <w:spacing w:before="60"/>
    </w:pPr>
    <w:rPr>
      <w:rFonts w:ascii="Roboto Light" w:eastAsia="Times New Roman" w:hAnsi="Roboto Light"/>
      <w:color w:val="000000"/>
      <w:szCs w:val="24"/>
      <w:lang w:val="en-US" w:eastAsia="en-US" w:bidi="ar-SA"/>
    </w:rPr>
  </w:style>
  <w:style w:type="paragraph" w:customStyle="1" w:styleId="SOFinalImprintTextObjID">
    <w:name w:val="SO Final Imprint Text Obj ID"/>
    <w:basedOn w:val="Normal"/>
    <w:rsid w:val="000C0114"/>
    <w:pPr>
      <w:spacing w:before="60"/>
    </w:pPr>
    <w:rPr>
      <w:rFonts w:eastAsia="Times New Roman"/>
      <w:sz w:val="12"/>
      <w:szCs w:val="12"/>
      <w:lang w:val="en-US" w:eastAsia="en-US"/>
    </w:rPr>
  </w:style>
  <w:style w:type="paragraph" w:customStyle="1" w:styleId="SOFinalTableTextTypeItalic">
    <w:name w:val="SO Final Table Text Type Italic"/>
    <w:rsid w:val="00313DC9"/>
    <w:rPr>
      <w:rFonts w:ascii="Roboto Light" w:hAnsi="Roboto Light"/>
      <w:i/>
      <w:color w:val="000000"/>
      <w:sz w:val="18"/>
      <w:szCs w:val="24"/>
      <w:lang w:bidi="ar-SA"/>
    </w:rPr>
  </w:style>
  <w:style w:type="paragraph" w:customStyle="1" w:styleId="SOFinalBodyIndent10">
    <w:name w:val="SO Final Body Indent 10"/>
    <w:next w:val="Normal"/>
    <w:rsid w:val="002644C0"/>
    <w:pPr>
      <w:tabs>
        <w:tab w:val="left" w:pos="567"/>
      </w:tabs>
    </w:pPr>
    <w:rPr>
      <w:rFonts w:ascii="Roboto Light" w:eastAsia="Times New Roman" w:hAnsi="Roboto Light"/>
      <w:color w:val="000000"/>
      <w:szCs w:val="24"/>
      <w:lang w:val="en-US" w:eastAsia="en-US" w:bidi="ar-SA"/>
    </w:rPr>
  </w:style>
  <w:style w:type="character" w:customStyle="1" w:styleId="SOFinalBoldText9pt">
    <w:name w:val="SO Final Bold Text 9pt"/>
    <w:rsid w:val="002644C0"/>
    <w:rPr>
      <w:rFonts w:ascii="Roboto Medium" w:hAnsi="Roboto Medium"/>
      <w:b w:val="0"/>
    </w:rPr>
  </w:style>
  <w:style w:type="paragraph" w:customStyle="1" w:styleId="SOFinalContentTableBulletsItalic">
    <w:name w:val="SO Final Content Table Bullets Italic"/>
    <w:basedOn w:val="SOFinalContentTableBullets"/>
    <w:qFormat/>
    <w:rsid w:val="00687A53"/>
    <w:pPr>
      <w:numPr>
        <w:numId w:val="41"/>
      </w:numPr>
    </w:pPr>
    <w:rPr>
      <w:i/>
    </w:rPr>
  </w:style>
  <w:style w:type="paragraph" w:customStyle="1" w:styleId="SOFinalTableNote">
    <w:name w:val="SO Final Table Note"/>
    <w:link w:val="SOFinalTableNoteChar"/>
    <w:rsid w:val="00D8448A"/>
    <w:pPr>
      <w:spacing w:before="120"/>
    </w:pPr>
    <w:rPr>
      <w:rFonts w:ascii="Arial" w:hAnsi="Arial"/>
      <w:color w:val="000000"/>
      <w:sz w:val="16"/>
      <w:szCs w:val="24"/>
      <w:lang w:bidi="ar-SA"/>
    </w:rPr>
  </w:style>
  <w:style w:type="table" w:customStyle="1" w:styleId="SOFinalTextTypeTable">
    <w:name w:val="SO Final Text Type Table"/>
    <w:basedOn w:val="TableNormal"/>
    <w:rsid w:val="00D8448A"/>
    <w:tblPr>
      <w:jc w:val="center"/>
    </w:tblPr>
    <w:trPr>
      <w:cantSplit/>
      <w:jc w:val="center"/>
    </w:trPr>
    <w:tcPr>
      <w:tcMar>
        <w:top w:w="113" w:type="dxa"/>
        <w:bottom w:w="113" w:type="dxa"/>
      </w:tcMar>
    </w:tcPr>
  </w:style>
  <w:style w:type="table" w:customStyle="1" w:styleId="SOFinalGrammarTable">
    <w:name w:val="SO Final Grammar Table"/>
    <w:basedOn w:val="TableNormal"/>
    <w:rsid w:val="00D8448A"/>
    <w:rPr>
      <w:rFonts w:eastAsia="Times New Roman"/>
    </w:rPr>
    <w:tblPr>
      <w:tblBorders>
        <w:top w:val="single" w:sz="4" w:space="0" w:color="auto"/>
        <w:left w:val="single" w:sz="4" w:space="0" w:color="auto"/>
        <w:bottom w:val="single" w:sz="4" w:space="0" w:color="auto"/>
        <w:right w:val="single" w:sz="4" w:space="0" w:color="auto"/>
        <w:insideV w:val="single" w:sz="4" w:space="0" w:color="auto"/>
      </w:tblBorders>
    </w:tblPr>
    <w:trPr>
      <w:cantSplit/>
    </w:trPr>
    <w:tcPr>
      <w:tcMar>
        <w:top w:w="57" w:type="dxa"/>
        <w:bottom w:w="57" w:type="dxa"/>
      </w:tcMar>
    </w:tcPr>
  </w:style>
  <w:style w:type="paragraph" w:customStyle="1" w:styleId="SOFinalGrammarTableHeading">
    <w:name w:val="SO Final Grammar Table Heading"/>
    <w:link w:val="SOFinalGrammarTableHeadingChar"/>
    <w:rsid w:val="00D8448A"/>
    <w:rPr>
      <w:rFonts w:eastAsia="Times New Roman" w:cs="Arial"/>
      <w:b/>
      <w:color w:val="000000"/>
      <w:sz w:val="22"/>
      <w:szCs w:val="22"/>
      <w:lang w:eastAsia="en-US" w:bidi="ar-SA"/>
    </w:rPr>
  </w:style>
  <w:style w:type="paragraph" w:customStyle="1" w:styleId="SOFinalGrammarBodyTextEnglish">
    <w:name w:val="SO Final Grammar Body Text (English)"/>
    <w:link w:val="SOFinalGrammarBodyTextEnglishChar"/>
    <w:rsid w:val="00D8448A"/>
    <w:rPr>
      <w:rFonts w:eastAsia="Times New Roman" w:cs="Arial"/>
      <w:szCs w:val="22"/>
      <w:lang w:eastAsia="en-US" w:bidi="ar-SA"/>
    </w:rPr>
  </w:style>
  <w:style w:type="paragraph" w:customStyle="1" w:styleId="SOFinalGrammarBoldBodyTextEnglish">
    <w:name w:val="SO Final Grammar Bold Body Text (English)"/>
    <w:rsid w:val="00D8448A"/>
    <w:rPr>
      <w:rFonts w:eastAsia="Times New Roman" w:cs="Arial"/>
      <w:b/>
      <w:color w:val="000000"/>
      <w:szCs w:val="22"/>
      <w:lang w:eastAsia="en-US" w:bidi="ar-SA"/>
    </w:rPr>
  </w:style>
  <w:style w:type="paragraph" w:customStyle="1" w:styleId="SOFinalGrammarBodyTextLanguage">
    <w:name w:val="SO Final Grammar Body Text (Language)"/>
    <w:basedOn w:val="SOFinalGrammarBodyTextEnglish"/>
    <w:rsid w:val="00D8448A"/>
    <w:rPr>
      <w:i/>
      <w:lang w:val="nl-BE"/>
    </w:rPr>
  </w:style>
  <w:style w:type="paragraph" w:customStyle="1" w:styleId="SOFinalGrammarBodyTextIndEnglish">
    <w:name w:val="SO Final Grammar Body Text Ind (English)"/>
    <w:basedOn w:val="SOFinalGrammarBodyTextEnglish"/>
    <w:link w:val="SOFinalGrammarBodyTextIndEnglishChar"/>
    <w:rsid w:val="00D8448A"/>
    <w:pPr>
      <w:ind w:left="170" w:right="170"/>
    </w:pPr>
  </w:style>
  <w:style w:type="paragraph" w:customStyle="1" w:styleId="SOFinalTableNoteBold">
    <w:name w:val="SO Final Table Note Bold"/>
    <w:basedOn w:val="SOFinalTableNote"/>
    <w:link w:val="SOFinalTableNoteBoldChar"/>
    <w:rsid w:val="00F10397"/>
    <w:rPr>
      <w:rFonts w:ascii="Roboto Medium" w:hAnsi="Roboto Medium"/>
    </w:rPr>
  </w:style>
  <w:style w:type="character" w:customStyle="1" w:styleId="SOFinalTableNoteChar">
    <w:name w:val="SO Final Table Note Char"/>
    <w:link w:val="SOFinalTableNote"/>
    <w:rsid w:val="00D8448A"/>
    <w:rPr>
      <w:rFonts w:ascii="Arial" w:eastAsia="SimSun" w:hAnsi="Arial"/>
      <w:color w:val="000000"/>
      <w:sz w:val="16"/>
      <w:szCs w:val="24"/>
      <w:lang w:val="en-AU" w:eastAsia="zh-CN" w:bidi="ar-SA"/>
    </w:rPr>
  </w:style>
  <w:style w:type="character" w:customStyle="1" w:styleId="SOFinalTableNoteBoldChar">
    <w:name w:val="SO Final Table Note Bold Char"/>
    <w:link w:val="SOFinalTableNoteBold"/>
    <w:rsid w:val="00F10397"/>
    <w:rPr>
      <w:rFonts w:ascii="Roboto Medium" w:hAnsi="Roboto Medium"/>
      <w:color w:val="000000"/>
      <w:sz w:val="16"/>
      <w:szCs w:val="24"/>
      <w:lang w:bidi="ar-SA"/>
    </w:rPr>
  </w:style>
  <w:style w:type="paragraph" w:customStyle="1" w:styleId="SOFinalTableNoteBoldItalics">
    <w:name w:val="SO Final Table Note Bold Italics"/>
    <w:basedOn w:val="SOFinalTableNote"/>
    <w:link w:val="SOFinalTableNoteBoldItalicsChar"/>
    <w:rsid w:val="00F10397"/>
    <w:rPr>
      <w:rFonts w:ascii="Roboto Medium" w:hAnsi="Roboto Medium"/>
      <w:i/>
    </w:rPr>
  </w:style>
  <w:style w:type="character" w:customStyle="1" w:styleId="SOFinalTableNoteBoldItalicsChar">
    <w:name w:val="SO Final Table Note Bold Italics Char"/>
    <w:link w:val="SOFinalTableNoteBoldItalics"/>
    <w:rsid w:val="00F10397"/>
    <w:rPr>
      <w:rFonts w:ascii="Roboto Medium" w:hAnsi="Roboto Medium"/>
      <w:i/>
      <w:color w:val="000000"/>
      <w:sz w:val="16"/>
      <w:szCs w:val="24"/>
      <w:lang w:bidi="ar-SA"/>
    </w:rPr>
  </w:style>
  <w:style w:type="paragraph" w:customStyle="1" w:styleId="SOFinalTableNoteItalic">
    <w:name w:val="SO Final Table Note Italic"/>
    <w:basedOn w:val="SOFinalTableNote"/>
    <w:link w:val="SOFinalTableNoteItalicChar"/>
    <w:rsid w:val="00F10397"/>
    <w:rPr>
      <w:rFonts w:ascii="Roboto Light" w:hAnsi="Roboto Light"/>
      <w:i/>
    </w:rPr>
  </w:style>
  <w:style w:type="character" w:customStyle="1" w:styleId="SOFinalTableNoteItalicChar">
    <w:name w:val="SO Final Table Note Italic Char"/>
    <w:link w:val="SOFinalTableNoteItalic"/>
    <w:rsid w:val="00F10397"/>
    <w:rPr>
      <w:rFonts w:ascii="Roboto Light" w:hAnsi="Roboto Light"/>
      <w:i/>
      <w:color w:val="000000"/>
      <w:sz w:val="16"/>
      <w:szCs w:val="24"/>
      <w:lang w:bidi="ar-SA"/>
    </w:rPr>
  </w:style>
  <w:style w:type="paragraph" w:customStyle="1" w:styleId="SOFinalBoldTextItalic9pt">
    <w:name w:val="SO Final Bold Text Italic 9pt"/>
    <w:rsid w:val="0024005E"/>
    <w:pPr>
      <w:numPr>
        <w:numId w:val="18"/>
      </w:numPr>
      <w:spacing w:before="60"/>
    </w:pPr>
    <w:rPr>
      <w:rFonts w:ascii="Arial" w:eastAsia="MS Mincho" w:hAnsi="Arial" w:cs="Arial"/>
      <w:b/>
      <w:i/>
      <w:color w:val="000000"/>
      <w:sz w:val="18"/>
      <w:szCs w:val="24"/>
      <w:lang w:val="en-US" w:eastAsia="en-US" w:bidi="ar-SA"/>
    </w:rPr>
  </w:style>
  <w:style w:type="paragraph" w:styleId="BalloonText">
    <w:name w:val="Balloon Text"/>
    <w:basedOn w:val="Normal"/>
    <w:link w:val="BalloonTextChar"/>
    <w:rsid w:val="002243A9"/>
    <w:rPr>
      <w:rFonts w:ascii="Tahoma" w:hAnsi="Tahoma" w:cs="Tahoma"/>
      <w:sz w:val="16"/>
      <w:szCs w:val="16"/>
    </w:rPr>
  </w:style>
  <w:style w:type="table" w:customStyle="1" w:styleId="GrammerTable">
    <w:name w:val="Grammer Table"/>
    <w:basedOn w:val="TableNormal"/>
    <w:rsid w:val="00CE5629"/>
    <w:tblPr>
      <w:tblBorders>
        <w:top w:val="single" w:sz="4" w:space="0" w:color="auto"/>
        <w:left w:val="single" w:sz="4" w:space="0" w:color="auto"/>
        <w:bottom w:val="single" w:sz="4" w:space="0" w:color="auto"/>
        <w:right w:val="single" w:sz="4" w:space="0" w:color="auto"/>
        <w:insideV w:val="single" w:sz="4" w:space="0" w:color="auto"/>
      </w:tblBorders>
    </w:tblPr>
    <w:trPr>
      <w:cantSplit/>
    </w:trPr>
    <w:tcPr>
      <w:tcMar>
        <w:top w:w="57" w:type="dxa"/>
        <w:bottom w:w="57" w:type="dxa"/>
      </w:tcMar>
    </w:tcPr>
  </w:style>
  <w:style w:type="paragraph" w:customStyle="1" w:styleId="SOFinalGrammarTableHeadingArial">
    <w:name w:val="SO Final Grammar Table Heading Arial"/>
    <w:link w:val="SOFinalGrammarTableHeadingArialCharChar"/>
    <w:rsid w:val="00F930D3"/>
    <w:pPr>
      <w:spacing w:before="120"/>
    </w:pPr>
    <w:rPr>
      <w:rFonts w:ascii="Arial" w:hAnsi="Arial" w:cs="Arial"/>
      <w:b/>
      <w:color w:val="000000"/>
      <w:sz w:val="22"/>
      <w:szCs w:val="22"/>
      <w:lang w:eastAsia="en-US" w:bidi="ar-SA"/>
    </w:rPr>
  </w:style>
  <w:style w:type="character" w:customStyle="1" w:styleId="BalloonTextChar">
    <w:name w:val="Balloon Text Char"/>
    <w:link w:val="BalloonText"/>
    <w:rsid w:val="002243A9"/>
    <w:rPr>
      <w:rFonts w:ascii="Tahoma" w:hAnsi="Tahoma" w:cs="Tahoma"/>
      <w:sz w:val="16"/>
      <w:szCs w:val="16"/>
      <w:lang w:bidi="ar-SA"/>
    </w:rPr>
  </w:style>
  <w:style w:type="character" w:customStyle="1" w:styleId="SOFinalGrammarTableHeadingArialCharChar">
    <w:name w:val="SO Final Grammar Table Heading Arial Char Char"/>
    <w:link w:val="SOFinalGrammarTableHeadingArial"/>
    <w:rsid w:val="00F930D3"/>
    <w:rPr>
      <w:rFonts w:ascii="Arial" w:eastAsia="SimSun" w:hAnsi="Arial" w:cs="Arial"/>
      <w:b/>
      <w:color w:val="000000"/>
      <w:sz w:val="22"/>
      <w:szCs w:val="22"/>
      <w:lang w:val="en-AU" w:eastAsia="en-US" w:bidi="ar-SA"/>
    </w:rPr>
  </w:style>
  <w:style w:type="paragraph" w:customStyle="1" w:styleId="SOFinalGrammaTableBullet">
    <w:name w:val="SO Final Gramma Table Bullet"/>
    <w:basedOn w:val="Normal"/>
    <w:link w:val="SOFinalGrammaTableBulletChar"/>
    <w:rsid w:val="00B61A96"/>
    <w:pPr>
      <w:tabs>
        <w:tab w:val="num" w:pos="170"/>
      </w:tabs>
      <w:ind w:left="170" w:hanging="170"/>
    </w:pPr>
    <w:rPr>
      <w:rFonts w:ascii="Times New Roman" w:hAnsi="Times New Roman" w:cs="Arial"/>
      <w:sz w:val="22"/>
      <w:szCs w:val="22"/>
      <w:lang w:eastAsia="en-US"/>
    </w:rPr>
  </w:style>
  <w:style w:type="character" w:customStyle="1" w:styleId="SOFinalGrammaTableBulletChar">
    <w:name w:val="SO Final Gramma Table Bullet Char"/>
    <w:link w:val="SOFinalGrammaTableBullet"/>
    <w:rsid w:val="00B61A96"/>
    <w:rPr>
      <w:rFonts w:cs="Arial"/>
      <w:sz w:val="22"/>
      <w:szCs w:val="22"/>
      <w:lang w:eastAsia="en-US" w:bidi="ar-SA"/>
    </w:rPr>
  </w:style>
  <w:style w:type="paragraph" w:customStyle="1" w:styleId="SOFinalGrammarTableInd">
    <w:name w:val="SO Final Grammar Table Ind"/>
    <w:basedOn w:val="Normal"/>
    <w:link w:val="SOFinalGrammarTableIndChar"/>
    <w:rsid w:val="00B61A96"/>
    <w:pPr>
      <w:ind w:left="340" w:right="340"/>
    </w:pPr>
    <w:rPr>
      <w:rFonts w:ascii="Times New Roman" w:hAnsi="Times New Roman" w:cs="Arial"/>
      <w:sz w:val="22"/>
      <w:szCs w:val="22"/>
      <w:lang w:eastAsia="en-US"/>
    </w:rPr>
  </w:style>
  <w:style w:type="character" w:customStyle="1" w:styleId="SOFinalGrammarTableIndChar">
    <w:name w:val="SO Final Grammar Table Ind Char"/>
    <w:link w:val="SOFinalGrammarTableInd"/>
    <w:rsid w:val="00B61A96"/>
    <w:rPr>
      <w:rFonts w:eastAsia="SimSun" w:cs="Arial"/>
      <w:sz w:val="22"/>
      <w:szCs w:val="22"/>
      <w:lang w:val="en-AU" w:eastAsia="en-US" w:bidi="ar-SA"/>
    </w:rPr>
  </w:style>
  <w:style w:type="character" w:customStyle="1" w:styleId="SOFinalGrammarTableHeadingChar">
    <w:name w:val="SO Final Grammar Table Heading Char"/>
    <w:link w:val="SOFinalGrammarTableHeading"/>
    <w:rsid w:val="00F930D3"/>
    <w:rPr>
      <w:rFonts w:cs="Arial"/>
      <w:b/>
      <w:color w:val="000000"/>
      <w:sz w:val="22"/>
      <w:szCs w:val="22"/>
      <w:lang w:val="en-AU" w:eastAsia="en-US" w:bidi="ar-SA"/>
    </w:rPr>
  </w:style>
  <w:style w:type="paragraph" w:customStyle="1" w:styleId="SOFinalGrammarHeading12ptBefore">
    <w:name w:val="SO Final Grammar Heading 12pt Before"/>
    <w:basedOn w:val="SOFinalGrammarTableHeadingArial"/>
    <w:link w:val="SOFinalGrammarHeading12ptBeforeChar"/>
    <w:rsid w:val="002879EE"/>
    <w:pPr>
      <w:spacing w:before="240"/>
    </w:pPr>
  </w:style>
  <w:style w:type="character" w:customStyle="1" w:styleId="SOFinalGrammarHeading12ptBeforeChar">
    <w:name w:val="SO Final Grammar Heading 12pt Before Char"/>
    <w:basedOn w:val="SOFinalGrammarTableHeadingArialCharChar"/>
    <w:link w:val="SOFinalGrammarHeading12ptBefore"/>
    <w:rsid w:val="002879EE"/>
    <w:rPr>
      <w:rFonts w:ascii="Arial" w:eastAsia="SimSun" w:hAnsi="Arial" w:cs="Arial"/>
      <w:b/>
      <w:color w:val="000000"/>
      <w:sz w:val="22"/>
      <w:szCs w:val="22"/>
      <w:lang w:val="en-AU" w:eastAsia="en-US" w:bidi="ar-SA"/>
    </w:rPr>
  </w:style>
  <w:style w:type="character" w:customStyle="1" w:styleId="SOFinalGrammarBodyTextEnglishChar">
    <w:name w:val="SO Final Grammar Body Text (English) Char"/>
    <w:link w:val="SOFinalGrammarBodyTextEnglish"/>
    <w:rsid w:val="003D7BFF"/>
    <w:rPr>
      <w:rFonts w:cs="Arial"/>
      <w:szCs w:val="22"/>
      <w:lang w:val="en-AU" w:eastAsia="en-US" w:bidi="ar-SA"/>
    </w:rPr>
  </w:style>
  <w:style w:type="paragraph" w:customStyle="1" w:styleId="SOFinalGrammaTextItalic">
    <w:name w:val="SO Final Gramma Text Italic"/>
    <w:basedOn w:val="Normal"/>
    <w:link w:val="SOFinalGrammaTextItalicChar"/>
    <w:rsid w:val="00B61A96"/>
    <w:pPr>
      <w:spacing w:before="240" w:line="246" w:lineRule="exact"/>
    </w:pPr>
    <w:rPr>
      <w:rFonts w:ascii="Times New Roman" w:eastAsia="MS Mincho" w:hAnsi="Times New Roman"/>
      <w:i/>
      <w:sz w:val="22"/>
      <w:szCs w:val="20"/>
      <w:lang w:eastAsia="en-US"/>
    </w:rPr>
  </w:style>
  <w:style w:type="character" w:customStyle="1" w:styleId="SOFinalGrammaTextItalicChar">
    <w:name w:val="SO Final Gramma Text Italic Char"/>
    <w:link w:val="SOFinalGrammaTextItalic"/>
    <w:rsid w:val="00B61A96"/>
    <w:rPr>
      <w:rFonts w:eastAsia="MS Mincho"/>
      <w:b/>
      <w:i/>
      <w:sz w:val="22"/>
      <w:lang w:val="en-AU" w:eastAsia="en-US" w:bidi="ar-SA"/>
    </w:rPr>
  </w:style>
  <w:style w:type="character" w:customStyle="1" w:styleId="SOFinalGrammarBodyTextIndEnglishChar">
    <w:name w:val="SO Final Grammar Body Text Ind (English) Char"/>
    <w:basedOn w:val="SOFinalGrammarBodyTextEnglishChar"/>
    <w:link w:val="SOFinalGrammarBodyTextIndEnglish"/>
    <w:rsid w:val="00052B5D"/>
    <w:rPr>
      <w:rFonts w:cs="Arial"/>
      <w:szCs w:val="22"/>
      <w:lang w:val="en-AU" w:eastAsia="en-US" w:bidi="ar-SA"/>
    </w:rPr>
  </w:style>
  <w:style w:type="character" w:customStyle="1" w:styleId="SOFinalGrammarArial11Bold">
    <w:name w:val="SO Final Grammar Arial 11 Bold"/>
    <w:rsid w:val="006F3BDC"/>
    <w:rPr>
      <w:b/>
      <w:sz w:val="22"/>
      <w:szCs w:val="22"/>
    </w:rPr>
  </w:style>
  <w:style w:type="character" w:customStyle="1" w:styleId="SOFinalGrammarCharacterHeading">
    <w:name w:val="SO Final Grammar Character Heading"/>
    <w:rsid w:val="00BB4786"/>
    <w:rPr>
      <w:rFonts w:ascii="Arial" w:hAnsi="Arial"/>
      <w:b/>
      <w:sz w:val="22"/>
    </w:rPr>
  </w:style>
  <w:style w:type="paragraph" w:customStyle="1" w:styleId="SOFinalGrammarBodyText">
    <w:name w:val="SO Final Grammar Body Text"/>
    <w:basedOn w:val="Normal"/>
    <w:rsid w:val="00966A36"/>
    <w:pPr>
      <w:spacing w:before="240"/>
    </w:pPr>
    <w:rPr>
      <w:rFonts w:ascii="Times New Roman" w:hAnsi="Times New Roman"/>
      <w:sz w:val="22"/>
    </w:rPr>
  </w:style>
  <w:style w:type="paragraph" w:customStyle="1" w:styleId="SOFinalGrammarParagraphTimes11">
    <w:name w:val="SO Final Grammar Paragraph Times 11"/>
    <w:next w:val="Normal"/>
    <w:link w:val="SOFinalGrammarParagraphTimes11CharChar"/>
    <w:rsid w:val="00966A36"/>
    <w:pPr>
      <w:spacing w:before="240"/>
    </w:pPr>
    <w:rPr>
      <w:rFonts w:cs="Arial"/>
      <w:color w:val="000000"/>
      <w:sz w:val="22"/>
      <w:szCs w:val="22"/>
      <w:lang w:eastAsia="en-US" w:bidi="ar-SA"/>
    </w:rPr>
  </w:style>
  <w:style w:type="character" w:customStyle="1" w:styleId="SOFinalGrammarParagraphTimes11CharChar">
    <w:name w:val="SO Final Grammar Paragraph Times 11 Char Char"/>
    <w:link w:val="SOFinalGrammarParagraphTimes11"/>
    <w:rsid w:val="00966A36"/>
    <w:rPr>
      <w:rFonts w:eastAsia="SimSun" w:cs="Arial"/>
      <w:color w:val="000000"/>
      <w:sz w:val="22"/>
      <w:szCs w:val="22"/>
      <w:lang w:val="en-AU" w:eastAsia="en-US" w:bidi="ar-SA"/>
    </w:rPr>
  </w:style>
  <w:style w:type="character" w:customStyle="1" w:styleId="SOFinalGrammarCharacterTextTimes11">
    <w:name w:val="SO Final Grammar Character Text Times 11"/>
    <w:rsid w:val="00BD78B5"/>
    <w:rPr>
      <w:rFonts w:ascii="Times New Roman" w:hAnsi="Times New Roman" w:cs="Arial"/>
      <w:i/>
      <w:sz w:val="22"/>
      <w:szCs w:val="22"/>
      <w:lang w:val="en-AU" w:eastAsia="en-US" w:bidi="ar-SA"/>
    </w:rPr>
  </w:style>
  <w:style w:type="paragraph" w:customStyle="1" w:styleId="SOFinalGrammarTableIndUnderInd">
    <w:name w:val="SO Final Grammar Table Ind Under Ind"/>
    <w:basedOn w:val="Normal"/>
    <w:link w:val="SOFinalGrammarTableIndUnderIndChar"/>
    <w:rsid w:val="001A3324"/>
    <w:pPr>
      <w:ind w:left="510" w:right="510"/>
    </w:pPr>
    <w:rPr>
      <w:rFonts w:ascii="Times New Roman" w:hAnsi="Times New Roman"/>
      <w:sz w:val="22"/>
    </w:rPr>
  </w:style>
  <w:style w:type="paragraph" w:customStyle="1" w:styleId="SOFinalGrammarBodyText6ptLanguage">
    <w:name w:val="SO Final Grammar Body Text 6pt (Language)"/>
    <w:basedOn w:val="SOFinalGrammarBodyTextLanguage"/>
    <w:rsid w:val="00804C10"/>
    <w:pPr>
      <w:spacing w:before="120"/>
    </w:pPr>
  </w:style>
  <w:style w:type="paragraph" w:customStyle="1" w:styleId="SOFinalGrammarTableBulletTimes10pt">
    <w:name w:val="SO Final Grammar Table Bullet Times 10pt"/>
    <w:rsid w:val="008100D6"/>
    <w:pPr>
      <w:numPr>
        <w:numId w:val="34"/>
      </w:numPr>
      <w:spacing w:before="160"/>
    </w:pPr>
    <w:rPr>
      <w:rFonts w:eastAsia="MS Mincho"/>
      <w:lang w:eastAsia="en-US" w:bidi="ar-SA"/>
    </w:rPr>
  </w:style>
  <w:style w:type="character" w:customStyle="1" w:styleId="SOFinalGrammarBodyTextJapanese">
    <w:name w:val="SO Final Grammar Body Text (Japanese)"/>
    <w:rsid w:val="001C69B7"/>
    <w:rPr>
      <w:rFonts w:ascii="MS Mincho" w:hAnsi="MS Mincho"/>
      <w:sz w:val="22"/>
      <w:lang w:val="en-AU" w:eastAsia="ja-JP"/>
    </w:rPr>
  </w:style>
  <w:style w:type="character" w:customStyle="1" w:styleId="SOFinalGrammarTableIndUnderIndChar">
    <w:name w:val="SO Final Grammar Table Ind Under Ind Char"/>
    <w:link w:val="SOFinalGrammarTableIndUnderInd"/>
    <w:rsid w:val="00640803"/>
    <w:rPr>
      <w:rFonts w:eastAsia="SimSun"/>
      <w:sz w:val="22"/>
      <w:szCs w:val="24"/>
      <w:lang w:val="en-AU" w:eastAsia="zh-CN" w:bidi="ar-SA"/>
    </w:rPr>
  </w:style>
  <w:style w:type="paragraph" w:customStyle="1" w:styleId="SOFinalGrammarHeadingCent">
    <w:name w:val="SO Final Grammar Heading Cent"/>
    <w:basedOn w:val="SOFinalGrammarHeading12ptBefore"/>
    <w:link w:val="SOFinalGrammarHeadingCentChar"/>
    <w:rsid w:val="007C568B"/>
    <w:pPr>
      <w:spacing w:before="120"/>
      <w:jc w:val="center"/>
    </w:pPr>
  </w:style>
  <w:style w:type="character" w:customStyle="1" w:styleId="SOFinalBodyTextItalicBeforeBulletChar">
    <w:name w:val="SO Final Body Text Italic (Before Bullet) Char"/>
    <w:link w:val="SOFinalBodyTextItalicBeforeBullet"/>
    <w:rsid w:val="003B4F51"/>
    <w:rPr>
      <w:rFonts w:ascii="Roboto Light" w:hAnsi="Roboto Light"/>
      <w:i/>
      <w:szCs w:val="24"/>
      <w:lang w:bidi="ar-SA"/>
    </w:rPr>
  </w:style>
  <w:style w:type="character" w:customStyle="1" w:styleId="SOFinalGrammarHeadingCentChar">
    <w:name w:val="SO Final Grammar Heading Cent Char"/>
    <w:basedOn w:val="SOFinalGrammarHeading12ptBeforeChar"/>
    <w:link w:val="SOFinalGrammarHeadingCent"/>
    <w:rsid w:val="007C568B"/>
    <w:rPr>
      <w:rFonts w:ascii="Arial" w:eastAsia="SimSun" w:hAnsi="Arial" w:cs="Arial"/>
      <w:b/>
      <w:color w:val="000000"/>
      <w:sz w:val="22"/>
      <w:szCs w:val="22"/>
      <w:lang w:val="en-AU" w:eastAsia="en-US" w:bidi="ar-SA"/>
    </w:rPr>
  </w:style>
  <w:style w:type="paragraph" w:customStyle="1" w:styleId="SOFinalGrammarHeadLeft">
    <w:name w:val="SO Final Grammar Head Left"/>
    <w:basedOn w:val="SOFinalHead3"/>
    <w:rsid w:val="0091658B"/>
    <w:pPr>
      <w:spacing w:before="160"/>
      <w:ind w:left="-510"/>
    </w:pPr>
    <w:rPr>
      <w:rFonts w:ascii="Arial" w:hAnsi="Arial"/>
      <w:sz w:val="24"/>
    </w:rPr>
  </w:style>
  <w:style w:type="character" w:customStyle="1" w:styleId="SOFinalPerformanceTableTextChar">
    <w:name w:val="SO Final Performance Table Text Char"/>
    <w:link w:val="SOFinalPerformanceTableText"/>
    <w:rsid w:val="00E07BA4"/>
    <w:rPr>
      <w:rFonts w:ascii="Roboto Light" w:hAnsi="Roboto Light"/>
      <w:sz w:val="16"/>
      <w:szCs w:val="24"/>
      <w:lang w:bidi="ar-SA"/>
    </w:rPr>
  </w:style>
  <w:style w:type="character" w:customStyle="1" w:styleId="SOFinalContentTableTextChar">
    <w:name w:val="SO Final Content Table Text Char"/>
    <w:link w:val="SOFinalContentTableText"/>
    <w:rsid w:val="00687A53"/>
    <w:rPr>
      <w:rFonts w:ascii="Roboto Light" w:eastAsia="Times New Roman" w:hAnsi="Roboto Light"/>
      <w:color w:val="000000"/>
      <w:sz w:val="18"/>
      <w:szCs w:val="24"/>
      <w:lang w:val="en-US" w:eastAsia="en-US" w:bidi="ar-SA"/>
    </w:rPr>
  </w:style>
  <w:style w:type="character" w:customStyle="1" w:styleId="SOFinalContentTableTextReg">
    <w:name w:val="SO Final Content Table Text Reg"/>
    <w:rsid w:val="00BA6716"/>
    <w:rPr>
      <w:rFonts w:ascii="Roboto Light" w:hAnsi="Roboto Light"/>
      <w:sz w:val="18"/>
    </w:rPr>
  </w:style>
  <w:style w:type="paragraph" w:customStyle="1" w:styleId="SOFinalGrammarHeading0ptBefore">
    <w:name w:val="SO Final Grammar Heading 0pt Before"/>
    <w:basedOn w:val="SOFinalGrammarHeading12ptBefore"/>
    <w:rsid w:val="00840CFC"/>
    <w:pPr>
      <w:spacing w:before="0"/>
    </w:pPr>
    <w:rPr>
      <w:rFonts w:cs="Times New Roman"/>
      <w:bCs/>
      <w:szCs w:val="20"/>
    </w:rPr>
  </w:style>
  <w:style w:type="paragraph" w:customStyle="1" w:styleId="StyleSOFinalBodyTextBefore075cmBefore3pt">
    <w:name w:val="Style SO Final Body Text + Before:  0.75 cm Before:  3 pt"/>
    <w:basedOn w:val="SOFinalBodyText"/>
    <w:rsid w:val="00AD63FE"/>
    <w:pPr>
      <w:spacing w:before="60"/>
      <w:ind w:left="425"/>
    </w:pPr>
  </w:style>
  <w:style w:type="paragraph" w:customStyle="1" w:styleId="SOFinalContents2indent">
    <w:name w:val="SO Final Contents 2 indent"/>
    <w:next w:val="Normal"/>
    <w:rsid w:val="00130A18"/>
    <w:pPr>
      <w:ind w:left="454"/>
    </w:pPr>
    <w:rPr>
      <w:rFonts w:ascii="Arial" w:eastAsia="Times New Roman" w:hAnsi="Arial"/>
      <w:lang w:val="en-US" w:eastAsia="en-US" w:bidi="ar-SA"/>
    </w:rPr>
  </w:style>
  <w:style w:type="character" w:customStyle="1" w:styleId="SOFinalItalicText10pt">
    <w:name w:val="SO Final Italic Text 10pt"/>
    <w:rsid w:val="009E1652"/>
    <w:rPr>
      <w:rFonts w:ascii="Arial" w:hAnsi="Arial"/>
      <w:i/>
      <w:dstrike w:val="0"/>
      <w:spacing w:val="0"/>
      <w:w w:val="100"/>
      <w:position w:val="0"/>
      <w:sz w:val="20"/>
      <w:u w:val="none"/>
      <w:vertAlign w:val="baseline"/>
    </w:rPr>
  </w:style>
  <w:style w:type="paragraph" w:styleId="TOC1">
    <w:name w:val="toc 1"/>
    <w:basedOn w:val="Normal"/>
    <w:next w:val="Normal"/>
    <w:autoRedefine/>
    <w:uiPriority w:val="39"/>
    <w:rsid w:val="003A24C4"/>
    <w:pPr>
      <w:spacing w:before="160"/>
    </w:pPr>
  </w:style>
  <w:style w:type="paragraph" w:styleId="TOC2">
    <w:name w:val="toc 2"/>
    <w:basedOn w:val="Normal"/>
    <w:next w:val="Normal"/>
    <w:autoRedefine/>
    <w:uiPriority w:val="39"/>
    <w:rsid w:val="003A24C4"/>
    <w:pPr>
      <w:spacing w:before="80"/>
      <w:ind w:left="198"/>
    </w:pPr>
  </w:style>
  <w:style w:type="paragraph" w:customStyle="1" w:styleId="SOFinalCONTENTSHeading">
    <w:name w:val="SO Final CONTENTS Heading"/>
    <w:basedOn w:val="SOFinalHead1TOP"/>
    <w:qFormat/>
    <w:rsid w:val="00D45411"/>
    <w:pPr>
      <w:spacing w:after="240"/>
    </w:pPr>
  </w:style>
  <w:style w:type="character" w:customStyle="1" w:styleId="FooterChar">
    <w:name w:val="Footer Char"/>
    <w:basedOn w:val="DefaultParagraphFont"/>
    <w:link w:val="Footer"/>
    <w:semiHidden/>
    <w:rsid w:val="005E2251"/>
    <w:rPr>
      <w:rFonts w:ascii="Arial" w:hAnsi="Arial"/>
      <w:szCs w:val="24"/>
      <w:lang w:bidi="ar-SA"/>
    </w:rPr>
  </w:style>
  <w:style w:type="paragraph" w:styleId="TOC3">
    <w:name w:val="toc 3"/>
    <w:basedOn w:val="Normal"/>
    <w:next w:val="Normal"/>
    <w:autoRedefine/>
    <w:rsid w:val="003A24C4"/>
    <w:pPr>
      <w:spacing w:after="80"/>
      <w:ind w:left="442"/>
    </w:pPr>
  </w:style>
  <w:style w:type="paragraph" w:styleId="TOC4">
    <w:name w:val="toc 4"/>
    <w:basedOn w:val="Normal"/>
    <w:next w:val="Normal"/>
    <w:autoRedefine/>
    <w:uiPriority w:val="39"/>
    <w:rsid w:val="00F90423"/>
    <w:pPr>
      <w:tabs>
        <w:tab w:val="right" w:leader="dot" w:pos="9055"/>
      </w:tabs>
      <w:spacing w:before="160" w:after="160"/>
    </w:pPr>
    <w:rPr>
      <w:rFonts w:ascii="Roboto Light" w:hAnsi="Roboto Light"/>
      <w:noProof/>
    </w:rPr>
  </w:style>
  <w:style w:type="character" w:customStyle="1" w:styleId="robotolight8pt">
    <w:name w:val="roboto light 8 pt"/>
    <w:basedOn w:val="DefaultParagraphFont"/>
    <w:uiPriority w:val="1"/>
    <w:qFormat/>
    <w:rsid w:val="006B1D46"/>
    <w:rPr>
      <w:rFonts w:ascii="Roboto Light" w:hAnsi="Roboto Light"/>
      <w:w w:val="90"/>
      <w:sz w:val="16"/>
    </w:rPr>
  </w:style>
  <w:style w:type="paragraph" w:customStyle="1" w:styleId="SOFinalCoverHeading1NEW">
    <w:name w:val="SO Final Cover Heading 1 NEW"/>
    <w:basedOn w:val="Normal"/>
    <w:qFormat/>
    <w:rsid w:val="00E52AEC"/>
    <w:pPr>
      <w:pBdr>
        <w:bottom w:val="single" w:sz="12" w:space="3" w:color="0070C0"/>
      </w:pBdr>
      <w:spacing w:after="120"/>
      <w:ind w:left="567"/>
    </w:pPr>
    <w:rPr>
      <w:rFonts w:ascii="Century Gothic" w:eastAsia="Times New Roman" w:hAnsi="Century Gothic"/>
      <w:b/>
      <w:bCs/>
      <w:color w:val="0070C0"/>
      <w:spacing w:val="2"/>
      <w:sz w:val="40"/>
      <w:szCs w:val="20"/>
      <w:lang w:eastAsia="en-US"/>
    </w:rPr>
  </w:style>
  <w:style w:type="paragraph" w:customStyle="1" w:styleId="SOFinalCoverHeading2NEW">
    <w:name w:val="SO Final Cover Heading 2 NEW"/>
    <w:basedOn w:val="Normal"/>
    <w:qFormat/>
    <w:rsid w:val="00E52AEC"/>
    <w:pPr>
      <w:spacing w:before="120"/>
      <w:ind w:left="567"/>
    </w:pPr>
    <w:rPr>
      <w:rFonts w:ascii="Century Gothic" w:eastAsia="Times New Roman" w:hAnsi="Century Gothic" w:cs="Arial"/>
      <w:color w:val="404040" w:themeColor="text1" w:themeTint="BF"/>
      <w:spacing w:val="2"/>
      <w:sz w:val="36"/>
      <w:szCs w:val="20"/>
      <w:lang w:eastAsia="en-US"/>
    </w:rPr>
  </w:style>
  <w:style w:type="paragraph" w:customStyle="1" w:styleId="SOFinalBullets6ptbefore">
    <w:name w:val="SO Final Bullets 6pt before"/>
    <w:basedOn w:val="SOFinalBullets"/>
    <w:rsid w:val="00F90423"/>
    <w:pPr>
      <w:spacing w:before="120"/>
    </w:pPr>
    <w:rPr>
      <w:rFonts w:eastAsia="Times New Roman"/>
    </w:rPr>
  </w:style>
  <w:style w:type="paragraph" w:customStyle="1" w:styleId="SOFinalContentTableBulletsBoldItalics">
    <w:name w:val="SO Final Content Table Bullets Bold Italics"/>
    <w:next w:val="Normal"/>
    <w:rsid w:val="00687A53"/>
    <w:pPr>
      <w:numPr>
        <w:numId w:val="44"/>
      </w:numPr>
      <w:ind w:left="196" w:hanging="168"/>
    </w:pPr>
    <w:rPr>
      <w:rFonts w:ascii="Roboto Medium" w:eastAsia="MS Mincho" w:hAnsi="Roboto Medium" w:cs="Arial"/>
      <w:i/>
      <w:iCs/>
      <w:color w:val="000000"/>
      <w:sz w:val="18"/>
      <w:szCs w:val="24"/>
      <w:lang w:val="en-US" w:eastAsia="en-US" w:bidi="ar-SA"/>
    </w:rPr>
  </w:style>
  <w:style w:type="paragraph" w:customStyle="1" w:styleId="SOFinalContentTableTextUnderbulletsItalic">
    <w:name w:val="SO Final Content Table Text Under bullets Italic"/>
    <w:next w:val="Normal"/>
    <w:rsid w:val="00BA6716"/>
    <w:pPr>
      <w:ind w:left="196"/>
    </w:pPr>
    <w:rPr>
      <w:rFonts w:ascii="Roboto Light" w:eastAsia="MS Mincho" w:hAnsi="Roboto Light" w:cs="Arial"/>
      <w:i/>
      <w:color w:val="000000"/>
      <w:sz w:val="18"/>
      <w:szCs w:val="24"/>
      <w:lang w:val="en-US" w:eastAsia="en-US" w:bidi="ar-SA"/>
    </w:rPr>
  </w:style>
  <w:style w:type="paragraph" w:customStyle="1" w:styleId="SOFinalPerformanceTableTextItalic">
    <w:name w:val="SO Final Performance Table Text Italic"/>
    <w:basedOn w:val="SOFinalPerformanceTableText"/>
    <w:rsid w:val="005F102C"/>
    <w:rPr>
      <w:i/>
    </w:rPr>
  </w:style>
  <w:style w:type="paragraph" w:customStyle="1" w:styleId="SOFinalContentTableHead20ptabove">
    <w:name w:val="SO Final Content Table Head 2  0 pt above"/>
    <w:basedOn w:val="SOFinalContentTableHead2"/>
    <w:rsid w:val="00F10397"/>
    <w:pPr>
      <w:spacing w:before="0"/>
    </w:pPr>
    <w:rPr>
      <w:rFonts w:eastAsia="Times New Roman"/>
    </w:rPr>
  </w:style>
  <w:style w:type="character" w:customStyle="1" w:styleId="robotolight10ptforpagenumbers">
    <w:name w:val="roboto light 10 pt (for page numbers)"/>
    <w:basedOn w:val="DefaultParagraphFont"/>
    <w:uiPriority w:val="1"/>
    <w:qFormat/>
    <w:rsid w:val="006B1D46"/>
    <w:rPr>
      <w:rFonts w:ascii="Roboto Light" w:hAnsi="Roboto Light"/>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9.xml" Id="rId26" /><Relationship Type="http://schemas.openxmlformats.org/officeDocument/2006/relationships/footer" Target="footer6.xml" Id="rId21" /><Relationship Type="http://schemas.openxmlformats.org/officeDocument/2006/relationships/header" Target="header16.xml" Id="rId42" /><Relationship Type="http://schemas.openxmlformats.org/officeDocument/2006/relationships/footer" Target="footer20.xml" Id="rId47" /><Relationship Type="http://schemas.openxmlformats.org/officeDocument/2006/relationships/header" Target="header25.xml" Id="rId63" /><Relationship Type="http://schemas.openxmlformats.org/officeDocument/2006/relationships/header" Target="header28.xml" Id="rId68" /><Relationship Type="http://schemas.openxmlformats.org/officeDocument/2006/relationships/header" Target="header34.xml" Id="rId84" /><Relationship Type="http://schemas.openxmlformats.org/officeDocument/2006/relationships/header" Target="header36.xml" Id="rId89" /><Relationship Type="http://schemas.openxmlformats.org/officeDocument/2006/relationships/header" Target="header4.xml" Id="rId16" /><Relationship Type="http://schemas.openxmlformats.org/officeDocument/2006/relationships/footer" Target="footer52.xml" Id="rId107" /><Relationship Type="http://schemas.openxmlformats.org/officeDocument/2006/relationships/header" Target="header2.xml" Id="rId11" /><Relationship Type="http://schemas.openxmlformats.org/officeDocument/2006/relationships/header" Target="header12.xml" Id="rId32" /><Relationship Type="http://schemas.openxmlformats.org/officeDocument/2006/relationships/footer" Target="footer15.xml" Id="rId37" /><Relationship Type="http://schemas.openxmlformats.org/officeDocument/2006/relationships/footer" Target="footer22.xml" Id="rId53" /><Relationship Type="http://schemas.openxmlformats.org/officeDocument/2006/relationships/header" Target="header23.xml" Id="rId58" /><Relationship Type="http://schemas.openxmlformats.org/officeDocument/2006/relationships/footer" Target="footer33.xml" Id="rId74" /><Relationship Type="http://schemas.openxmlformats.org/officeDocument/2006/relationships/header" Target="header33.xml" Id="rId79" /><Relationship Type="http://schemas.openxmlformats.org/officeDocument/2006/relationships/header" Target="header43.xml" Id="rId102" /><Relationship Type="http://schemas.openxmlformats.org/officeDocument/2006/relationships/settings" Target="settings.xml" Id="rId5" /><Relationship Type="http://schemas.openxmlformats.org/officeDocument/2006/relationships/header" Target="header37.xml" Id="rId90" /><Relationship Type="http://schemas.openxmlformats.org/officeDocument/2006/relationships/header" Target="header39.xml" Id="rId95" /><Relationship Type="http://schemas.openxmlformats.org/officeDocument/2006/relationships/footer" Target="footer7.xml" Id="rId22" /><Relationship Type="http://schemas.openxmlformats.org/officeDocument/2006/relationships/footer" Target="footer9.xml" Id="rId27" /><Relationship Type="http://schemas.openxmlformats.org/officeDocument/2006/relationships/footer" Target="footer18.xml" Id="rId43" /><Relationship Type="http://schemas.openxmlformats.org/officeDocument/2006/relationships/image" Target="media/image3.jpg" Id="rId48" /><Relationship Type="http://schemas.openxmlformats.org/officeDocument/2006/relationships/header" Target="header26.xml" Id="rId64" /><Relationship Type="http://schemas.openxmlformats.org/officeDocument/2006/relationships/footer" Target="footer30.xml" Id="rId69" /><Relationship Type="http://schemas.openxmlformats.org/officeDocument/2006/relationships/footer" Target="footer36.xml" Id="rId80" /><Relationship Type="http://schemas.openxmlformats.org/officeDocument/2006/relationships/footer" Target="footer40.xml" Id="rId85" /><Relationship Type="http://schemas.openxmlformats.org/officeDocument/2006/relationships/footer" Target="footer1.xml" Id="rId12" /><Relationship Type="http://schemas.openxmlformats.org/officeDocument/2006/relationships/footer" Target="footer4.xml" Id="rId17" /><Relationship Type="http://schemas.openxmlformats.org/officeDocument/2006/relationships/footer" Target="footer12.xml" Id="rId33" /><Relationship Type="http://schemas.openxmlformats.org/officeDocument/2006/relationships/header" Target="header14.xml" Id="rId38" /><Relationship Type="http://schemas.openxmlformats.org/officeDocument/2006/relationships/footer" Target="footer25.xml" Id="rId59" /><Relationship Type="http://schemas.openxmlformats.org/officeDocument/2006/relationships/footer" Target="footer49.xml" Id="rId103" /><Relationship Type="http://schemas.openxmlformats.org/officeDocument/2006/relationships/header" Target="header45.xml" Id="rId108" /><Relationship Type="http://schemas.openxmlformats.org/officeDocument/2006/relationships/footer" Target="footer23.xml" Id="rId54" /><Relationship Type="http://schemas.openxmlformats.org/officeDocument/2006/relationships/header" Target="header29.xml" Id="rId70" /><Relationship Type="http://schemas.openxmlformats.org/officeDocument/2006/relationships/header" Target="header31.xml" Id="rId75" /><Relationship Type="http://schemas.openxmlformats.org/officeDocument/2006/relationships/footer" Target="footer43.xml" Id="rId91" /><Relationship Type="http://schemas.openxmlformats.org/officeDocument/2006/relationships/header" Target="header40.xml" Id="rId96"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footer" Target="footer3.xml" Id="rId15" /><Relationship Type="http://schemas.openxmlformats.org/officeDocument/2006/relationships/header" Target="header7.xml" Id="rId23" /><Relationship Type="http://schemas.openxmlformats.org/officeDocument/2006/relationships/footer" Target="footer10.xml" Id="rId28" /><Relationship Type="http://schemas.openxmlformats.org/officeDocument/2006/relationships/header" Target="header13.xml" Id="rId36" /><Relationship Type="http://schemas.openxmlformats.org/officeDocument/2006/relationships/header" Target="header18.xml" Id="rId49" /><Relationship Type="http://schemas.openxmlformats.org/officeDocument/2006/relationships/header" Target="header22.xml" Id="rId57" /><Relationship Type="http://schemas.openxmlformats.org/officeDocument/2006/relationships/footer" Target="footer51.xml" Id="rId106" /><Relationship Type="http://schemas.openxmlformats.org/officeDocument/2006/relationships/header" Target="header1.xml" Id="rId10" /><Relationship Type="http://schemas.openxmlformats.org/officeDocument/2006/relationships/header" Target="header11.xml" Id="rId31" /><Relationship Type="http://schemas.openxmlformats.org/officeDocument/2006/relationships/footer" Target="footer19.xml" Id="rId44" /><Relationship Type="http://schemas.openxmlformats.org/officeDocument/2006/relationships/header" Target="header20.xml" Id="rId52" /><Relationship Type="http://schemas.openxmlformats.org/officeDocument/2006/relationships/footer" Target="footer26.xml" Id="rId60" /><Relationship Type="http://schemas.openxmlformats.org/officeDocument/2006/relationships/footer" Target="footer28.xml" Id="rId65" /><Relationship Type="http://schemas.openxmlformats.org/officeDocument/2006/relationships/footer" Target="footer32.xml" Id="rId73" /><Relationship Type="http://schemas.openxmlformats.org/officeDocument/2006/relationships/footer" Target="footer35.xml" Id="rId78" /><Relationship Type="http://schemas.openxmlformats.org/officeDocument/2006/relationships/footer" Target="footer37.xml" Id="rId81" /><Relationship Type="http://schemas.openxmlformats.org/officeDocument/2006/relationships/footer" Target="footer41.xml" Id="rId86" /><Relationship Type="http://schemas.openxmlformats.org/officeDocument/2006/relationships/footer" Target="footer45.xml" Id="rId94" /><Relationship Type="http://schemas.openxmlformats.org/officeDocument/2006/relationships/header" Target="header41.xml" Id="rId99" /><Relationship Type="http://schemas.openxmlformats.org/officeDocument/2006/relationships/header" Target="header42.xml" Id="rId101" /><Relationship Type="http://schemas.openxmlformats.org/officeDocument/2006/relationships/styles" Target="styles.xml" Id="rId4" /><Relationship Type="http://schemas.openxmlformats.org/officeDocument/2006/relationships/image" Target="media/image1.jpg" Id="rId9" /><Relationship Type="http://schemas.openxmlformats.org/officeDocument/2006/relationships/footer" Target="footer2.xml" Id="rId13" /><Relationship Type="http://schemas.openxmlformats.org/officeDocument/2006/relationships/footer" Target="footer5.xml" Id="rId18" /><Relationship Type="http://schemas.openxmlformats.org/officeDocument/2006/relationships/footer" Target="footer16.xml" Id="rId39" /><Relationship Type="http://schemas.openxmlformats.org/officeDocument/2006/relationships/footer" Target="footer53.xml" Id="rId109" /><Relationship Type="http://schemas.openxmlformats.org/officeDocument/2006/relationships/footer" Target="footer13.xml" Id="rId34" /><Relationship Type="http://schemas.openxmlformats.org/officeDocument/2006/relationships/footer" Target="footer21.xml" Id="rId50" /><Relationship Type="http://schemas.openxmlformats.org/officeDocument/2006/relationships/header" Target="header21.xml" Id="rId55" /><Relationship Type="http://schemas.openxmlformats.org/officeDocument/2006/relationships/footer" Target="footer34.xml" Id="rId76" /><Relationship Type="http://schemas.openxmlformats.org/officeDocument/2006/relationships/footer" Target="footer46.xml" Id="rId97" /><Relationship Type="http://schemas.openxmlformats.org/officeDocument/2006/relationships/footer" Target="footer50.xml" Id="rId104" /><Relationship Type="http://schemas.openxmlformats.org/officeDocument/2006/relationships/footnotes" Target="footnotes.xml" Id="rId7" /><Relationship Type="http://schemas.openxmlformats.org/officeDocument/2006/relationships/header" Target="header30.xml" Id="rId71" /><Relationship Type="http://schemas.openxmlformats.org/officeDocument/2006/relationships/footer" Target="footer44.xml" Id="rId92" /><Relationship Type="http://schemas.openxmlformats.org/officeDocument/2006/relationships/header" Target="header10.xml" Id="rId29" /><Relationship Type="http://schemas.openxmlformats.org/officeDocument/2006/relationships/footer" Target="footer8.xml" Id="rId24" /><Relationship Type="http://schemas.openxmlformats.org/officeDocument/2006/relationships/header" Target="header15.xml" Id="rId40" /><Relationship Type="http://schemas.openxmlformats.org/officeDocument/2006/relationships/image" Target="media/image2.jpg" Id="rId45" /><Relationship Type="http://schemas.openxmlformats.org/officeDocument/2006/relationships/footer" Target="footer29.xml" Id="rId66" /><Relationship Type="http://schemas.openxmlformats.org/officeDocument/2006/relationships/header" Target="header35.xml" Id="rId87" /><Relationship Type="http://schemas.openxmlformats.org/officeDocument/2006/relationships/fontTable" Target="fontTable.xml" Id="rId110" /><Relationship Type="http://schemas.openxmlformats.org/officeDocument/2006/relationships/header" Target="header24.xml" Id="rId61" /><Relationship Type="http://schemas.openxmlformats.org/officeDocument/2006/relationships/footer" Target="footer38.xml" Id="rId82" /><Relationship Type="http://schemas.openxmlformats.org/officeDocument/2006/relationships/header" Target="header5.xml" Id="rId19" /><Relationship Type="http://schemas.openxmlformats.org/officeDocument/2006/relationships/header" Target="header3.xml" Id="rId14" /><Relationship Type="http://schemas.openxmlformats.org/officeDocument/2006/relationships/footer" Target="footer11.xml" Id="rId30" /><Relationship Type="http://schemas.openxmlformats.org/officeDocument/2006/relationships/footer" Target="footer14.xml" Id="rId35" /><Relationship Type="http://schemas.openxmlformats.org/officeDocument/2006/relationships/footer" Target="footer24.xml" Id="rId56" /><Relationship Type="http://schemas.openxmlformats.org/officeDocument/2006/relationships/header" Target="header32.xml" Id="rId77" /><Relationship Type="http://schemas.openxmlformats.org/officeDocument/2006/relationships/footer" Target="footer48.xml" Id="rId100" /><Relationship Type="http://schemas.openxmlformats.org/officeDocument/2006/relationships/header" Target="header44.xml" Id="rId105" /><Relationship Type="http://schemas.openxmlformats.org/officeDocument/2006/relationships/endnotes" Target="endnotes.xml" Id="rId8" /><Relationship Type="http://schemas.openxmlformats.org/officeDocument/2006/relationships/header" Target="header19.xml" Id="rId51" /><Relationship Type="http://schemas.openxmlformats.org/officeDocument/2006/relationships/footer" Target="footer31.xml" Id="rId72" /><Relationship Type="http://schemas.openxmlformats.org/officeDocument/2006/relationships/header" Target="header38.xml" Id="rId93" /><Relationship Type="http://schemas.openxmlformats.org/officeDocument/2006/relationships/footer" Target="footer47.xml" Id="rId98" /><Relationship Type="http://schemas.openxmlformats.org/officeDocument/2006/relationships/numbering" Target="numbering.xml" Id="rId3" /><Relationship Type="http://schemas.openxmlformats.org/officeDocument/2006/relationships/header" Target="header8.xml" Id="rId25" /><Relationship Type="http://schemas.openxmlformats.org/officeDocument/2006/relationships/header" Target="header17.xml" Id="rId46" /><Relationship Type="http://schemas.openxmlformats.org/officeDocument/2006/relationships/header" Target="header27.xml" Id="rId67" /><Relationship Type="http://schemas.openxmlformats.org/officeDocument/2006/relationships/header" Target="header6.xml" Id="rId20" /><Relationship Type="http://schemas.openxmlformats.org/officeDocument/2006/relationships/footer" Target="footer17.xml" Id="rId41" /><Relationship Type="http://schemas.openxmlformats.org/officeDocument/2006/relationships/footer" Target="footer27.xml" Id="rId62" /><Relationship Type="http://schemas.openxmlformats.org/officeDocument/2006/relationships/footer" Target="footer39.xml" Id="rId83" /><Relationship Type="http://schemas.openxmlformats.org/officeDocument/2006/relationships/footer" Target="footer42.xml" Id="rId88" /><Relationship Type="http://schemas.openxmlformats.org/officeDocument/2006/relationships/theme" Target="theme/theme1.xml" Id="rId111" /><Relationship Type="http://schemas.openxmlformats.org/officeDocument/2006/relationships/customXml" Target="/customXML/item3.xml" Id="R41187bd4a6544373" /></Relationships>
</file>

<file path=word/_rels/settings.xml.rels><?xml version="1.0" encoding="UTF-8" standalone="yes"?>
<Relationships xmlns="http://schemas.openxmlformats.org/package/2006/relationships"><Relationship Id="rId1" Type="http://schemas.openxmlformats.org/officeDocument/2006/relationships/attachedTemplate" Target="file:///K:\PUBS\Subject%20Outlines%202008_2009\PRODUCTION%20FINAL%20TEMPLATE%20&amp;%20INSTRUCTIONS\Final%20Subject%20Outline%20Template%2027110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A1095186</value>
    </field>
    <field name="Objective-Title">
      <value order="0">Interstate Assessed Arabic Continuers Level Subject Outline (for teaching in 2023)</value>
    </field>
    <field name="Objective-Description">
      <value order="0"/>
    </field>
    <field name="Objective-CreationStamp">
      <value order="0">2020-09-22T01:55:04Z</value>
    </field>
    <field name="Objective-IsApproved">
      <value order="0">false</value>
    </field>
    <field name="Objective-IsPublished">
      <value order="0">true</value>
    </field>
    <field name="Objective-DatePublished">
      <value order="0">2023-01-09T23:57:28Z</value>
    </field>
    <field name="Objective-ModificationStamp">
      <value order="0">2023-01-09T23:57:28Z</value>
    </field>
    <field name="Objective-Owner">
      <value order="0">Ruth Darwin</value>
    </field>
    <field name="Objective-Path">
      <value order="0">Objective Global Folder:Publication:Production:Subject Outlines:Development of Subject Outlines 2023 includes WEB CONTENT transitioning:PRIORITY 4 and 5 Stage 1 and 2 CONTINUING (BLUE)</value>
    </field>
    <field name="Objective-Parent">
      <value order="0">PRIORITY 4 and 5 Stage 1 and 2 CONTINUING (BLUE)</value>
    </field>
    <field name="Objective-State">
      <value order="0">Published</value>
    </field>
    <field name="Objective-VersionId">
      <value order="0">vA1786160</value>
    </field>
    <field name="Objective-Version">
      <value order="0">2.0</value>
    </field>
    <field name="Objective-VersionNumber">
      <value order="0">2</value>
    </field>
    <field name="Objective-VersionComment">
      <value order="0"/>
    </field>
    <field name="Objective-FileNumber">
      <value order="0">qA19190</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E6032E-32D1-4993-9F00-C1DA18AD3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Final Subject Outline Template 271109.dot</Template>
  <TotalTime>610</TotalTime>
  <Pages>47</Pages>
  <Words>13422</Words>
  <Characters>76512</Characters>
  <Application>Microsoft Office Word</Application>
  <DocSecurity>0</DocSecurity>
  <Lines>637</Lines>
  <Paragraphs>179</Paragraphs>
  <ScaleCrop>false</ScaleCrop>
  <HeadingPairs>
    <vt:vector size="2" baseType="variant">
      <vt:variant>
        <vt:lpstr>Title</vt:lpstr>
      </vt:variant>
      <vt:variant>
        <vt:i4>1</vt:i4>
      </vt:variant>
    </vt:vector>
  </HeadingPairs>
  <TitlesOfParts>
    <vt:vector size="1" baseType="lpstr">
      <vt:lpstr>Interstate Assessed Arabic Continuers Level Subject Outline for teaching in 2017</vt:lpstr>
    </vt:vector>
  </TitlesOfParts>
  <Company>SACE Board of South Australia</Company>
  <LinksUpToDate>false</LinksUpToDate>
  <CharactersWithSpaces>89755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Interstate Assessed Arabic Continuers Level Subject Outline for teaching in 2017</dc:title>
  <dc:creator>SACE Board of SA</dc:creator>
  <cp:lastModifiedBy>Ekwomadu, Ruth (SACE)</cp:lastModifiedBy>
  <cp:revision>54</cp:revision>
  <cp:lastPrinted>2019-09-15T22:58:00Z</cp:lastPrinted>
  <dcterms:created xsi:type="dcterms:W3CDTF">2016-09-26T06:12:00Z</dcterms:created>
  <dcterms:modified xsi:type="dcterms:W3CDTF">2022-07-07T04:25:00Z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A1095186</vt:lpwstr>
  </property>
  <property fmtid="{D5CDD505-2E9C-101B-9397-08002B2CF9AE}" pid="3" name="Objective-Comment">
    <vt:lpwstr/>
  </property>
  <property fmtid="{D5CDD505-2E9C-101B-9397-08002B2CF9AE}" pid="4" name="Objective-CreationStamp">
    <vt:filetime>2020-09-22T01:55:04Z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2023-01-09T23:57:28Z</vt:filetime>
  </property>
  <property fmtid="{D5CDD505-2E9C-101B-9397-08002B2CF9AE}" pid="8" name="Objective-ModificationStamp">
    <vt:filetime>2023-01-09T23:57:28Z</vt:filetime>
  </property>
  <property fmtid="{D5CDD505-2E9C-101B-9397-08002B2CF9AE}" pid="9" name="Objective-Owner">
    <vt:lpwstr>Ruth Darwin</vt:lpwstr>
  </property>
  <property fmtid="{D5CDD505-2E9C-101B-9397-08002B2CF9AE}" pid="10" name="Objective-Path">
    <vt:lpwstr>Objective Global Folder:Publication:Production:Subject Outlines:Development of Subject Outlines 2023 includes WEB CONTENT transitioning:PRIORITY 4 and 5 Stage 1 and 2 CONTINUING (BLUE)</vt:lpwstr>
  </property>
  <property fmtid="{D5CDD505-2E9C-101B-9397-08002B2CF9AE}" pid="11" name="Objective-Parent">
    <vt:lpwstr>PRIORITY 4 and 5 Stage 1 and 2 CONTINUING (BLUE)</vt:lpwstr>
  </property>
  <property fmtid="{D5CDD505-2E9C-101B-9397-08002B2CF9AE}" pid="12" name="Objective-State">
    <vt:lpwstr>Published</vt:lpwstr>
  </property>
  <property fmtid="{D5CDD505-2E9C-101B-9397-08002B2CF9AE}" pid="13" name="Objective-Title">
    <vt:lpwstr>Interstate Assessed Arabic Continuers Level Subject Outline (for teaching in 2023)</vt:lpwstr>
  </property>
  <property fmtid="{D5CDD505-2E9C-101B-9397-08002B2CF9AE}" pid="14" name="Objective-Version">
    <vt:lpwstr>2.0</vt:lpwstr>
  </property>
  <property fmtid="{D5CDD505-2E9C-101B-9397-08002B2CF9AE}" pid="15" name="Objective-VersionComment">
    <vt:lpwstr/>
  </property>
  <property fmtid="{D5CDD505-2E9C-101B-9397-08002B2CF9AE}" pid="16" name="Objective-VersionNumber">
    <vt:r8>2</vt:r8>
  </property>
  <property fmtid="{D5CDD505-2E9C-101B-9397-08002B2CF9AE}" pid="17" name="Objective-FileNumber">
    <vt:lpwstr>qA19190</vt:lpwstr>
  </property>
  <property fmtid="{D5CDD505-2E9C-101B-9397-08002B2CF9AE}" pid="18" name="Objective-Classification">
    <vt:lpwstr/>
  </property>
  <property fmtid="{D5CDD505-2E9C-101B-9397-08002B2CF9AE}" pid="19" name="Objective-Caveats">
    <vt:lpwstr/>
  </property>
  <property fmtid="{D5CDD505-2E9C-101B-9397-08002B2CF9AE}" pid="20" name="Objective-Description">
    <vt:lpwstr/>
  </property>
  <property fmtid="{D5CDD505-2E9C-101B-9397-08002B2CF9AE}" pid="21" name="Objective-VersionId">
    <vt:lpwstr>vA1786160</vt:lpwstr>
  </property>
  <property fmtid="{D5CDD505-2E9C-101B-9397-08002B2CF9AE}" pid="22" name="Objective-Security Classification">
    <vt:lpwstr>OFFICIAL</vt:lpwstr>
  </property>
  <property fmtid="{D5CDD505-2E9C-101B-9397-08002B2CF9AE}" pid="23" name="MSIP_Label_77274858-3b1d-4431-8679-d878f40e28fd_Enabled">
    <vt:lpwstr>true</vt:lpwstr>
  </property>
  <property fmtid="{D5CDD505-2E9C-101B-9397-08002B2CF9AE}" pid="24" name="MSIP_Label_77274858-3b1d-4431-8679-d878f40e28fd_SetDate">
    <vt:lpwstr>2022-07-07T04:25:44Z</vt:lpwstr>
  </property>
  <property fmtid="{D5CDD505-2E9C-101B-9397-08002B2CF9AE}" pid="25" name="MSIP_Label_77274858-3b1d-4431-8679-d878f40e28fd_Method">
    <vt:lpwstr>Privileged</vt:lpwstr>
  </property>
  <property fmtid="{D5CDD505-2E9C-101B-9397-08002B2CF9AE}" pid="26" name="MSIP_Label_77274858-3b1d-4431-8679-d878f40e28fd_Name">
    <vt:lpwstr>-Official</vt:lpwstr>
  </property>
  <property fmtid="{D5CDD505-2E9C-101B-9397-08002B2CF9AE}" pid="27" name="MSIP_Label_77274858-3b1d-4431-8679-d878f40e28fd_SiteId">
    <vt:lpwstr>bda528f7-fca9-432f-bc98-bd7e90d40906</vt:lpwstr>
  </property>
  <property fmtid="{D5CDD505-2E9C-101B-9397-08002B2CF9AE}" pid="28" name="MSIP_Label_77274858-3b1d-4431-8679-d878f40e28fd_ActionId">
    <vt:lpwstr>4b9eb7dd-6fa5-42dc-9c00-8bfa6aeccc1d</vt:lpwstr>
  </property>
  <property fmtid="{D5CDD505-2E9C-101B-9397-08002B2CF9AE}" pid="29" name="MSIP_Label_77274858-3b1d-4431-8679-d878f40e28fd_ContentBits">
    <vt:lpwstr>1</vt:lpwstr>
  </property>
</Properties>
</file>