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6140B0" w14:textId="4DA10C3F" w:rsidR="00C63A15" w:rsidRPr="000109D3" w:rsidRDefault="0020024D" w:rsidP="000109D3">
      <w:pPr>
        <w:pStyle w:val="SOFinalCoverHeading1"/>
      </w:pPr>
      <w:r>
        <mc:AlternateContent>
          <mc:Choice Requires="wps">
            <w:drawing>
              <wp:anchor distT="0" distB="0" distL="114300" distR="114300" simplePos="0" relativeHeight="251663360" behindDoc="0" locked="0" layoutInCell="0" allowOverlap="1" wp14:anchorId="365FA53A" wp14:editId="0E5281D5">
                <wp:simplePos x="0" y="0"/>
                <wp:positionH relativeFrom="page">
                  <wp:posOffset>-107315</wp:posOffset>
                </wp:positionH>
                <wp:positionV relativeFrom="page">
                  <wp:posOffset>0</wp:posOffset>
                </wp:positionV>
                <wp:extent cx="7772400" cy="442595"/>
                <wp:effectExtent l="0" t="0" r="0" b="14605"/>
                <wp:wrapNone/>
                <wp:docPr id="27" name="MSIPCMedd34d81a2f4bd0ffedc49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96141"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5FA53A" id="_x0000_t202" coordsize="21600,21600" o:spt="202" path="m,l,21600r21600,l21600,xe">
                <v:stroke joinstyle="miter"/>
                <v:path gradientshapeok="t" o:connecttype="rect"/>
              </v:shapetype>
              <v:shape id="MSIPCMedd34d81a2f4bd0ffedc495d"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33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" o:allowincell="f" filled="f" stroked="f" strokeweight=".5pt">
                <v:textbox inset=",0,,0">
                  <w:txbxContent>
                    <w:p w14:paraId="4A396141"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v:textbox>
                <w10:wrap anchorx="page" anchory="page"/>
              </v:shape>
            </w:pict>
          </mc:Fallback>
        </mc:AlternateContent>
      </w:r>
      <w:r w:rsidR="00C63A15" w:rsidRPr="000109D3">
        <w:drawing>
          <wp:anchor distT="0" distB="0" distL="114300" distR="114300" simplePos="0" relativeHeight="251632640" behindDoc="1" locked="1" layoutInCell="1" allowOverlap="1" wp14:anchorId="0FB5DDEB" wp14:editId="4F0F4A2D">
            <wp:simplePos x="0" y="0"/>
            <wp:positionH relativeFrom="page">
              <wp:posOffset>-819785</wp:posOffset>
            </wp:positionH>
            <wp:positionV relativeFrom="page">
              <wp:posOffset>-15875</wp:posOffset>
            </wp:positionV>
            <wp:extent cx="8408035" cy="10710545"/>
            <wp:effectExtent l="0" t="0" r="0" b="0"/>
            <wp:wrapNone/>
            <wp:docPr id="1" name="Picture 1" descr="SACE Board and Government of South Australia logos with an image of the SACE Board brand illustration." title="Child Studies 2020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C63A15" w:rsidRPr="000109D3">
        <w:t>Child Studies</w:t>
      </w:r>
    </w:p>
    <w:p w14:paraId="23FB8611" w14:textId="04244D64" w:rsidR="00C63A15" w:rsidRPr="000109D3" w:rsidRDefault="005A17E8" w:rsidP="000109D3">
      <w:pPr>
        <w:pStyle w:val="SOFinalCoverHeading2"/>
      </w:pPr>
      <w:r>
        <w:t>202</w:t>
      </w:r>
      <w:r w:rsidR="0020024D">
        <w:t>2</w:t>
      </w:r>
      <w:r w:rsidR="00C63A15" w:rsidRPr="000109D3">
        <w:t xml:space="preserve"> Subject Outline | Stage 1 and Stage 2</w:t>
      </w:r>
    </w:p>
    <w:p w14:paraId="035303D6" w14:textId="77777777" w:rsidR="0010460F" w:rsidRPr="00C63A15" w:rsidRDefault="0010460F" w:rsidP="00C60E03">
      <w:pPr>
        <w:pStyle w:val="SOFinalCoverHeading3"/>
        <w:rPr>
          <w:color w:val="FFFFFF" w:themeColor="background1"/>
        </w:rPr>
      </w:pPr>
    </w:p>
    <w:p w14:paraId="3AD8F55A" w14:textId="77777777" w:rsidR="002C5499" w:rsidRPr="00C224B8" w:rsidRDefault="002C5499" w:rsidP="00E37103">
      <w:pPr>
        <w:sectPr w:rsidR="002C5499" w:rsidRPr="00C224B8" w:rsidSect="00C63A15">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30494986" w14:textId="783DB1A1" w:rsidR="001735CA" w:rsidRPr="00485360" w:rsidRDefault="0020024D" w:rsidP="00C63A15">
      <w:pPr>
        <w:pStyle w:val="SOFinalImprintText"/>
        <w:spacing w:before="9720"/>
      </w:pPr>
      <w:r>
        <w:rPr>
          <w:noProof/>
        </w:rPr>
        <w:lastRenderedPageBreak/>
        <mc:AlternateContent>
          <mc:Choice Requires="wps">
            <w:drawing>
              <wp:anchor distT="0" distB="0" distL="114300" distR="114300" simplePos="0" relativeHeight="251633664" behindDoc="0" locked="0" layoutInCell="0" allowOverlap="1" wp14:anchorId="71D45F87" wp14:editId="7B61A990">
                <wp:simplePos x="0" y="0"/>
                <wp:positionH relativeFrom="page">
                  <wp:posOffset>-107315</wp:posOffset>
                </wp:positionH>
                <wp:positionV relativeFrom="page">
                  <wp:posOffset>0</wp:posOffset>
                </wp:positionV>
                <wp:extent cx="7772400" cy="442595"/>
                <wp:effectExtent l="0" t="0" r="0" b="14605"/>
                <wp:wrapNone/>
                <wp:docPr id="26" name="MSIPCMedd34d81a2f4bd0ffedc49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106DFD"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1D45F87"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336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A8Qg7MrQIAAFgFAAAOAAAAAAAA&#10;AAAAAAAAAC4CAABkcnMvZTJvRG9jLnhtbFBLAQItABQABgAIAAAAIQBIkBzW3QAAAAgBAAAPAAAA&#10;AAAAAAAAAAAAAAcFAABkcnMvZG93bnJldi54bWxQSwUGAAAAAAQABADzAAAAEQYAAAAA&#10;" o:allowincell="f" filled="f" stroked="f" strokeweight=".5pt">
                <v:textbox inset=",0,,0">
                  <w:txbxContent>
                    <w:p w14:paraId="7E106DFD"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v:textbox>
                <w10:wrap anchorx="page" anchory="page"/>
              </v:shape>
            </w:pict>
          </mc:Fallback>
        </mc:AlternateContent>
      </w:r>
      <w:r w:rsidR="001735CA" w:rsidRPr="00485360">
        <w:t>Published by the SACE Board of South Australia,</w:t>
      </w:r>
      <w:r w:rsidR="001735CA" w:rsidRPr="00485360">
        <w:br/>
      </w:r>
      <w:r>
        <w:t>11 Waymouth Street, Adelaide, South Australia 5000</w:t>
      </w:r>
    </w:p>
    <w:p w14:paraId="06966CA1" w14:textId="77777777" w:rsidR="001735CA" w:rsidRPr="00485360" w:rsidRDefault="001735CA" w:rsidP="001735CA">
      <w:pPr>
        <w:pStyle w:val="SOFinalImprintText"/>
      </w:pPr>
      <w:r w:rsidRPr="00485360">
        <w:t>Copyright © SACE Board of South Australia 20</w:t>
      </w:r>
      <w:r>
        <w:t>10</w:t>
      </w:r>
    </w:p>
    <w:p w14:paraId="53D212E3" w14:textId="77777777" w:rsidR="001735CA" w:rsidRPr="00485360" w:rsidRDefault="001735CA" w:rsidP="001735CA">
      <w:pPr>
        <w:pStyle w:val="SOFinalImprintText"/>
      </w:pPr>
      <w:r w:rsidRPr="00485360">
        <w:t>First published 20</w:t>
      </w:r>
      <w:r>
        <w:t>10</w:t>
      </w:r>
    </w:p>
    <w:p w14:paraId="3D2B635C" w14:textId="79E6F00C" w:rsidR="001735CA" w:rsidRDefault="001735CA" w:rsidP="00623168">
      <w:pPr>
        <w:pStyle w:val="SOFinalImprintText"/>
      </w:pPr>
      <w:r>
        <w:t>Reissued for 2011 (published online October 2010,</w:t>
      </w:r>
      <w:r>
        <w:br/>
        <w:t>printed January 2011), 2012, 2013, 2014, 2015</w:t>
      </w:r>
      <w:r w:rsidR="009463CD">
        <w:t>, 2016</w:t>
      </w:r>
      <w:r w:rsidR="006E076A">
        <w:t>,</w:t>
      </w:r>
      <w:r w:rsidR="00623168">
        <w:br/>
      </w:r>
      <w:r w:rsidR="006E076A">
        <w:t>2017</w:t>
      </w:r>
      <w:r w:rsidR="009543CD">
        <w:t>, 2018</w:t>
      </w:r>
      <w:r w:rsidR="0010460F">
        <w:t>, 2019</w:t>
      </w:r>
      <w:r w:rsidR="0081530C">
        <w:t>, 2020</w:t>
      </w:r>
      <w:r w:rsidR="005A17E8">
        <w:t>, 2021</w:t>
      </w:r>
      <w:r w:rsidR="0020024D">
        <w:t>, 2022</w:t>
      </w:r>
    </w:p>
    <w:p w14:paraId="448F928B" w14:textId="77777777" w:rsidR="00C63A15" w:rsidRDefault="00C63A15" w:rsidP="0010460F">
      <w:pPr>
        <w:pStyle w:val="SOFinalImprintText"/>
      </w:pPr>
      <w:r w:rsidRPr="00C63A15">
        <w:t>ISBN 978 1 74102 691 7</w:t>
      </w:r>
      <w:r>
        <w:t xml:space="preserve"> (online Microsoft Word version)</w:t>
      </w:r>
    </w:p>
    <w:p w14:paraId="52F5BB55" w14:textId="7DAE4736" w:rsidR="001735CA" w:rsidRPr="00970882" w:rsidRDefault="001735CA" w:rsidP="001735CA">
      <w:pPr>
        <w:pStyle w:val="SOFinalImprintTextObjID"/>
      </w:pPr>
      <w:r w:rsidRPr="00866EC6">
        <w:t xml:space="preserve">ref: </w:t>
      </w:r>
      <w:r w:rsidR="0055440A">
        <w:t>A</w:t>
      </w:r>
      <w:r w:rsidR="0020024D">
        <w:t>994355</w:t>
      </w:r>
    </w:p>
    <w:p w14:paraId="382087BE" w14:textId="77777777" w:rsidR="00B00C02" w:rsidRDefault="001735CA" w:rsidP="001735CA">
      <w:pPr>
        <w:spacing w:before="650"/>
        <w:ind w:right="-482"/>
      </w:pPr>
      <w:r w:rsidRPr="000F0E1F">
        <w:rPr>
          <w:i/>
        </w:rPr>
        <w:t>This subject outline is accredited for teaching at Stage 1 from 2010 and at Stage 2 from 201</w:t>
      </w:r>
      <w:r>
        <w:rPr>
          <w:i/>
        </w:rPr>
        <w:t>1</w:t>
      </w:r>
    </w:p>
    <w:p w14:paraId="3C862A6D" w14:textId="77777777" w:rsidR="001735CA" w:rsidRPr="00C224B8" w:rsidRDefault="001735CA" w:rsidP="009E30B3">
      <w:pPr>
        <w:sectPr w:rsidR="001735CA" w:rsidRPr="00C224B8" w:rsidSect="002A6BA0">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021659B0" w14:textId="77777777" w:rsidR="001735CA" w:rsidRPr="00C224B8" w:rsidRDefault="001735CA" w:rsidP="00F32E05">
      <w:pPr>
        <w:pStyle w:val="SOFinalCONTENTSHeading"/>
      </w:pPr>
      <w:r w:rsidRPr="00C224B8">
        <w:lastRenderedPageBreak/>
        <w:t>contents</w:t>
      </w:r>
    </w:p>
    <w:p w14:paraId="2E7B705B" w14:textId="5BE5BCAF" w:rsidR="00044F71" w:rsidRDefault="002C5499">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044F71">
        <w:rPr>
          <w:noProof/>
        </w:rPr>
        <w:t>Introduction</w:t>
      </w:r>
      <w:r w:rsidR="00044F71">
        <w:rPr>
          <w:noProof/>
        </w:rPr>
        <w:tab/>
      </w:r>
      <w:r w:rsidR="00044F71">
        <w:rPr>
          <w:noProof/>
        </w:rPr>
        <w:fldChar w:fldCharType="begin"/>
      </w:r>
      <w:r w:rsidR="00044F71">
        <w:rPr>
          <w:noProof/>
        </w:rPr>
        <w:instrText xml:space="preserve"> PAGEREF _Toc427923340 \h </w:instrText>
      </w:r>
      <w:r w:rsidR="00044F71">
        <w:rPr>
          <w:noProof/>
        </w:rPr>
      </w:r>
      <w:r w:rsidR="00044F71">
        <w:rPr>
          <w:noProof/>
        </w:rPr>
        <w:fldChar w:fldCharType="separate"/>
      </w:r>
      <w:r w:rsidR="00C70013">
        <w:rPr>
          <w:noProof/>
        </w:rPr>
        <w:t>1</w:t>
      </w:r>
      <w:r w:rsidR="00044F71">
        <w:rPr>
          <w:noProof/>
        </w:rPr>
        <w:fldChar w:fldCharType="end"/>
      </w:r>
    </w:p>
    <w:p w14:paraId="50922E79" w14:textId="4D304CF6" w:rsidR="00044F71" w:rsidRDefault="00044F7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_Toc427923341 \h </w:instrText>
      </w:r>
      <w:r>
        <w:rPr>
          <w:noProof/>
        </w:rPr>
      </w:r>
      <w:r>
        <w:rPr>
          <w:noProof/>
        </w:rPr>
        <w:fldChar w:fldCharType="separate"/>
      </w:r>
      <w:r w:rsidR="00C70013">
        <w:rPr>
          <w:noProof/>
        </w:rPr>
        <w:t>1</w:t>
      </w:r>
      <w:r>
        <w:rPr>
          <w:noProof/>
        </w:rPr>
        <w:fldChar w:fldCharType="end"/>
      </w:r>
    </w:p>
    <w:p w14:paraId="130DB984" w14:textId="5738A8B0" w:rsidR="00044F71" w:rsidRDefault="00044F71">
      <w:pPr>
        <w:pStyle w:val="TOC2"/>
        <w:tabs>
          <w:tab w:val="right" w:leader="dot" w:pos="7921"/>
        </w:tabs>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_Toc427923342 \h </w:instrText>
      </w:r>
      <w:r>
        <w:rPr>
          <w:noProof/>
        </w:rPr>
      </w:r>
      <w:r>
        <w:rPr>
          <w:noProof/>
        </w:rPr>
        <w:fldChar w:fldCharType="separate"/>
      </w:r>
      <w:r w:rsidR="00C70013">
        <w:rPr>
          <w:noProof/>
        </w:rPr>
        <w:t>1</w:t>
      </w:r>
      <w:r>
        <w:rPr>
          <w:noProof/>
        </w:rPr>
        <w:fldChar w:fldCharType="end"/>
      </w:r>
    </w:p>
    <w:p w14:paraId="1092C377" w14:textId="7494C7BE" w:rsidR="00044F71" w:rsidRDefault="00044F71">
      <w:pPr>
        <w:pStyle w:val="TOC2"/>
        <w:tabs>
          <w:tab w:val="right" w:leader="dot" w:pos="7921"/>
        </w:tabs>
        <w:rPr>
          <w:rFonts w:asciiTheme="minorHAnsi" w:eastAsiaTheme="minorEastAsia" w:hAnsiTheme="minorHAnsi" w:cstheme="minorBidi"/>
          <w:noProof/>
          <w:sz w:val="22"/>
          <w:szCs w:val="22"/>
        </w:rPr>
      </w:pPr>
      <w:r>
        <w:rPr>
          <w:noProof/>
        </w:rPr>
        <w:t>Literacy in Child Studies</w:t>
      </w:r>
      <w:r>
        <w:rPr>
          <w:noProof/>
        </w:rPr>
        <w:tab/>
      </w:r>
      <w:r>
        <w:rPr>
          <w:noProof/>
        </w:rPr>
        <w:fldChar w:fldCharType="begin"/>
      </w:r>
      <w:r>
        <w:rPr>
          <w:noProof/>
        </w:rPr>
        <w:instrText xml:space="preserve"> PAGEREF _Toc427923343 \h </w:instrText>
      </w:r>
      <w:r>
        <w:rPr>
          <w:noProof/>
        </w:rPr>
      </w:r>
      <w:r>
        <w:rPr>
          <w:noProof/>
        </w:rPr>
        <w:fldChar w:fldCharType="separate"/>
      </w:r>
      <w:r w:rsidR="00C70013">
        <w:rPr>
          <w:noProof/>
        </w:rPr>
        <w:t>3</w:t>
      </w:r>
      <w:r>
        <w:rPr>
          <w:noProof/>
        </w:rPr>
        <w:fldChar w:fldCharType="end"/>
      </w:r>
    </w:p>
    <w:p w14:paraId="69615CC8" w14:textId="7A141406" w:rsidR="00044F71" w:rsidRDefault="00044F71">
      <w:pPr>
        <w:pStyle w:val="TOC2"/>
        <w:tabs>
          <w:tab w:val="right" w:leader="dot" w:pos="7921"/>
        </w:tabs>
        <w:rPr>
          <w:rFonts w:asciiTheme="minorHAnsi" w:eastAsiaTheme="minorEastAsia" w:hAnsiTheme="minorHAnsi" w:cstheme="minorBidi"/>
          <w:noProof/>
          <w:sz w:val="22"/>
          <w:szCs w:val="22"/>
        </w:rPr>
      </w:pPr>
      <w:r>
        <w:rPr>
          <w:noProof/>
        </w:rPr>
        <w:t>Numeracy in Child Studies</w:t>
      </w:r>
      <w:r>
        <w:rPr>
          <w:noProof/>
        </w:rPr>
        <w:tab/>
      </w:r>
      <w:r>
        <w:rPr>
          <w:noProof/>
        </w:rPr>
        <w:fldChar w:fldCharType="begin"/>
      </w:r>
      <w:r>
        <w:rPr>
          <w:noProof/>
        </w:rPr>
        <w:instrText xml:space="preserve"> PAGEREF _Toc427923344 \h </w:instrText>
      </w:r>
      <w:r>
        <w:rPr>
          <w:noProof/>
        </w:rPr>
      </w:r>
      <w:r>
        <w:rPr>
          <w:noProof/>
        </w:rPr>
        <w:fldChar w:fldCharType="separate"/>
      </w:r>
      <w:r w:rsidR="00C70013">
        <w:rPr>
          <w:noProof/>
        </w:rPr>
        <w:t>3</w:t>
      </w:r>
      <w:r>
        <w:rPr>
          <w:noProof/>
        </w:rPr>
        <w:fldChar w:fldCharType="end"/>
      </w:r>
    </w:p>
    <w:p w14:paraId="57315978" w14:textId="1649F525" w:rsidR="00044F71" w:rsidRDefault="00044F7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_Toc427923345 \h </w:instrText>
      </w:r>
      <w:r>
        <w:rPr>
          <w:noProof/>
        </w:rPr>
      </w:r>
      <w:r>
        <w:rPr>
          <w:noProof/>
        </w:rPr>
        <w:fldChar w:fldCharType="separate"/>
      </w:r>
      <w:r w:rsidR="00C70013">
        <w:rPr>
          <w:noProof/>
        </w:rPr>
        <w:t>4</w:t>
      </w:r>
      <w:r>
        <w:rPr>
          <w:noProof/>
        </w:rPr>
        <w:fldChar w:fldCharType="end"/>
      </w:r>
    </w:p>
    <w:p w14:paraId="1B423141" w14:textId="0B5E6764" w:rsidR="00044F71" w:rsidRDefault="00044F71">
      <w:pPr>
        <w:pStyle w:val="TOC4"/>
        <w:tabs>
          <w:tab w:val="right" w:leader="dot" w:pos="7921"/>
        </w:tabs>
        <w:rPr>
          <w:rFonts w:asciiTheme="minorHAnsi" w:eastAsiaTheme="minorEastAsia" w:hAnsiTheme="minorHAnsi" w:cstheme="minorBidi"/>
          <w:b/>
          <w:noProof/>
          <w:sz w:val="22"/>
          <w:szCs w:val="22"/>
        </w:rPr>
      </w:pPr>
      <w:r>
        <w:rPr>
          <w:noProof/>
        </w:rPr>
        <w:t>Stage 1 Child Studies</w:t>
      </w:r>
      <w:r w:rsidRPr="000109D3">
        <w:rPr>
          <w:rFonts w:ascii="Roboto Light" w:hAnsi="Roboto Light"/>
          <w:noProof/>
        </w:rPr>
        <w:tab/>
      </w:r>
      <w:r w:rsidRPr="000109D3">
        <w:rPr>
          <w:rFonts w:ascii="Roboto Light" w:hAnsi="Roboto Light"/>
          <w:noProof/>
        </w:rPr>
        <w:fldChar w:fldCharType="begin"/>
      </w:r>
      <w:r w:rsidRPr="000109D3">
        <w:rPr>
          <w:rFonts w:ascii="Roboto Light" w:hAnsi="Roboto Light"/>
          <w:noProof/>
        </w:rPr>
        <w:instrText xml:space="preserve"> PAGEREF _Toc427923346 \h </w:instrText>
      </w:r>
      <w:r w:rsidRPr="000109D3">
        <w:rPr>
          <w:rFonts w:ascii="Roboto Light" w:hAnsi="Roboto Light"/>
          <w:noProof/>
        </w:rPr>
      </w:r>
      <w:r w:rsidRPr="000109D3">
        <w:rPr>
          <w:rFonts w:ascii="Roboto Light" w:hAnsi="Roboto Light"/>
          <w:noProof/>
        </w:rPr>
        <w:fldChar w:fldCharType="separate"/>
      </w:r>
      <w:r w:rsidR="00C70013">
        <w:rPr>
          <w:rFonts w:ascii="Roboto Light" w:hAnsi="Roboto Light"/>
          <w:noProof/>
        </w:rPr>
        <w:t>5</w:t>
      </w:r>
      <w:r w:rsidRPr="000109D3">
        <w:rPr>
          <w:rFonts w:ascii="Roboto Light" w:hAnsi="Roboto Light"/>
          <w:noProof/>
        </w:rPr>
        <w:fldChar w:fldCharType="end"/>
      </w:r>
    </w:p>
    <w:p w14:paraId="55684A3A" w14:textId="09105A7E" w:rsidR="00044F71" w:rsidRDefault="00044F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_Toc427923347 \h </w:instrText>
      </w:r>
      <w:r>
        <w:rPr>
          <w:noProof/>
        </w:rPr>
      </w:r>
      <w:r>
        <w:rPr>
          <w:noProof/>
        </w:rPr>
        <w:fldChar w:fldCharType="separate"/>
      </w:r>
      <w:r w:rsidR="00C70013">
        <w:rPr>
          <w:noProof/>
        </w:rPr>
        <w:t>6</w:t>
      </w:r>
      <w:r>
        <w:rPr>
          <w:noProof/>
        </w:rPr>
        <w:fldChar w:fldCharType="end"/>
      </w:r>
    </w:p>
    <w:p w14:paraId="1CF47514" w14:textId="7DD91E31" w:rsidR="00044F71" w:rsidRDefault="00044F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_Toc427923348 \h </w:instrText>
      </w:r>
      <w:r>
        <w:rPr>
          <w:noProof/>
        </w:rPr>
      </w:r>
      <w:r>
        <w:rPr>
          <w:noProof/>
        </w:rPr>
        <w:fldChar w:fldCharType="separate"/>
      </w:r>
      <w:r w:rsidR="00C70013">
        <w:rPr>
          <w:noProof/>
        </w:rPr>
        <w:t>6</w:t>
      </w:r>
      <w:r>
        <w:rPr>
          <w:noProof/>
        </w:rPr>
        <w:fldChar w:fldCharType="end"/>
      </w:r>
    </w:p>
    <w:p w14:paraId="693C4A38" w14:textId="72C941FD" w:rsidR="00044F71" w:rsidRDefault="00044F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_Toc427923349 \h </w:instrText>
      </w:r>
      <w:r>
        <w:rPr>
          <w:noProof/>
        </w:rPr>
      </w:r>
      <w:r>
        <w:rPr>
          <w:noProof/>
        </w:rPr>
        <w:fldChar w:fldCharType="separate"/>
      </w:r>
      <w:r w:rsidR="00C70013">
        <w:rPr>
          <w:noProof/>
        </w:rPr>
        <w:t>6</w:t>
      </w:r>
      <w:r>
        <w:rPr>
          <w:noProof/>
        </w:rPr>
        <w:fldChar w:fldCharType="end"/>
      </w:r>
    </w:p>
    <w:p w14:paraId="48F82AE6" w14:textId="3BCF3D6E" w:rsidR="00044F71" w:rsidRDefault="00044F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_Toc427923350 \h </w:instrText>
      </w:r>
      <w:r>
        <w:rPr>
          <w:noProof/>
        </w:rPr>
      </w:r>
      <w:r>
        <w:rPr>
          <w:noProof/>
        </w:rPr>
        <w:fldChar w:fldCharType="separate"/>
      </w:r>
      <w:r w:rsidR="00C70013">
        <w:rPr>
          <w:noProof/>
        </w:rPr>
        <w:t>8</w:t>
      </w:r>
      <w:r>
        <w:rPr>
          <w:noProof/>
        </w:rPr>
        <w:fldChar w:fldCharType="end"/>
      </w:r>
    </w:p>
    <w:p w14:paraId="73928A40" w14:textId="44B9181B" w:rsidR="00044F71" w:rsidRDefault="00044F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_Toc427923351 \h </w:instrText>
      </w:r>
      <w:r>
        <w:rPr>
          <w:noProof/>
        </w:rPr>
      </w:r>
      <w:r>
        <w:rPr>
          <w:noProof/>
        </w:rPr>
        <w:fldChar w:fldCharType="separate"/>
      </w:r>
      <w:r w:rsidR="00C70013">
        <w:rPr>
          <w:noProof/>
        </w:rPr>
        <w:t>8</w:t>
      </w:r>
      <w:r>
        <w:rPr>
          <w:noProof/>
        </w:rPr>
        <w:fldChar w:fldCharType="end"/>
      </w:r>
    </w:p>
    <w:p w14:paraId="57CEAB24" w14:textId="775E0EF2"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_Toc427923352 \h </w:instrText>
      </w:r>
      <w:r>
        <w:rPr>
          <w:noProof/>
        </w:rPr>
      </w:r>
      <w:r>
        <w:rPr>
          <w:noProof/>
        </w:rPr>
        <w:fldChar w:fldCharType="separate"/>
      </w:r>
      <w:r w:rsidR="00C70013">
        <w:rPr>
          <w:noProof/>
        </w:rPr>
        <w:t>8</w:t>
      </w:r>
      <w:r>
        <w:rPr>
          <w:noProof/>
        </w:rPr>
        <w:fldChar w:fldCharType="end"/>
      </w:r>
    </w:p>
    <w:p w14:paraId="2E886184" w14:textId="673B22D9" w:rsidR="00044F71" w:rsidRDefault="00044F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_Toc427923353 \h </w:instrText>
      </w:r>
      <w:r>
        <w:rPr>
          <w:noProof/>
        </w:rPr>
      </w:r>
      <w:r>
        <w:rPr>
          <w:noProof/>
        </w:rPr>
        <w:fldChar w:fldCharType="separate"/>
      </w:r>
      <w:r w:rsidR="00C70013">
        <w:rPr>
          <w:noProof/>
        </w:rPr>
        <w:t>10</w:t>
      </w:r>
      <w:r>
        <w:rPr>
          <w:noProof/>
        </w:rPr>
        <w:fldChar w:fldCharType="end"/>
      </w:r>
    </w:p>
    <w:p w14:paraId="4111CBD6" w14:textId="4CC3D1A3" w:rsidR="00044F71" w:rsidRDefault="00044F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_Toc427923354 \h </w:instrText>
      </w:r>
      <w:r>
        <w:rPr>
          <w:noProof/>
        </w:rPr>
      </w:r>
      <w:r>
        <w:rPr>
          <w:noProof/>
        </w:rPr>
        <w:fldChar w:fldCharType="separate"/>
      </w:r>
      <w:r w:rsidR="00C70013">
        <w:rPr>
          <w:noProof/>
        </w:rPr>
        <w:t>13</w:t>
      </w:r>
      <w:r>
        <w:rPr>
          <w:noProof/>
        </w:rPr>
        <w:fldChar w:fldCharType="end"/>
      </w:r>
    </w:p>
    <w:p w14:paraId="62C5A423" w14:textId="441926D0"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_Toc427923355 \h </w:instrText>
      </w:r>
      <w:r>
        <w:rPr>
          <w:noProof/>
        </w:rPr>
      </w:r>
      <w:r>
        <w:rPr>
          <w:noProof/>
        </w:rPr>
        <w:fldChar w:fldCharType="separate"/>
      </w:r>
      <w:r w:rsidR="00C70013">
        <w:rPr>
          <w:noProof/>
        </w:rPr>
        <w:t>17</w:t>
      </w:r>
      <w:r>
        <w:rPr>
          <w:noProof/>
        </w:rPr>
        <w:fldChar w:fldCharType="end"/>
      </w:r>
    </w:p>
    <w:p w14:paraId="5336B2EC" w14:textId="6576EA28" w:rsidR="00044F71" w:rsidRDefault="00044F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_Toc427923356 \h </w:instrText>
      </w:r>
      <w:r>
        <w:rPr>
          <w:noProof/>
        </w:rPr>
      </w:r>
      <w:r>
        <w:rPr>
          <w:noProof/>
        </w:rPr>
        <w:fldChar w:fldCharType="separate"/>
      </w:r>
      <w:r w:rsidR="00C70013">
        <w:rPr>
          <w:noProof/>
        </w:rPr>
        <w:t>18</w:t>
      </w:r>
      <w:r>
        <w:rPr>
          <w:noProof/>
        </w:rPr>
        <w:fldChar w:fldCharType="end"/>
      </w:r>
    </w:p>
    <w:p w14:paraId="747AEA43" w14:textId="4C33D15E" w:rsidR="00044F71" w:rsidRDefault="00044F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_Toc427923357 \h </w:instrText>
      </w:r>
      <w:r>
        <w:rPr>
          <w:noProof/>
        </w:rPr>
      </w:r>
      <w:r>
        <w:rPr>
          <w:noProof/>
        </w:rPr>
        <w:fldChar w:fldCharType="separate"/>
      </w:r>
      <w:r w:rsidR="00C70013">
        <w:rPr>
          <w:noProof/>
        </w:rPr>
        <w:t>18</w:t>
      </w:r>
      <w:r>
        <w:rPr>
          <w:noProof/>
        </w:rPr>
        <w:fldChar w:fldCharType="end"/>
      </w:r>
    </w:p>
    <w:p w14:paraId="2A7A0713" w14:textId="790720DB" w:rsidR="00044F71" w:rsidRDefault="00044F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_Toc427923358 \h </w:instrText>
      </w:r>
      <w:r>
        <w:rPr>
          <w:noProof/>
        </w:rPr>
      </w:r>
      <w:r>
        <w:rPr>
          <w:noProof/>
        </w:rPr>
        <w:fldChar w:fldCharType="separate"/>
      </w:r>
      <w:r w:rsidR="00C70013">
        <w:rPr>
          <w:noProof/>
        </w:rPr>
        <w:t>18</w:t>
      </w:r>
      <w:r>
        <w:rPr>
          <w:noProof/>
        </w:rPr>
        <w:fldChar w:fldCharType="end"/>
      </w:r>
    </w:p>
    <w:p w14:paraId="266E2BC3" w14:textId="6DA33EE6" w:rsidR="00044F71" w:rsidRPr="00280504" w:rsidRDefault="00044F71">
      <w:pPr>
        <w:pStyle w:val="TOC4"/>
        <w:tabs>
          <w:tab w:val="right" w:leader="dot" w:pos="7921"/>
        </w:tabs>
        <w:rPr>
          <w:rFonts w:asciiTheme="minorHAnsi" w:eastAsiaTheme="minorEastAsia" w:hAnsiTheme="minorHAnsi" w:cstheme="minorBidi"/>
          <w:b/>
          <w:noProof/>
          <w:sz w:val="22"/>
          <w:szCs w:val="22"/>
        </w:rPr>
      </w:pPr>
      <w:r>
        <w:rPr>
          <w:noProof/>
        </w:rPr>
        <w:t>Stage 2 Child Studies</w:t>
      </w:r>
      <w:r w:rsidRPr="000109D3">
        <w:rPr>
          <w:rFonts w:ascii="Roboto Light" w:hAnsi="Roboto Light"/>
          <w:noProof/>
        </w:rPr>
        <w:tab/>
      </w:r>
      <w:r w:rsidRPr="000109D3">
        <w:rPr>
          <w:rFonts w:ascii="Roboto Light" w:hAnsi="Roboto Light"/>
          <w:noProof/>
        </w:rPr>
        <w:fldChar w:fldCharType="begin"/>
      </w:r>
      <w:r w:rsidRPr="000109D3">
        <w:rPr>
          <w:rFonts w:ascii="Roboto Light" w:hAnsi="Roboto Light"/>
          <w:noProof/>
        </w:rPr>
        <w:instrText xml:space="preserve"> PAGEREF _Toc427923359 \h </w:instrText>
      </w:r>
      <w:r w:rsidRPr="000109D3">
        <w:rPr>
          <w:rFonts w:ascii="Roboto Light" w:hAnsi="Roboto Light"/>
          <w:noProof/>
        </w:rPr>
      </w:r>
      <w:r w:rsidRPr="000109D3">
        <w:rPr>
          <w:rFonts w:ascii="Roboto Light" w:hAnsi="Roboto Light"/>
          <w:noProof/>
        </w:rPr>
        <w:fldChar w:fldCharType="separate"/>
      </w:r>
      <w:r w:rsidR="00C70013">
        <w:rPr>
          <w:rFonts w:ascii="Roboto Light" w:hAnsi="Roboto Light"/>
          <w:noProof/>
        </w:rPr>
        <w:t>19</w:t>
      </w:r>
      <w:r w:rsidRPr="000109D3">
        <w:rPr>
          <w:rFonts w:ascii="Roboto Light" w:hAnsi="Roboto Light"/>
          <w:noProof/>
        </w:rPr>
        <w:fldChar w:fldCharType="end"/>
      </w:r>
    </w:p>
    <w:p w14:paraId="6B9192BB" w14:textId="6203F8CE" w:rsidR="00044F71" w:rsidRDefault="00044F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_Toc427923360 \h </w:instrText>
      </w:r>
      <w:r>
        <w:rPr>
          <w:noProof/>
        </w:rPr>
      </w:r>
      <w:r>
        <w:rPr>
          <w:noProof/>
        </w:rPr>
        <w:fldChar w:fldCharType="separate"/>
      </w:r>
      <w:r w:rsidR="00C70013">
        <w:rPr>
          <w:noProof/>
        </w:rPr>
        <w:t>20</w:t>
      </w:r>
      <w:r>
        <w:rPr>
          <w:noProof/>
        </w:rPr>
        <w:fldChar w:fldCharType="end"/>
      </w:r>
    </w:p>
    <w:p w14:paraId="4AB7074B" w14:textId="67CCB21F" w:rsidR="00044F71" w:rsidRDefault="00044F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_Toc427923361 \h </w:instrText>
      </w:r>
      <w:r>
        <w:rPr>
          <w:noProof/>
        </w:rPr>
      </w:r>
      <w:r>
        <w:rPr>
          <w:noProof/>
        </w:rPr>
        <w:fldChar w:fldCharType="separate"/>
      </w:r>
      <w:r w:rsidR="00C70013">
        <w:rPr>
          <w:noProof/>
        </w:rPr>
        <w:t>20</w:t>
      </w:r>
      <w:r>
        <w:rPr>
          <w:noProof/>
        </w:rPr>
        <w:fldChar w:fldCharType="end"/>
      </w:r>
    </w:p>
    <w:p w14:paraId="6A9FAFB8" w14:textId="7B21C5AB" w:rsidR="00044F71" w:rsidRDefault="00044F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_Toc427923362 \h </w:instrText>
      </w:r>
      <w:r>
        <w:rPr>
          <w:noProof/>
        </w:rPr>
      </w:r>
      <w:r>
        <w:rPr>
          <w:noProof/>
        </w:rPr>
        <w:fldChar w:fldCharType="separate"/>
      </w:r>
      <w:r w:rsidR="00C70013">
        <w:rPr>
          <w:noProof/>
        </w:rPr>
        <w:t>20</w:t>
      </w:r>
      <w:r>
        <w:rPr>
          <w:noProof/>
        </w:rPr>
        <w:fldChar w:fldCharType="end"/>
      </w:r>
    </w:p>
    <w:p w14:paraId="0B252021" w14:textId="497A3E9F" w:rsidR="00044F71" w:rsidRDefault="00044F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_Toc427923363 \h </w:instrText>
      </w:r>
      <w:r>
        <w:rPr>
          <w:noProof/>
        </w:rPr>
      </w:r>
      <w:r>
        <w:rPr>
          <w:noProof/>
        </w:rPr>
        <w:fldChar w:fldCharType="separate"/>
      </w:r>
      <w:r w:rsidR="00C70013">
        <w:rPr>
          <w:noProof/>
        </w:rPr>
        <w:t>23</w:t>
      </w:r>
      <w:r>
        <w:rPr>
          <w:noProof/>
        </w:rPr>
        <w:fldChar w:fldCharType="end"/>
      </w:r>
    </w:p>
    <w:p w14:paraId="2A4E5640" w14:textId="1DE7F578" w:rsidR="00044F71" w:rsidRDefault="00044F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_Toc427923364 \h </w:instrText>
      </w:r>
      <w:r>
        <w:rPr>
          <w:noProof/>
        </w:rPr>
      </w:r>
      <w:r>
        <w:rPr>
          <w:noProof/>
        </w:rPr>
        <w:fldChar w:fldCharType="separate"/>
      </w:r>
      <w:r w:rsidR="00C70013">
        <w:rPr>
          <w:noProof/>
        </w:rPr>
        <w:t>23</w:t>
      </w:r>
      <w:r>
        <w:rPr>
          <w:noProof/>
        </w:rPr>
        <w:fldChar w:fldCharType="end"/>
      </w:r>
    </w:p>
    <w:p w14:paraId="1A4F9AF0" w14:textId="0D9081C7"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_Toc427923365 \h </w:instrText>
      </w:r>
      <w:r>
        <w:rPr>
          <w:noProof/>
        </w:rPr>
      </w:r>
      <w:r>
        <w:rPr>
          <w:noProof/>
        </w:rPr>
        <w:fldChar w:fldCharType="separate"/>
      </w:r>
      <w:r w:rsidR="00C70013">
        <w:rPr>
          <w:noProof/>
        </w:rPr>
        <w:t>23</w:t>
      </w:r>
      <w:r>
        <w:rPr>
          <w:noProof/>
        </w:rPr>
        <w:fldChar w:fldCharType="end"/>
      </w:r>
    </w:p>
    <w:p w14:paraId="7AF799D0" w14:textId="5E96EB07" w:rsidR="00044F71" w:rsidRDefault="00044F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_Toc427923366 \h </w:instrText>
      </w:r>
      <w:r>
        <w:rPr>
          <w:noProof/>
        </w:rPr>
      </w:r>
      <w:r>
        <w:rPr>
          <w:noProof/>
        </w:rPr>
        <w:fldChar w:fldCharType="separate"/>
      </w:r>
      <w:r w:rsidR="00C70013">
        <w:rPr>
          <w:noProof/>
        </w:rPr>
        <w:t>25</w:t>
      </w:r>
      <w:r>
        <w:rPr>
          <w:noProof/>
        </w:rPr>
        <w:fldChar w:fldCharType="end"/>
      </w:r>
    </w:p>
    <w:p w14:paraId="07D4BC59" w14:textId="0917DAED" w:rsidR="00044F71" w:rsidRDefault="00044F7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_Toc427923367 \h </w:instrText>
      </w:r>
      <w:r>
        <w:rPr>
          <w:noProof/>
        </w:rPr>
      </w:r>
      <w:r>
        <w:rPr>
          <w:noProof/>
        </w:rPr>
        <w:fldChar w:fldCharType="separate"/>
      </w:r>
      <w:r w:rsidR="00C70013">
        <w:rPr>
          <w:noProof/>
        </w:rPr>
        <w:t>27</w:t>
      </w:r>
      <w:r>
        <w:rPr>
          <w:noProof/>
        </w:rPr>
        <w:fldChar w:fldCharType="end"/>
      </w:r>
    </w:p>
    <w:p w14:paraId="074A5882" w14:textId="098E3D4D" w:rsidR="00044F71" w:rsidRDefault="00044F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_Toc427923368 \h </w:instrText>
      </w:r>
      <w:r>
        <w:rPr>
          <w:noProof/>
        </w:rPr>
      </w:r>
      <w:r>
        <w:rPr>
          <w:noProof/>
        </w:rPr>
        <w:fldChar w:fldCharType="separate"/>
      </w:r>
      <w:r w:rsidR="00C70013">
        <w:rPr>
          <w:noProof/>
        </w:rPr>
        <w:t>28</w:t>
      </w:r>
      <w:r>
        <w:rPr>
          <w:noProof/>
        </w:rPr>
        <w:fldChar w:fldCharType="end"/>
      </w:r>
    </w:p>
    <w:p w14:paraId="4A323337" w14:textId="14AB04B1" w:rsidR="00044F71" w:rsidRDefault="00044F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_Toc427923369 \h </w:instrText>
      </w:r>
      <w:r>
        <w:rPr>
          <w:noProof/>
        </w:rPr>
      </w:r>
      <w:r>
        <w:rPr>
          <w:noProof/>
        </w:rPr>
        <w:fldChar w:fldCharType="separate"/>
      </w:r>
      <w:r w:rsidR="00C70013">
        <w:rPr>
          <w:noProof/>
        </w:rPr>
        <w:t>33</w:t>
      </w:r>
      <w:r>
        <w:rPr>
          <w:noProof/>
        </w:rPr>
        <w:fldChar w:fldCharType="end"/>
      </w:r>
    </w:p>
    <w:p w14:paraId="02E3A378" w14:textId="43933789" w:rsidR="00044F71" w:rsidRDefault="00044F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_Toc427923370 \h </w:instrText>
      </w:r>
      <w:r>
        <w:rPr>
          <w:noProof/>
        </w:rPr>
      </w:r>
      <w:r>
        <w:rPr>
          <w:noProof/>
        </w:rPr>
        <w:fldChar w:fldCharType="separate"/>
      </w:r>
      <w:r w:rsidR="00C70013">
        <w:rPr>
          <w:noProof/>
        </w:rPr>
        <w:t>34</w:t>
      </w:r>
      <w:r>
        <w:rPr>
          <w:noProof/>
        </w:rPr>
        <w:fldChar w:fldCharType="end"/>
      </w:r>
    </w:p>
    <w:p w14:paraId="7202E7F1" w14:textId="2ED94101" w:rsidR="00044F71" w:rsidRDefault="00044F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_Toc427923371 \h </w:instrText>
      </w:r>
      <w:r>
        <w:rPr>
          <w:noProof/>
        </w:rPr>
      </w:r>
      <w:r>
        <w:rPr>
          <w:noProof/>
        </w:rPr>
        <w:fldChar w:fldCharType="separate"/>
      </w:r>
      <w:r w:rsidR="00C70013">
        <w:rPr>
          <w:noProof/>
        </w:rPr>
        <w:t>34</w:t>
      </w:r>
      <w:r>
        <w:rPr>
          <w:noProof/>
        </w:rPr>
        <w:fldChar w:fldCharType="end"/>
      </w:r>
    </w:p>
    <w:p w14:paraId="7488EEFA" w14:textId="08170B50" w:rsidR="00044F71" w:rsidRDefault="00044F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_Toc427923372 \h </w:instrText>
      </w:r>
      <w:r>
        <w:rPr>
          <w:noProof/>
        </w:rPr>
      </w:r>
      <w:r>
        <w:rPr>
          <w:noProof/>
        </w:rPr>
        <w:fldChar w:fldCharType="separate"/>
      </w:r>
      <w:r w:rsidR="00C70013">
        <w:rPr>
          <w:noProof/>
        </w:rPr>
        <w:t>34</w:t>
      </w:r>
      <w:r>
        <w:rPr>
          <w:noProof/>
        </w:rPr>
        <w:fldChar w:fldCharType="end"/>
      </w:r>
    </w:p>
    <w:p w14:paraId="4444E947" w14:textId="77777777" w:rsidR="00744F4B" w:rsidRPr="00C224B8" w:rsidRDefault="002C5499" w:rsidP="00744F4B">
      <w:pPr>
        <w:pStyle w:val="SOFinalContents2"/>
      </w:pPr>
      <w:r>
        <w:rPr>
          <w:rFonts w:eastAsia="SimSun"/>
          <w:szCs w:val="24"/>
          <w:lang w:val="en-AU" w:eastAsia="zh-CN"/>
        </w:rPr>
        <w:fldChar w:fldCharType="end"/>
      </w:r>
    </w:p>
    <w:p w14:paraId="31F791C2" w14:textId="77777777" w:rsidR="00C41F73" w:rsidRPr="00C224B8" w:rsidRDefault="00C41F73" w:rsidP="00F9073B">
      <w:pPr>
        <w:pStyle w:val="SOFinalContents2"/>
        <w:ind w:left="0"/>
        <w:sectPr w:rsidR="00C41F73" w:rsidRPr="00C224B8" w:rsidSect="002A6BA0">
          <w:headerReference w:type="default" r:id="rId19"/>
          <w:footerReference w:type="default" r:id="rId20"/>
          <w:pgSz w:w="11901" w:h="16857" w:code="210"/>
          <w:pgMar w:top="1985" w:right="1985" w:bottom="1985" w:left="1985" w:header="1701" w:footer="1134" w:gutter="0"/>
          <w:cols w:space="708"/>
          <w:docGrid w:linePitch="360"/>
        </w:sectPr>
      </w:pPr>
    </w:p>
    <w:p w14:paraId="5DCDF07E" w14:textId="6BA478D2" w:rsidR="00022706" w:rsidRPr="00C224B8" w:rsidRDefault="0020024D" w:rsidP="0070474A">
      <w:pPr>
        <w:pStyle w:val="SOFinalContents2"/>
        <w:sectPr w:rsidR="00022706" w:rsidRPr="00C224B8" w:rsidSect="002A6BA0">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34688" behindDoc="0" locked="0" layoutInCell="0" allowOverlap="1" wp14:anchorId="1FBBFA64" wp14:editId="0981899A">
                <wp:simplePos x="0" y="0"/>
                <wp:positionH relativeFrom="page">
                  <wp:posOffset>-107315</wp:posOffset>
                </wp:positionH>
                <wp:positionV relativeFrom="page">
                  <wp:posOffset>0</wp:posOffset>
                </wp:positionV>
                <wp:extent cx="7772400" cy="442595"/>
                <wp:effectExtent l="0" t="0" r="0" b="14605"/>
                <wp:wrapNone/>
                <wp:docPr id="28" name="MSIPCMedd34d81a2f4bd0ffedc495d"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2F6F2C"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FBBFA64" id="_x0000_s1028"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346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" o:allowincell="f" filled="f" stroked="f" strokeweight=".5pt">
                <v:textbox inset=",0,,0">
                  <w:txbxContent>
                    <w:p w14:paraId="202F6F2C" w14:textId="77777777" w:rsidR="0020024D" w:rsidRPr="0020024D" w:rsidRDefault="0020024D" w:rsidP="0020024D">
                      <w:pPr>
                        <w:jc w:val="center"/>
                        <w:rPr>
                          <w:rFonts w:ascii="Arial" w:hAnsi="Arial" w:cs="Arial"/>
                          <w:color w:val="A80000"/>
                          <w:sz w:val="24"/>
                        </w:rPr>
                      </w:pPr>
                      <w:r w:rsidRPr="0020024D">
                        <w:rPr>
                          <w:rFonts w:ascii="Arial" w:hAnsi="Arial" w:cs="Arial"/>
                          <w:color w:val="A80000"/>
                          <w:sz w:val="24"/>
                        </w:rPr>
                        <w:t>OFFICIAL</w:t>
                      </w:r>
                    </w:p>
                  </w:txbxContent>
                </v:textbox>
                <w10:wrap anchorx="page" anchory="page"/>
              </v:shape>
            </w:pict>
          </mc:Fallback>
        </mc:AlternateContent>
      </w:r>
    </w:p>
    <w:p w14:paraId="408FE7F1" w14:textId="77777777" w:rsidR="006D53EE" w:rsidRPr="001735CA" w:rsidRDefault="001735CA" w:rsidP="001735CA">
      <w:pPr>
        <w:pStyle w:val="SOFinalHead1"/>
      </w:pPr>
      <w:bookmarkStart w:id="0" w:name="_Toc427923340"/>
      <w:bookmarkStart w:id="1" w:name="_Toc205798495"/>
      <w:r w:rsidRPr="001735CA">
        <w:lastRenderedPageBreak/>
        <w:t>Introduction</w:t>
      </w:r>
      <w:bookmarkEnd w:id="0"/>
    </w:p>
    <w:p w14:paraId="6BC1DE0B" w14:textId="77777777" w:rsidR="00901E1B" w:rsidRPr="001735CA" w:rsidRDefault="001735CA" w:rsidP="00215D29">
      <w:pPr>
        <w:pStyle w:val="SOFinalHead2AfterHead1"/>
      </w:pPr>
      <w:bookmarkStart w:id="2" w:name="_Toc427923341"/>
      <w:bookmarkEnd w:id="1"/>
      <w:r w:rsidRPr="001735CA">
        <w:t>Subject Description</w:t>
      </w:r>
      <w:bookmarkEnd w:id="2"/>
    </w:p>
    <w:p w14:paraId="07702F81" w14:textId="77777777" w:rsidR="005053DD" w:rsidRPr="00C224B8" w:rsidRDefault="005053DD" w:rsidP="005053DD">
      <w:pPr>
        <w:pStyle w:val="SOFinalBodyText"/>
      </w:pPr>
      <w:r w:rsidRPr="00C224B8">
        <w:t xml:space="preserve">Child Studies </w:t>
      </w:r>
      <w:r w:rsidR="000B06C8">
        <w:t>i</w:t>
      </w:r>
      <w:r w:rsidRPr="00C224B8">
        <w:t>s a 10-credit subject or</w:t>
      </w:r>
      <w:r w:rsidR="004A07B0" w:rsidRPr="00C224B8">
        <w:t xml:space="preserve"> a 20-credit subject at Stage 1</w:t>
      </w:r>
      <w:r w:rsidRPr="00C224B8">
        <w:t>, and a 10-credit subject or a 20-credit subject at Stage 2.</w:t>
      </w:r>
    </w:p>
    <w:p w14:paraId="75DB23BA" w14:textId="77777777" w:rsidR="005053DD" w:rsidRPr="00C224B8" w:rsidRDefault="005053DD" w:rsidP="005053DD">
      <w:pPr>
        <w:pStyle w:val="SOFinalBodyText"/>
      </w:pPr>
      <w:r w:rsidRPr="00C224B8">
        <w:t xml:space="preserve">Child Studies focuses on children and their development from conception to 8 years. Students have the opportunity to develop knowledge and understanding of young children through individual, collaborative, and practical learning. They explore concepts such as the development, needs, and rights of children, the value of play, concepts of childhood and families, and the roles of </w:t>
      </w:r>
      <w:r w:rsidR="000B75B5" w:rsidRPr="00C224B8">
        <w:t xml:space="preserve">parents and </w:t>
      </w:r>
      <w:r w:rsidRPr="00C224B8">
        <w:t>care</w:t>
      </w:r>
      <w:r w:rsidR="000B06C8">
        <w:t>-</w:t>
      </w:r>
      <w:r w:rsidRPr="00C224B8">
        <w:t>givers</w:t>
      </w:r>
      <w:r w:rsidR="000B75B5" w:rsidRPr="00C224B8">
        <w:t>.</w:t>
      </w:r>
      <w:r w:rsidRPr="00C224B8">
        <w:t xml:space="preserve"> They also consider the importance of behaviour management, child nutrition, and the health and well-being of children.</w:t>
      </w:r>
    </w:p>
    <w:p w14:paraId="72F69BCA" w14:textId="77777777" w:rsidR="005053DD" w:rsidRPr="00C224B8" w:rsidRDefault="005053DD" w:rsidP="00401ED5">
      <w:pPr>
        <w:pStyle w:val="SOFinalBodyText"/>
      </w:pPr>
      <w:r w:rsidRPr="00C224B8">
        <w:t xml:space="preserve">Students explore and critically evaluate the role of government legislation and social structures, and the ways in which these influence the growth and development of children. They understand and apply occupational health and safety requirements </w:t>
      </w:r>
      <w:r w:rsidR="00401ED5" w:rsidRPr="00C224B8">
        <w:t>for</w:t>
      </w:r>
      <w:r w:rsidRPr="00C224B8">
        <w:t xml:space="preserve"> working with children.</w:t>
      </w:r>
    </w:p>
    <w:p w14:paraId="79C39315" w14:textId="77777777" w:rsidR="005053DD" w:rsidRPr="00C224B8" w:rsidRDefault="005053DD" w:rsidP="00FC6042">
      <w:pPr>
        <w:pStyle w:val="SOFinalBodyText"/>
      </w:pPr>
      <w:r w:rsidRPr="00C224B8">
        <w:t xml:space="preserve">Students investigate contemporary issues that are relevant to children and their development. They may consider broad themes such as those related to children who are migrants or refugees, displacement, health issues for children in Indigenous communities, access to education, </w:t>
      </w:r>
      <w:r w:rsidR="00FC6042" w:rsidRPr="00C224B8">
        <w:t xml:space="preserve">the </w:t>
      </w:r>
      <w:r w:rsidRPr="00C224B8">
        <w:t>exploitation of children, literacy and numeracy, disability and equity, child protection, gender stereotyping in play, clothing</w:t>
      </w:r>
      <w:r w:rsidR="00D85B2E" w:rsidRPr="00C224B8">
        <w:t>,</w:t>
      </w:r>
      <w:r w:rsidRPr="00C224B8">
        <w:t xml:space="preserve"> textiles, </w:t>
      </w:r>
      <w:r w:rsidR="00D85B2E" w:rsidRPr="00C224B8">
        <w:t xml:space="preserve">and </w:t>
      </w:r>
      <w:r w:rsidRPr="00C224B8">
        <w:t xml:space="preserve">merchandising, and children’s television. </w:t>
      </w:r>
      <w:r w:rsidR="00FC6042" w:rsidRPr="00C224B8">
        <w:t>Students</w:t>
      </w:r>
      <w:r w:rsidRPr="00C224B8">
        <w:t xml:space="preserve"> analyse current trends in relation to children</w:t>
      </w:r>
      <w:r w:rsidR="00FC6042" w:rsidRPr="00C224B8">
        <w:t>,</w:t>
      </w:r>
      <w:r w:rsidRPr="00C224B8">
        <w:t xml:space="preserve"> and critique government and global initiatives and strategies for the well-being and protection of children.</w:t>
      </w:r>
    </w:p>
    <w:p w14:paraId="5EEE92D3" w14:textId="77777777" w:rsidR="00F24978" w:rsidRPr="00C224B8" w:rsidRDefault="005053DD" w:rsidP="005053DD">
      <w:pPr>
        <w:pStyle w:val="SOFinalBodyText"/>
      </w:pPr>
      <w:r w:rsidRPr="00C224B8">
        <w:t>Students have opportunities to build their understanding of the range of attitudes, values, and beliefs of people in the wider community in relation to children and child-rearing practices.</w:t>
      </w:r>
    </w:p>
    <w:p w14:paraId="01838EC9" w14:textId="77777777" w:rsidR="00901E1B" w:rsidRPr="001735CA" w:rsidRDefault="001735CA" w:rsidP="001735CA">
      <w:pPr>
        <w:pStyle w:val="SOFinalHead2"/>
      </w:pPr>
      <w:bookmarkStart w:id="3" w:name="_Toc427923342"/>
      <w:r w:rsidRPr="001735CA">
        <w:t>Capabilities</w:t>
      </w:r>
      <w:bookmarkEnd w:id="3"/>
    </w:p>
    <w:p w14:paraId="2F09583D" w14:textId="77777777" w:rsidR="00215D29" w:rsidRDefault="00215D29" w:rsidP="005053DD">
      <w:pPr>
        <w:pStyle w:val="SOFinalBodyText"/>
      </w:pPr>
      <w:r w:rsidRPr="00215D29">
        <w:t>The capabilities connect student learning within and across subjects in a range of contexts. They include essential knowledge and skills that enable people to act in effective and successful ways.</w:t>
      </w:r>
    </w:p>
    <w:p w14:paraId="148ADDE0" w14:textId="77777777" w:rsidR="005053DD" w:rsidRPr="00C224B8" w:rsidRDefault="005053DD" w:rsidP="005053DD">
      <w:pPr>
        <w:pStyle w:val="SOFinalBodyText"/>
      </w:pPr>
      <w:r w:rsidRPr="00C224B8">
        <w:t>The five capabilities that have been identified are:</w:t>
      </w:r>
    </w:p>
    <w:p w14:paraId="2E6EA4D1" w14:textId="77777777" w:rsidR="005053DD" w:rsidRPr="00C224B8" w:rsidRDefault="005053DD" w:rsidP="005053DD">
      <w:pPr>
        <w:pStyle w:val="SOFinalBullets"/>
      </w:pPr>
      <w:r w:rsidRPr="00C224B8">
        <w:t>communication</w:t>
      </w:r>
    </w:p>
    <w:p w14:paraId="65B5BE3A" w14:textId="77777777" w:rsidR="005053DD" w:rsidRPr="00C224B8" w:rsidRDefault="005053DD" w:rsidP="005053DD">
      <w:pPr>
        <w:pStyle w:val="SOFinalBullets"/>
      </w:pPr>
      <w:r w:rsidRPr="00C224B8">
        <w:t>citizenship</w:t>
      </w:r>
    </w:p>
    <w:p w14:paraId="084FA688" w14:textId="77777777" w:rsidR="005053DD" w:rsidRPr="00C224B8" w:rsidRDefault="005053DD" w:rsidP="005053DD">
      <w:pPr>
        <w:pStyle w:val="SOFinalBullets"/>
      </w:pPr>
      <w:r w:rsidRPr="00C224B8">
        <w:t>personal development</w:t>
      </w:r>
    </w:p>
    <w:p w14:paraId="72B456F7" w14:textId="77777777" w:rsidR="005053DD" w:rsidRPr="00C224B8" w:rsidRDefault="005053DD" w:rsidP="005053DD">
      <w:pPr>
        <w:pStyle w:val="SOFinalBullets"/>
      </w:pPr>
      <w:r w:rsidRPr="00C224B8">
        <w:t>work</w:t>
      </w:r>
    </w:p>
    <w:p w14:paraId="0B793E57" w14:textId="77777777" w:rsidR="005053DD" w:rsidRPr="00C224B8" w:rsidRDefault="005053DD" w:rsidP="005053DD">
      <w:pPr>
        <w:pStyle w:val="SOFinalBullets"/>
      </w:pPr>
      <w:r w:rsidRPr="00C224B8">
        <w:t>learning.</w:t>
      </w:r>
    </w:p>
    <w:p w14:paraId="455945C7" w14:textId="77777777" w:rsidR="0069755E" w:rsidRPr="00C224B8" w:rsidRDefault="005053DD" w:rsidP="00FC6042">
      <w:pPr>
        <w:pStyle w:val="SOFinalBodyText"/>
      </w:pPr>
      <w:r w:rsidRPr="00C224B8">
        <w:lastRenderedPageBreak/>
        <w:t>In Child Studies, the emphasis is on the capabilities of citizenship, personal development, and learning. Students develop their capabilities for citizenship</w:t>
      </w:r>
      <w:r w:rsidR="00C37BF2" w:rsidRPr="00C224B8">
        <w:t xml:space="preserve"> and personal development</w:t>
      </w:r>
      <w:r w:rsidRPr="00C224B8">
        <w:t xml:space="preserve"> through collaborative activities</w:t>
      </w:r>
      <w:r w:rsidR="00C37BF2" w:rsidRPr="00C224B8">
        <w:t xml:space="preserve"> and</w:t>
      </w:r>
      <w:r w:rsidRPr="00C224B8">
        <w:t xml:space="preserve"> investigations and their reflections on issues and trends related to </w:t>
      </w:r>
      <w:r w:rsidR="00C37BF2" w:rsidRPr="00C224B8">
        <w:t>c</w:t>
      </w:r>
      <w:r w:rsidRPr="00C224B8">
        <w:t xml:space="preserve">hild </w:t>
      </w:r>
      <w:r w:rsidR="00C37BF2" w:rsidRPr="00C224B8">
        <w:t>s</w:t>
      </w:r>
      <w:r w:rsidRPr="00C224B8">
        <w:t>tudies in a range of settings. Students develop their capability for learning through the application of knowledge and skills in practical activit</w:t>
      </w:r>
      <w:r w:rsidR="00FC6042" w:rsidRPr="00C224B8">
        <w:t>ies,</w:t>
      </w:r>
      <w:r w:rsidRPr="00C224B8">
        <w:t xml:space="preserve"> and through </w:t>
      </w:r>
      <w:r w:rsidR="00814682" w:rsidRPr="00C224B8">
        <w:t>investigation and</w:t>
      </w:r>
      <w:r w:rsidR="00FC6042" w:rsidRPr="00C224B8">
        <w:t xml:space="preserve"> </w:t>
      </w:r>
      <w:r w:rsidRPr="00C224B8">
        <w:t>analysis of issues related to child studies</w:t>
      </w:r>
      <w:r w:rsidR="00695CC4" w:rsidRPr="00C224B8">
        <w:t>.</w:t>
      </w:r>
    </w:p>
    <w:p w14:paraId="0CD6C9A6" w14:textId="77777777" w:rsidR="004E612F" w:rsidRPr="00C224B8" w:rsidRDefault="004E612F" w:rsidP="004E612F">
      <w:pPr>
        <w:pStyle w:val="SOFinalHead3"/>
      </w:pPr>
      <w:r w:rsidRPr="00C224B8">
        <w:t>Communication</w:t>
      </w:r>
    </w:p>
    <w:p w14:paraId="27029D6E" w14:textId="77777777" w:rsidR="005053DD" w:rsidRPr="00C224B8" w:rsidRDefault="005053DD" w:rsidP="00FC33B1">
      <w:pPr>
        <w:pStyle w:val="SOFinalBodyText"/>
      </w:pPr>
      <w:r w:rsidRPr="00C224B8">
        <w:t>In developing the</w:t>
      </w:r>
      <w:r w:rsidR="00FC33B1" w:rsidRPr="00C224B8">
        <w:t>ir</w:t>
      </w:r>
      <w:r w:rsidRPr="00C224B8">
        <w:t xml:space="preserve"> capability </w:t>
      </w:r>
      <w:r w:rsidR="00FC33B1" w:rsidRPr="00C224B8">
        <w:t>f</w:t>
      </w:r>
      <w:r w:rsidRPr="00C224B8">
        <w:t>o</w:t>
      </w:r>
      <w:r w:rsidR="00FC33B1" w:rsidRPr="00C224B8">
        <w:t>r</w:t>
      </w:r>
      <w:r w:rsidRPr="00C224B8">
        <w:t xml:space="preserve"> communication, students have opportunities to learn about appropriate and effective communication with young children. They also communicate with each other in collaborative activities, and with </w:t>
      </w:r>
      <w:r w:rsidR="000B75B5" w:rsidRPr="00C224B8">
        <w:t>people in</w:t>
      </w:r>
      <w:r w:rsidRPr="00C224B8">
        <w:t xml:space="preserve"> the wider community.</w:t>
      </w:r>
    </w:p>
    <w:p w14:paraId="2A5E3A50" w14:textId="77777777" w:rsidR="005053DD" w:rsidRPr="00C224B8" w:rsidRDefault="005053DD" w:rsidP="005053DD">
      <w:pPr>
        <w:pStyle w:val="SOFinalBodyText"/>
      </w:pPr>
      <w:r w:rsidRPr="00C224B8">
        <w:t>In designing a practical activity, students communicate for a particular purpose and with a specific audience and context in mind.</w:t>
      </w:r>
    </w:p>
    <w:p w14:paraId="7BEFCF1F" w14:textId="77777777" w:rsidR="00C04B2D" w:rsidRPr="00C224B8" w:rsidRDefault="0081117B" w:rsidP="0081117B">
      <w:pPr>
        <w:pStyle w:val="SOFinalBodyText"/>
      </w:pPr>
      <w:r w:rsidRPr="00C224B8">
        <w:t>Students</w:t>
      </w:r>
      <w:r w:rsidR="005053DD" w:rsidRPr="00C224B8">
        <w:t xml:space="preserve"> develop the ability to </w:t>
      </w:r>
      <w:r w:rsidR="00FC33B1" w:rsidRPr="00C224B8">
        <w:t>communicate</w:t>
      </w:r>
      <w:r w:rsidR="005053DD" w:rsidRPr="00C224B8">
        <w:t xml:space="preserve"> sensitively about the range of attitudes, values, and beliefs</w:t>
      </w:r>
      <w:r w:rsidR="000B75B5" w:rsidRPr="00C224B8">
        <w:t xml:space="preserve"> of people</w:t>
      </w:r>
      <w:r w:rsidR="005053DD" w:rsidRPr="00C224B8">
        <w:t xml:space="preserve"> in the wider community</w:t>
      </w:r>
      <w:r w:rsidR="00C52A04" w:rsidRPr="00C224B8">
        <w:t xml:space="preserve"> </w:t>
      </w:r>
      <w:r w:rsidR="000B75B5" w:rsidRPr="00C224B8">
        <w:t>in relation to</w:t>
      </w:r>
      <w:r w:rsidR="00C52A04" w:rsidRPr="00C224B8">
        <w:t xml:space="preserve"> childhood and the care of children</w:t>
      </w:r>
      <w:r w:rsidR="005053DD" w:rsidRPr="00C224B8">
        <w:t xml:space="preserve">. </w:t>
      </w:r>
      <w:r w:rsidRPr="00C224B8">
        <w:t>They</w:t>
      </w:r>
      <w:r w:rsidR="005053DD" w:rsidRPr="00C224B8">
        <w:t xml:space="preserve"> reflect on the impact </w:t>
      </w:r>
      <w:r w:rsidR="004A07B0" w:rsidRPr="00C224B8">
        <w:t xml:space="preserve">of technology on the health and well-being of children, and </w:t>
      </w:r>
      <w:r w:rsidR="005053DD" w:rsidRPr="00C224B8">
        <w:t>select and use appropriate technology to prepare learning activities for children. Students have opportunities to express their ideas and opinions in both written texts and oral presentations.</w:t>
      </w:r>
    </w:p>
    <w:p w14:paraId="39E9E414" w14:textId="77777777" w:rsidR="00C413CD" w:rsidRPr="00C224B8" w:rsidRDefault="00C413CD" w:rsidP="000439FC">
      <w:pPr>
        <w:pStyle w:val="SOFinalHead3"/>
      </w:pPr>
      <w:r w:rsidRPr="00C224B8">
        <w:t>Citizenship</w:t>
      </w:r>
    </w:p>
    <w:p w14:paraId="5CDFAB01" w14:textId="77777777" w:rsidR="005053DD" w:rsidRPr="00C224B8" w:rsidRDefault="005053DD" w:rsidP="0081117B">
      <w:pPr>
        <w:pStyle w:val="SOFinalBodyText"/>
      </w:pPr>
      <w:r w:rsidRPr="00C224B8">
        <w:t xml:space="preserve">Students investigate contemporary issues and analyse current trends related to </w:t>
      </w:r>
      <w:r w:rsidR="00C37BF2" w:rsidRPr="00C224B8">
        <w:t>c</w:t>
      </w:r>
      <w:r w:rsidRPr="00C224B8">
        <w:t xml:space="preserve">hild </w:t>
      </w:r>
      <w:r w:rsidR="00C37BF2" w:rsidRPr="00C224B8">
        <w:t>s</w:t>
      </w:r>
      <w:r w:rsidRPr="00C224B8">
        <w:t>tudies</w:t>
      </w:r>
      <w:r w:rsidR="000B75B5" w:rsidRPr="00C224B8">
        <w:t>. They</w:t>
      </w:r>
      <w:r w:rsidRPr="00C224B8">
        <w:t xml:space="preserve"> critique</w:t>
      </w:r>
      <w:r w:rsidR="0063666E" w:rsidRPr="00C224B8">
        <w:t xml:space="preserve"> government and global</w:t>
      </w:r>
      <w:r w:rsidRPr="00C224B8">
        <w:t xml:space="preserve"> initiatives and strategies for the well-being and protection of children</w:t>
      </w:r>
      <w:r w:rsidR="00C37BF2" w:rsidRPr="00C224B8">
        <w:t>.</w:t>
      </w:r>
      <w:r w:rsidRPr="00C224B8">
        <w:t xml:space="preserve"> </w:t>
      </w:r>
      <w:r w:rsidR="000B75B5" w:rsidRPr="00C224B8">
        <w:t>Students</w:t>
      </w:r>
      <w:r w:rsidR="0063666E" w:rsidRPr="00C224B8">
        <w:t xml:space="preserve"> have opportunities to investigate</w:t>
      </w:r>
      <w:r w:rsidRPr="00C224B8">
        <w:t xml:space="preserve"> aspects of child protection practices and </w:t>
      </w:r>
      <w:r w:rsidR="0063666E" w:rsidRPr="00C224B8">
        <w:t xml:space="preserve">local and national </w:t>
      </w:r>
      <w:r w:rsidRPr="00C224B8">
        <w:t>laws protecting the safety and welfare of children</w:t>
      </w:r>
      <w:r w:rsidR="00C37BF2" w:rsidRPr="00C224B8">
        <w:t>.</w:t>
      </w:r>
    </w:p>
    <w:p w14:paraId="0BB03A1B" w14:textId="77777777" w:rsidR="000439FC" w:rsidRPr="00C224B8" w:rsidRDefault="000439FC" w:rsidP="00CF6ED8">
      <w:pPr>
        <w:pStyle w:val="SOFinalHead3"/>
        <w:spacing w:line="226" w:lineRule="exact"/>
      </w:pPr>
      <w:r w:rsidRPr="00C224B8">
        <w:t>Personal Development</w:t>
      </w:r>
    </w:p>
    <w:p w14:paraId="02B1D123" w14:textId="77777777" w:rsidR="000439FC" w:rsidRPr="00C224B8" w:rsidRDefault="0063666E" w:rsidP="0040638A">
      <w:pPr>
        <w:pStyle w:val="SOFinalBodyText"/>
      </w:pPr>
      <w:r w:rsidRPr="00C224B8">
        <w:t>S</w:t>
      </w:r>
      <w:r w:rsidR="005053DD" w:rsidRPr="00C224B8">
        <w:t xml:space="preserve">tudents have opportunities to develop a sense of purpose and direction through designing and being involved in challenging practical activities and investigations. Students identify and </w:t>
      </w:r>
      <w:r w:rsidRPr="00C224B8">
        <w:t>explore</w:t>
      </w:r>
      <w:r w:rsidR="005053DD" w:rsidRPr="00C224B8">
        <w:t xml:space="preserve"> developmental trends in children’s mental, physical, emotional, and spiritual health and well-being. They </w:t>
      </w:r>
      <w:r w:rsidRPr="00C224B8">
        <w:t xml:space="preserve">may </w:t>
      </w:r>
      <w:r w:rsidR="005053DD" w:rsidRPr="00C224B8">
        <w:t>consider ways in which culture, family, and community influence the growth and development of children. Students may reflect on their own and others’ childhood experiences, growth, and development, and gain an increased understanding of personal identity</w:t>
      </w:r>
      <w:r w:rsidR="000439FC" w:rsidRPr="00C224B8">
        <w:t>.</w:t>
      </w:r>
    </w:p>
    <w:p w14:paraId="7AB0EF72" w14:textId="77777777" w:rsidR="000439FC" w:rsidRPr="00C224B8" w:rsidRDefault="000439FC" w:rsidP="0040638A">
      <w:pPr>
        <w:pStyle w:val="SOFinalHead3"/>
      </w:pPr>
      <w:r w:rsidRPr="00C224B8">
        <w:t>Work</w:t>
      </w:r>
    </w:p>
    <w:p w14:paraId="70DEF069" w14:textId="77777777" w:rsidR="000439FC" w:rsidRPr="00C224B8" w:rsidRDefault="0063666E" w:rsidP="0040638A">
      <w:pPr>
        <w:pStyle w:val="SOFinalBodyText"/>
      </w:pPr>
      <w:r w:rsidRPr="00C224B8">
        <w:t>S</w:t>
      </w:r>
      <w:r w:rsidR="005053DD" w:rsidRPr="00C224B8">
        <w:t xml:space="preserve">tudents have opportunities to develop </w:t>
      </w:r>
      <w:r w:rsidR="000F1119" w:rsidRPr="00C224B8">
        <w:t xml:space="preserve">a range of </w:t>
      </w:r>
      <w:r w:rsidR="005053DD" w:rsidRPr="00C224B8">
        <w:t xml:space="preserve">employability skills related to the care and development of children. </w:t>
      </w:r>
      <w:r w:rsidR="00C37BF2" w:rsidRPr="00C224B8">
        <w:t>They may participate in learning and work opportunities in the community beyond school, and develop their understanding of the rights and protection of children</w:t>
      </w:r>
      <w:r w:rsidR="000B75B5" w:rsidRPr="00C224B8">
        <w:t>.</w:t>
      </w:r>
    </w:p>
    <w:p w14:paraId="33B9D0A0" w14:textId="77777777" w:rsidR="000439FC" w:rsidRPr="00C224B8" w:rsidRDefault="000439FC" w:rsidP="00CF6ED8">
      <w:pPr>
        <w:pStyle w:val="SOFinalHead3"/>
        <w:keepNext/>
      </w:pPr>
      <w:r w:rsidRPr="00C224B8">
        <w:lastRenderedPageBreak/>
        <w:t>Learning</w:t>
      </w:r>
    </w:p>
    <w:p w14:paraId="7A8553ED" w14:textId="77777777" w:rsidR="000439FC" w:rsidRPr="00C224B8" w:rsidRDefault="005053DD" w:rsidP="0040638A">
      <w:pPr>
        <w:pStyle w:val="SOFinalBodyText"/>
      </w:pPr>
      <w:r w:rsidRPr="00C224B8">
        <w:t xml:space="preserve">In </w:t>
      </w:r>
      <w:r w:rsidR="000F1119" w:rsidRPr="00C224B8">
        <w:t>this subject</w:t>
      </w:r>
      <w:r w:rsidRPr="00C224B8">
        <w:t xml:space="preserve">, the emphasis is on providing students with opportunities for active learning processes that engage them in developing their knowledge, skills, and understanding of concepts and issues related to </w:t>
      </w:r>
      <w:r w:rsidR="00C52A04" w:rsidRPr="00C224B8">
        <w:t xml:space="preserve">the growth, health, and well-being of </w:t>
      </w:r>
      <w:r w:rsidRPr="00C224B8">
        <w:t xml:space="preserve">children. Through individual, collaborative, and practical learning, students </w:t>
      </w:r>
      <w:r w:rsidR="009A3BF5" w:rsidRPr="00C224B8">
        <w:t>investigate and</w:t>
      </w:r>
      <w:r w:rsidRPr="00C224B8">
        <w:t xml:space="preserve"> reflect on ethical issues related to child development, </w:t>
      </w:r>
      <w:r w:rsidR="00C37BF2" w:rsidRPr="00C224B8">
        <w:t xml:space="preserve">the </w:t>
      </w:r>
      <w:r w:rsidRPr="00C224B8">
        <w:t>health and well-being</w:t>
      </w:r>
      <w:r w:rsidR="00C37BF2" w:rsidRPr="00C224B8">
        <w:t xml:space="preserve"> of children</w:t>
      </w:r>
      <w:r w:rsidRPr="00C224B8">
        <w:t>, and the legal and ethical aspects of child protection.</w:t>
      </w:r>
    </w:p>
    <w:p w14:paraId="67F1A813" w14:textId="77777777" w:rsidR="00ED4C5B" w:rsidRPr="00C224B8" w:rsidRDefault="001735CA" w:rsidP="001735CA">
      <w:pPr>
        <w:pStyle w:val="SOFinalHead2"/>
      </w:pPr>
      <w:bookmarkStart w:id="4" w:name="_Toc427923343"/>
      <w:r>
        <w:t>Literacy i</w:t>
      </w:r>
      <w:r w:rsidRPr="00C224B8">
        <w:t>n Child Studies</w:t>
      </w:r>
      <w:bookmarkEnd w:id="4"/>
    </w:p>
    <w:p w14:paraId="3CC9E035" w14:textId="77777777" w:rsidR="005053DD" w:rsidRPr="00C224B8" w:rsidRDefault="005053DD" w:rsidP="0040638A">
      <w:pPr>
        <w:pStyle w:val="SOFinalBodyText"/>
      </w:pPr>
      <w:r w:rsidRPr="00C224B8">
        <w:t>In Child Studies, students have opportunities to develop the following literacy skills:</w:t>
      </w:r>
    </w:p>
    <w:p w14:paraId="27AB1C09" w14:textId="77777777" w:rsidR="005053DD" w:rsidRPr="00C224B8" w:rsidRDefault="005053DD" w:rsidP="0040638A">
      <w:pPr>
        <w:pStyle w:val="SOFinalBullets"/>
      </w:pPr>
      <w:r w:rsidRPr="00C224B8">
        <w:t xml:space="preserve">understanding and using terminology related to </w:t>
      </w:r>
      <w:r w:rsidR="00C37BF2" w:rsidRPr="00C224B8">
        <w:t>c</w:t>
      </w:r>
      <w:r w:rsidRPr="00C224B8">
        <w:t xml:space="preserve">hild </w:t>
      </w:r>
      <w:r w:rsidR="00C37BF2" w:rsidRPr="00C224B8">
        <w:t>s</w:t>
      </w:r>
      <w:r w:rsidRPr="00C224B8">
        <w:t>tudies</w:t>
      </w:r>
    </w:p>
    <w:p w14:paraId="6A5F4362" w14:textId="77777777" w:rsidR="005053DD" w:rsidRPr="00C224B8" w:rsidRDefault="005053DD" w:rsidP="0040638A">
      <w:pPr>
        <w:pStyle w:val="SOFinalBullets"/>
      </w:pPr>
      <w:r w:rsidRPr="00C224B8">
        <w:t>using</w:t>
      </w:r>
      <w:r w:rsidR="009A3BF5" w:rsidRPr="00C224B8">
        <w:t xml:space="preserve"> and</w:t>
      </w:r>
      <w:r w:rsidR="00A2782B" w:rsidRPr="00C224B8">
        <w:t xml:space="preserve"> </w:t>
      </w:r>
      <w:r w:rsidRPr="00C224B8">
        <w:t>evaluatin</w:t>
      </w:r>
      <w:r w:rsidR="009A3BF5" w:rsidRPr="00C224B8">
        <w:t xml:space="preserve">g </w:t>
      </w:r>
      <w:r w:rsidR="00723FF3" w:rsidRPr="00C224B8">
        <w:t xml:space="preserve">appropriate </w:t>
      </w:r>
      <w:r w:rsidR="009A3BF5" w:rsidRPr="00C224B8">
        <w:t>technolog</w:t>
      </w:r>
      <w:r w:rsidR="00723FF3" w:rsidRPr="00C224B8">
        <w:t>y</w:t>
      </w:r>
      <w:r w:rsidRPr="00C224B8">
        <w:t xml:space="preserve"> and communication media</w:t>
      </w:r>
    </w:p>
    <w:p w14:paraId="63A8F6B1" w14:textId="77777777" w:rsidR="005053DD" w:rsidRPr="00C224B8" w:rsidRDefault="005053DD" w:rsidP="0040638A">
      <w:pPr>
        <w:pStyle w:val="SOFinalBullets"/>
      </w:pPr>
      <w:r w:rsidRPr="00C224B8">
        <w:t>reading and understanding legislation relevant to the safety</w:t>
      </w:r>
      <w:r w:rsidR="00C37BF2" w:rsidRPr="00C224B8">
        <w:t xml:space="preserve">, care, and well-being of </w:t>
      </w:r>
      <w:r w:rsidRPr="00C224B8">
        <w:t>children</w:t>
      </w:r>
    </w:p>
    <w:p w14:paraId="640CDA50" w14:textId="77777777" w:rsidR="005053DD" w:rsidRPr="00C224B8" w:rsidRDefault="005053DD" w:rsidP="0040638A">
      <w:pPr>
        <w:pStyle w:val="SOFinalBullets"/>
      </w:pPr>
      <w:r w:rsidRPr="00C224B8">
        <w:t xml:space="preserve">locating information </w:t>
      </w:r>
      <w:r w:rsidR="00C37BF2" w:rsidRPr="00C224B8">
        <w:t>o</w:t>
      </w:r>
      <w:r w:rsidR="00A2782B" w:rsidRPr="00C224B8">
        <w:t>n</w:t>
      </w:r>
      <w:r w:rsidRPr="00C224B8">
        <w:t xml:space="preserve"> child development</w:t>
      </w:r>
    </w:p>
    <w:p w14:paraId="5C200C1F" w14:textId="77777777" w:rsidR="005053DD" w:rsidRPr="00C224B8" w:rsidRDefault="005053DD" w:rsidP="0040638A">
      <w:pPr>
        <w:pStyle w:val="SOFinalBullets"/>
      </w:pPr>
      <w:r w:rsidRPr="00C224B8">
        <w:t xml:space="preserve">analysing relevant </w:t>
      </w:r>
      <w:r w:rsidR="009A3BF5" w:rsidRPr="00C224B8">
        <w:t>information, and acknowledging sources appropriately</w:t>
      </w:r>
    </w:p>
    <w:p w14:paraId="547DF207" w14:textId="77777777" w:rsidR="005053DD" w:rsidRPr="00C224B8" w:rsidRDefault="005053DD" w:rsidP="0040638A">
      <w:pPr>
        <w:pStyle w:val="SOFinalBullets"/>
      </w:pPr>
      <w:r w:rsidRPr="00C224B8">
        <w:t>communicating appropriately and effectively with young children</w:t>
      </w:r>
    </w:p>
    <w:p w14:paraId="7EBADE8A" w14:textId="77777777" w:rsidR="005053DD" w:rsidRPr="00C224B8" w:rsidRDefault="005053DD" w:rsidP="0040638A">
      <w:pPr>
        <w:pStyle w:val="SOFinalBullets"/>
      </w:pPr>
      <w:r w:rsidRPr="00C224B8">
        <w:t xml:space="preserve">communicating appropriately </w:t>
      </w:r>
      <w:r w:rsidR="0081117B" w:rsidRPr="00C224B8">
        <w:t>with</w:t>
      </w:r>
      <w:r w:rsidRPr="00C224B8">
        <w:t xml:space="preserve"> a range of audiences in different contexts, such as the workplace and</w:t>
      </w:r>
      <w:r w:rsidR="00517BAD" w:rsidRPr="00C224B8">
        <w:t xml:space="preserve"> the</w:t>
      </w:r>
      <w:r w:rsidRPr="00C224B8">
        <w:t xml:space="preserve"> wider community</w:t>
      </w:r>
    </w:p>
    <w:p w14:paraId="61F858D4" w14:textId="77777777" w:rsidR="005053DD" w:rsidRPr="00C224B8" w:rsidRDefault="005053DD" w:rsidP="0040638A">
      <w:pPr>
        <w:pStyle w:val="SOFinalBullets"/>
      </w:pPr>
      <w:r w:rsidRPr="00C224B8">
        <w:t>listening</w:t>
      </w:r>
      <w:r w:rsidR="00C37BF2" w:rsidRPr="00C224B8">
        <w:t xml:space="preserve"> to</w:t>
      </w:r>
      <w:r w:rsidRPr="00C224B8">
        <w:t xml:space="preserve"> and following instructions</w:t>
      </w:r>
      <w:r w:rsidR="00C37BF2" w:rsidRPr="00C224B8">
        <w:t>,</w:t>
      </w:r>
      <w:r w:rsidRPr="00C224B8">
        <w:t xml:space="preserve"> and applying them appropriately in different contexts</w:t>
      </w:r>
    </w:p>
    <w:p w14:paraId="0F74B13C" w14:textId="77777777" w:rsidR="005053DD" w:rsidRPr="00C224B8" w:rsidRDefault="005053DD" w:rsidP="0040638A">
      <w:pPr>
        <w:pStyle w:val="SOFinalBullets"/>
      </w:pPr>
      <w:r w:rsidRPr="00C224B8">
        <w:t>constructing interviews, surveys, and checklists</w:t>
      </w:r>
    </w:p>
    <w:p w14:paraId="0ABFF3B6" w14:textId="77777777" w:rsidR="005053DD" w:rsidRPr="00C224B8" w:rsidRDefault="009A3BF5" w:rsidP="0040638A">
      <w:pPr>
        <w:pStyle w:val="SOFinalBullets"/>
      </w:pPr>
      <w:r w:rsidRPr="00C224B8">
        <w:t>presenting</w:t>
      </w:r>
      <w:r w:rsidR="005053DD" w:rsidRPr="00C224B8">
        <w:t xml:space="preserve"> action plans</w:t>
      </w:r>
      <w:r w:rsidR="001C3649" w:rsidRPr="00C224B8">
        <w:t>, research tasks,</w:t>
      </w:r>
      <w:r w:rsidR="005053DD" w:rsidRPr="00C224B8">
        <w:t xml:space="preserve"> and evaluation reports</w:t>
      </w:r>
      <w:r w:rsidRPr="00C224B8">
        <w:t xml:space="preserve"> in written, oral, and/or multimodal form</w:t>
      </w:r>
    </w:p>
    <w:p w14:paraId="00F54757" w14:textId="77777777" w:rsidR="005053DD" w:rsidRPr="00C224B8" w:rsidRDefault="005053DD" w:rsidP="0040638A">
      <w:pPr>
        <w:pStyle w:val="SOFinalBullets"/>
      </w:pPr>
      <w:r w:rsidRPr="00C224B8">
        <w:t xml:space="preserve">writing in a style appropriate to the context </w:t>
      </w:r>
    </w:p>
    <w:p w14:paraId="5CBE8D40" w14:textId="77777777" w:rsidR="005053DD" w:rsidRPr="00C224B8" w:rsidRDefault="005053DD" w:rsidP="0040638A">
      <w:pPr>
        <w:pStyle w:val="SOFinalBullets"/>
      </w:pPr>
      <w:r w:rsidRPr="00C224B8">
        <w:t>sequencing information for reports</w:t>
      </w:r>
    </w:p>
    <w:p w14:paraId="153DB662" w14:textId="77777777" w:rsidR="005241EF" w:rsidRPr="00C224B8" w:rsidRDefault="005053DD" w:rsidP="0040638A">
      <w:pPr>
        <w:pStyle w:val="SOFinalBullets"/>
      </w:pPr>
      <w:r w:rsidRPr="00C224B8">
        <w:t xml:space="preserve">adapting recipes for children, </w:t>
      </w:r>
      <w:r w:rsidR="0063666E" w:rsidRPr="00C224B8">
        <w:t>including those</w:t>
      </w:r>
      <w:r w:rsidRPr="00C224B8">
        <w:t xml:space="preserve"> with particular nutritional and dietary needs</w:t>
      </w:r>
      <w:r w:rsidR="00C04B2D" w:rsidRPr="00C224B8">
        <w:t>.</w:t>
      </w:r>
    </w:p>
    <w:p w14:paraId="7B8A7C47" w14:textId="77777777" w:rsidR="007A5CF6" w:rsidRPr="00C224B8" w:rsidRDefault="001735CA" w:rsidP="00215D29">
      <w:pPr>
        <w:pStyle w:val="SOFinalHead2"/>
      </w:pPr>
      <w:bookmarkStart w:id="5" w:name="_Toc427923344"/>
      <w:r w:rsidRPr="00C224B8">
        <w:t xml:space="preserve">Numeracy </w:t>
      </w:r>
      <w:r>
        <w:t>i</w:t>
      </w:r>
      <w:r w:rsidRPr="00C224B8">
        <w:t>n Child Studies</w:t>
      </w:r>
      <w:bookmarkEnd w:id="5"/>
    </w:p>
    <w:p w14:paraId="0ACEB638" w14:textId="77777777" w:rsidR="005053DD" w:rsidRPr="00C224B8" w:rsidRDefault="005053DD" w:rsidP="00CF6ED8">
      <w:pPr>
        <w:pStyle w:val="SOFinalBodyText"/>
      </w:pPr>
      <w:r w:rsidRPr="00C224B8">
        <w:t>In Child Studies, students have opportunities to develop the following numeracy skills:</w:t>
      </w:r>
    </w:p>
    <w:p w14:paraId="373130BA" w14:textId="77777777" w:rsidR="005053DD" w:rsidRPr="00C224B8" w:rsidRDefault="005053DD" w:rsidP="00CF6ED8">
      <w:pPr>
        <w:pStyle w:val="SOFinalBullets"/>
      </w:pPr>
      <w:r w:rsidRPr="00C224B8">
        <w:t>using measurement skills and concepts in relation to food, clothing, and toy design for young children</w:t>
      </w:r>
    </w:p>
    <w:p w14:paraId="752713C1" w14:textId="77777777" w:rsidR="005053DD" w:rsidRPr="00C224B8" w:rsidRDefault="005053DD" w:rsidP="00CF6ED8">
      <w:pPr>
        <w:pStyle w:val="SOFinalBullets"/>
      </w:pPr>
      <w:r w:rsidRPr="00C224B8">
        <w:t xml:space="preserve">budgeting in relation to </w:t>
      </w:r>
      <w:r w:rsidR="0081117B" w:rsidRPr="00C224B8">
        <w:t xml:space="preserve">the </w:t>
      </w:r>
      <w:r w:rsidRPr="00C224B8">
        <w:t xml:space="preserve">costing </w:t>
      </w:r>
      <w:r w:rsidR="0081117B" w:rsidRPr="00C224B8">
        <w:t xml:space="preserve">of </w:t>
      </w:r>
      <w:r w:rsidRPr="00C224B8">
        <w:t>materials for practical activities</w:t>
      </w:r>
    </w:p>
    <w:p w14:paraId="772DB830" w14:textId="77777777" w:rsidR="005053DD" w:rsidRPr="00C224B8" w:rsidRDefault="005053DD" w:rsidP="00CF6ED8">
      <w:pPr>
        <w:pStyle w:val="SOFinalBullets"/>
      </w:pPr>
      <w:r w:rsidRPr="00C224B8">
        <w:t>educating children in numeracy</w:t>
      </w:r>
    </w:p>
    <w:p w14:paraId="30000AFD" w14:textId="77777777" w:rsidR="005053DD" w:rsidRPr="00C224B8" w:rsidRDefault="005053DD" w:rsidP="00CF6ED8">
      <w:pPr>
        <w:pStyle w:val="SOFinalBullets"/>
      </w:pPr>
      <w:r w:rsidRPr="00C224B8">
        <w:t xml:space="preserve">constructing accurate graphs, tables, and diagrams from collated data </w:t>
      </w:r>
    </w:p>
    <w:p w14:paraId="0CB26800" w14:textId="77777777" w:rsidR="005053DD" w:rsidRPr="00C224B8" w:rsidRDefault="005053DD" w:rsidP="005053DD">
      <w:pPr>
        <w:pStyle w:val="SOFinalBullets"/>
      </w:pPr>
      <w:r w:rsidRPr="00C224B8">
        <w:t>interpreting graphs, tables, and diagrams</w:t>
      </w:r>
    </w:p>
    <w:p w14:paraId="334C848B" w14:textId="77777777" w:rsidR="005053DD" w:rsidRPr="00C224B8" w:rsidRDefault="005053DD" w:rsidP="005053DD">
      <w:pPr>
        <w:pStyle w:val="SOFinalBullets"/>
      </w:pPr>
      <w:r w:rsidRPr="00C224B8">
        <w:t xml:space="preserve">analysing </w:t>
      </w:r>
      <w:r w:rsidR="0081117B" w:rsidRPr="00C224B8">
        <w:t xml:space="preserve">the </w:t>
      </w:r>
      <w:r w:rsidRPr="00C224B8">
        <w:t>nutritional value of children’s food</w:t>
      </w:r>
    </w:p>
    <w:p w14:paraId="19859959" w14:textId="77777777" w:rsidR="005053DD" w:rsidRPr="00C224B8" w:rsidRDefault="005053DD" w:rsidP="005053DD">
      <w:pPr>
        <w:pStyle w:val="SOFinalBullets"/>
      </w:pPr>
      <w:r w:rsidRPr="00C224B8">
        <w:t>critiquing data presented by the media in relation to children and their development</w:t>
      </w:r>
    </w:p>
    <w:p w14:paraId="35589E6F" w14:textId="77777777" w:rsidR="005053DD" w:rsidRPr="00C224B8" w:rsidRDefault="005053DD" w:rsidP="003E55A9">
      <w:pPr>
        <w:pStyle w:val="SOFinalBullets"/>
      </w:pPr>
      <w:r w:rsidRPr="00C224B8">
        <w:t xml:space="preserve">analysing data related to </w:t>
      </w:r>
      <w:r w:rsidR="003E55A9" w:rsidRPr="00C224B8">
        <w:t>the</w:t>
      </w:r>
      <w:r w:rsidRPr="00C224B8">
        <w:t xml:space="preserve"> growth and nutritional needs</w:t>
      </w:r>
      <w:r w:rsidR="003E55A9" w:rsidRPr="00C224B8">
        <w:t xml:space="preserve"> of children</w:t>
      </w:r>
    </w:p>
    <w:p w14:paraId="23C2DD85" w14:textId="77777777" w:rsidR="007A5CF6" w:rsidRPr="00C224B8" w:rsidRDefault="005053DD" w:rsidP="0063666E">
      <w:pPr>
        <w:pStyle w:val="SOFinalBullets"/>
      </w:pPr>
      <w:r w:rsidRPr="00C224B8">
        <w:t>interpreting and adapting clothing patterns for children</w:t>
      </w:r>
      <w:r w:rsidR="007A5CF6" w:rsidRPr="00C224B8">
        <w:t>.</w:t>
      </w:r>
    </w:p>
    <w:p w14:paraId="05B8FEF4" w14:textId="77777777" w:rsidR="005053DD" w:rsidRPr="00C224B8" w:rsidRDefault="001735CA" w:rsidP="001735CA">
      <w:pPr>
        <w:pStyle w:val="SOFinalHead2"/>
      </w:pPr>
      <w:bookmarkStart w:id="6" w:name="_Toc427923345"/>
      <w:r w:rsidRPr="00C224B8">
        <w:lastRenderedPageBreak/>
        <w:t xml:space="preserve">Aboriginal </w:t>
      </w:r>
      <w:r>
        <w:t>a</w:t>
      </w:r>
      <w:r w:rsidRPr="00C224B8">
        <w:t xml:space="preserve">nd Torres Strait Islander Knowledge, Cultures, </w:t>
      </w:r>
      <w:r>
        <w:t>a</w:t>
      </w:r>
      <w:r w:rsidRPr="00C224B8">
        <w:t>nd Perspectives</w:t>
      </w:r>
      <w:bookmarkEnd w:id="6"/>
    </w:p>
    <w:p w14:paraId="25197CA2" w14:textId="77777777" w:rsidR="005053DD" w:rsidRPr="00C224B8" w:rsidRDefault="005053DD" w:rsidP="005053DD">
      <w:pPr>
        <w:pStyle w:val="SOFinalBodyText"/>
      </w:pPr>
      <w:r w:rsidRPr="00C224B8">
        <w:t xml:space="preserve">In partnership with Aboriginal and Torres Strait Islander communities, and schools and school sectors, the SACE Board of </w:t>
      </w:r>
      <w:smartTag w:uri="urn:schemas-microsoft-com:office:smarttags" w:element="State">
        <w:smartTag w:uri="urn:schemas-microsoft-com:office:smarttags" w:element="place">
          <w:r w:rsidRPr="00C224B8">
            <w:t>South Australia</w:t>
          </w:r>
        </w:smartTag>
      </w:smartTag>
      <w:r w:rsidRPr="00C224B8">
        <w:t xml:space="preserve"> supports the development of high-quality learning and assessment design that respects the diverse knowledge, cultures, and perspectives of Indigenous Australians.</w:t>
      </w:r>
    </w:p>
    <w:p w14:paraId="5DCF09D9" w14:textId="77777777" w:rsidR="005053DD" w:rsidRPr="00C224B8" w:rsidRDefault="005053DD" w:rsidP="005053DD">
      <w:pPr>
        <w:pStyle w:val="SOFinalBodyText"/>
      </w:pPr>
      <w:r w:rsidRPr="00C224B8">
        <w:t>The SACE Board encourages teachers to include Aboriginal and Torres Strait Islander knowledge and perspectives in the design, delivery, and assessment of teaching and learning programs by:</w:t>
      </w:r>
    </w:p>
    <w:p w14:paraId="6AB9B01B" w14:textId="77777777" w:rsidR="005053DD" w:rsidRPr="00C224B8" w:rsidRDefault="005053DD" w:rsidP="005053DD">
      <w:pPr>
        <w:pStyle w:val="SOFinalBullets"/>
      </w:pPr>
      <w:r w:rsidRPr="00C224B8">
        <w:t>providing opportunities in SACE subjects for students to learn about Aboriginal and Torres Strait Islander histories, cultures, and contemporary experiences</w:t>
      </w:r>
    </w:p>
    <w:p w14:paraId="70A5F9AF" w14:textId="77777777" w:rsidR="005053DD" w:rsidRPr="00C224B8" w:rsidRDefault="005053DD" w:rsidP="005053DD">
      <w:pPr>
        <w:pStyle w:val="SOFinalBullets"/>
      </w:pPr>
      <w:r w:rsidRPr="00C224B8">
        <w:t>recognising and respecting the significant contribution of Aboriginal and Torres Strait Islander peoples to Australian society</w:t>
      </w:r>
    </w:p>
    <w:p w14:paraId="2A68B4C6" w14:textId="77777777" w:rsidR="005053DD" w:rsidRPr="00C224B8" w:rsidRDefault="005053DD" w:rsidP="005053DD">
      <w:pPr>
        <w:pStyle w:val="SOFinalBullets"/>
      </w:pPr>
      <w:r w:rsidRPr="00C224B8">
        <w:t>drawing students’ attention to the value of Aboriginal and Torres Strait Islander knowledge and perspectives from the past and the present</w:t>
      </w:r>
    </w:p>
    <w:p w14:paraId="0DEBCFB2" w14:textId="77777777" w:rsidR="00744F4B" w:rsidRPr="00C224B8" w:rsidRDefault="005053DD" w:rsidP="005053DD">
      <w:pPr>
        <w:pStyle w:val="SOFinalBullets"/>
      </w:pPr>
      <w:r w:rsidRPr="00C224B8">
        <w:t>promoting the use of culturally appropriate protocols when engaging with and learning from Aboriginal and Torres Strait Islander peoples and communities.</w:t>
      </w:r>
    </w:p>
    <w:p w14:paraId="56280918" w14:textId="77777777" w:rsidR="001D68F4" w:rsidRPr="00C224B8" w:rsidRDefault="001D68F4" w:rsidP="00F75531">
      <w:pPr>
        <w:pStyle w:val="SOFinalBodyText"/>
        <w:rPr>
          <w:lang w:val="en-AU"/>
        </w:rPr>
        <w:sectPr w:rsidR="001D68F4" w:rsidRPr="00C224B8" w:rsidSect="002A6BA0">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3A9CFBE3" w14:textId="77777777" w:rsidR="00D67BAE" w:rsidRPr="002562AE" w:rsidRDefault="002562AE" w:rsidP="002562AE">
      <w:pPr>
        <w:pStyle w:val="SoFinalSectionHead"/>
        <w:sectPr w:rsidR="00D67BAE" w:rsidRPr="002562AE" w:rsidSect="002A6BA0">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bookmarkStart w:id="7" w:name="_Toc427923346"/>
      <w:r w:rsidRPr="002562AE">
        <w:lastRenderedPageBreak/>
        <w:t>Stage 1 Child Studies</w:t>
      </w:r>
      <w:bookmarkEnd w:id="7"/>
    </w:p>
    <w:p w14:paraId="3377FEC5" w14:textId="77777777" w:rsidR="00495BF1" w:rsidRPr="00C224B8" w:rsidRDefault="001735CA" w:rsidP="001735CA">
      <w:pPr>
        <w:pStyle w:val="SOFinalHead1"/>
      </w:pPr>
      <w:bookmarkStart w:id="8" w:name="_Toc427923347"/>
      <w:r>
        <w:lastRenderedPageBreak/>
        <w:t>Learning Scope a</w:t>
      </w:r>
      <w:r w:rsidRPr="00C224B8">
        <w:t>nd Requirements</w:t>
      </w:r>
      <w:bookmarkEnd w:id="8"/>
    </w:p>
    <w:p w14:paraId="1D759419" w14:textId="77777777" w:rsidR="00C25E9E" w:rsidRPr="001735CA" w:rsidRDefault="001735CA" w:rsidP="001735CA">
      <w:pPr>
        <w:pStyle w:val="SOFinalHead2AfterHead1"/>
      </w:pPr>
      <w:bookmarkStart w:id="9" w:name="_Toc427923348"/>
      <w:r w:rsidRPr="001735CA">
        <w:t>Learning Requirements</w:t>
      </w:r>
      <w:bookmarkEnd w:id="9"/>
    </w:p>
    <w:p w14:paraId="42BF5654" w14:textId="77777777" w:rsidR="00422531" w:rsidRPr="00C224B8" w:rsidRDefault="00422531" w:rsidP="00422531">
      <w:pPr>
        <w:pStyle w:val="SOFinalBodyText"/>
      </w:pPr>
      <w:r w:rsidRPr="00C224B8">
        <w:t>The learning requirements summarise the knowledge, skills, and understanding that students are expected to develop and demonstrate through their learning</w:t>
      </w:r>
      <w:r w:rsidR="00CF6ED8">
        <w:t xml:space="preserve"> in Stage 1 Child </w:t>
      </w:r>
      <w:r w:rsidR="00215D29">
        <w:t>Studies</w:t>
      </w:r>
      <w:r w:rsidRPr="00C224B8">
        <w:t>.</w:t>
      </w:r>
    </w:p>
    <w:p w14:paraId="415FA6CA" w14:textId="77777777" w:rsidR="00422531" w:rsidRPr="00C224B8" w:rsidRDefault="00422531" w:rsidP="00422531">
      <w:pPr>
        <w:pStyle w:val="SOFinalBodyText"/>
      </w:pPr>
      <w:r w:rsidRPr="00C224B8">
        <w:t>In this subject, students are expected to:</w:t>
      </w:r>
    </w:p>
    <w:p w14:paraId="0D8E57CC" w14:textId="77777777" w:rsidR="00422531" w:rsidRPr="00C224B8" w:rsidRDefault="004B4B4B" w:rsidP="004B4B4B">
      <w:pPr>
        <w:pStyle w:val="SOFinalNumbering"/>
      </w:pPr>
      <w:r w:rsidRPr="00C224B8">
        <w:t>1</w:t>
      </w:r>
      <w:r w:rsidR="00422531" w:rsidRPr="00C224B8">
        <w:t>.</w:t>
      </w:r>
      <w:r w:rsidR="00422531" w:rsidRPr="00C224B8">
        <w:tab/>
        <w:t>apply knowledge and problem-solving skills to practical activities related to the study of children and their development from conception to 8 years</w:t>
      </w:r>
    </w:p>
    <w:p w14:paraId="28CADA5E" w14:textId="77777777" w:rsidR="00422531" w:rsidRPr="00C224B8" w:rsidRDefault="004B4B4B" w:rsidP="004B4B4B">
      <w:pPr>
        <w:pStyle w:val="SOFinalNumbering"/>
      </w:pPr>
      <w:r w:rsidRPr="00C224B8">
        <w:t>2</w:t>
      </w:r>
      <w:r w:rsidR="00422531" w:rsidRPr="00C224B8">
        <w:t>.</w:t>
      </w:r>
      <w:r w:rsidR="00422531" w:rsidRPr="00C224B8">
        <w:tab/>
        <w:t>develop and implement management skills in an individual or</w:t>
      </w:r>
      <w:r w:rsidR="00856197" w:rsidRPr="00C224B8">
        <w:t xml:space="preserve"> a</w:t>
      </w:r>
      <w:r w:rsidR="00422531" w:rsidRPr="00C224B8">
        <w:t xml:space="preserve"> collaborative context </w:t>
      </w:r>
      <w:r w:rsidR="00856197" w:rsidRPr="00C224B8">
        <w:t>to support</w:t>
      </w:r>
      <w:r w:rsidR="00422531" w:rsidRPr="00C224B8">
        <w:t xml:space="preserve"> the health and well-being of children</w:t>
      </w:r>
    </w:p>
    <w:p w14:paraId="092816E7" w14:textId="77777777" w:rsidR="00422531" w:rsidRPr="00C224B8" w:rsidRDefault="004B4B4B" w:rsidP="004B4B4B">
      <w:pPr>
        <w:pStyle w:val="SOFinalNumbering"/>
      </w:pPr>
      <w:r w:rsidRPr="00C224B8">
        <w:t>3</w:t>
      </w:r>
      <w:r w:rsidR="00422531" w:rsidRPr="00C224B8">
        <w:t>.</w:t>
      </w:r>
      <w:r w:rsidR="00422531" w:rsidRPr="00C224B8">
        <w:tab/>
        <w:t xml:space="preserve">make </w:t>
      </w:r>
      <w:r w:rsidR="00723FF3" w:rsidRPr="00C224B8">
        <w:t xml:space="preserve">and justify </w:t>
      </w:r>
      <w:r w:rsidR="00422531" w:rsidRPr="00C224B8">
        <w:t>decisions about</w:t>
      </w:r>
      <w:r w:rsidR="00723FF3" w:rsidRPr="00C224B8">
        <w:t xml:space="preserve"> </w:t>
      </w:r>
      <w:r w:rsidR="00422531" w:rsidRPr="00C224B8">
        <w:t>issues related to child development</w:t>
      </w:r>
    </w:p>
    <w:p w14:paraId="62034BB8" w14:textId="77777777" w:rsidR="00422531" w:rsidRPr="00C224B8" w:rsidRDefault="004B4B4B" w:rsidP="004B4B4B">
      <w:pPr>
        <w:pStyle w:val="SOFinalNumbering"/>
      </w:pPr>
      <w:r w:rsidRPr="00C224B8">
        <w:t>4</w:t>
      </w:r>
      <w:r w:rsidR="00422531" w:rsidRPr="00C224B8">
        <w:t>.</w:t>
      </w:r>
      <w:r w:rsidR="00422531" w:rsidRPr="00C224B8">
        <w:tab/>
        <w:t>select and use appropriate technology to prepare learning activities for children in a culturally diverse society</w:t>
      </w:r>
    </w:p>
    <w:p w14:paraId="337CCDB4" w14:textId="77777777" w:rsidR="004B4B4B" w:rsidRPr="00C224B8" w:rsidRDefault="004B4B4B" w:rsidP="004B4B4B">
      <w:pPr>
        <w:pStyle w:val="SOFinalNumbering"/>
      </w:pPr>
      <w:r w:rsidRPr="00C224B8">
        <w:t>5.</w:t>
      </w:r>
      <w:r w:rsidRPr="00C224B8">
        <w:tab/>
        <w:t xml:space="preserve">investigate </w:t>
      </w:r>
      <w:r w:rsidR="00723FF3" w:rsidRPr="00C224B8">
        <w:t xml:space="preserve">and reflect on </w:t>
      </w:r>
      <w:r w:rsidRPr="00C224B8">
        <w:t>contemporary issues related to the safety, health, and well-being of children</w:t>
      </w:r>
    </w:p>
    <w:p w14:paraId="55EC2F88" w14:textId="77777777" w:rsidR="00422531" w:rsidRPr="00C224B8" w:rsidRDefault="00422531" w:rsidP="004B4B4B">
      <w:pPr>
        <w:pStyle w:val="SOFinalNumbering"/>
      </w:pPr>
      <w:r w:rsidRPr="00C224B8">
        <w:t>6.</w:t>
      </w:r>
      <w:r w:rsidRPr="00C224B8">
        <w:tab/>
        <w:t>work individually and collaboratively to support the health and well-being of children, and reflect on processes and outcomes</w:t>
      </w:r>
    </w:p>
    <w:p w14:paraId="60E856A3" w14:textId="77777777" w:rsidR="00422531" w:rsidRPr="00C224B8" w:rsidRDefault="00422531" w:rsidP="004B4B4B">
      <w:pPr>
        <w:pStyle w:val="SOFinalNumbering"/>
      </w:pPr>
      <w:r w:rsidRPr="00C224B8">
        <w:t>7.</w:t>
      </w:r>
      <w:r w:rsidRPr="00C224B8">
        <w:tab/>
        <w:t>reflect on the impact of technolog</w:t>
      </w:r>
      <w:r w:rsidR="00723FF3" w:rsidRPr="00C224B8">
        <w:t>y</w:t>
      </w:r>
      <w:r w:rsidRPr="00C224B8">
        <w:t xml:space="preserve"> on the health and well-being of children.</w:t>
      </w:r>
    </w:p>
    <w:p w14:paraId="4C508A13" w14:textId="77777777" w:rsidR="00265128" w:rsidRPr="001735CA" w:rsidRDefault="001735CA" w:rsidP="001735CA">
      <w:pPr>
        <w:pStyle w:val="SOFinalHead2"/>
      </w:pPr>
      <w:bookmarkStart w:id="10" w:name="_Toc427923349"/>
      <w:r w:rsidRPr="001735CA">
        <w:t>Content</w:t>
      </w:r>
      <w:bookmarkEnd w:id="10"/>
    </w:p>
    <w:p w14:paraId="48CDD318" w14:textId="77777777" w:rsidR="00F85F4F" w:rsidRPr="00C224B8" w:rsidRDefault="00F85F4F" w:rsidP="00F85F4F">
      <w:pPr>
        <w:pStyle w:val="SOFinalBodyText"/>
      </w:pPr>
      <w:r w:rsidRPr="00C224B8">
        <w:t xml:space="preserve">Child Studies </w:t>
      </w:r>
      <w:r w:rsidR="000B06C8">
        <w:t>i</w:t>
      </w:r>
      <w:r w:rsidRPr="00C224B8">
        <w:t>s a 10-credit subject or a 20-credit subject</w:t>
      </w:r>
      <w:r w:rsidR="000B06C8">
        <w:t xml:space="preserve"> at Stage 1</w:t>
      </w:r>
      <w:r w:rsidRPr="00C224B8">
        <w:t>.</w:t>
      </w:r>
    </w:p>
    <w:p w14:paraId="1B28118B" w14:textId="77777777" w:rsidR="00F85F4F" w:rsidRPr="00C224B8" w:rsidRDefault="00856197" w:rsidP="00F85F4F">
      <w:pPr>
        <w:pStyle w:val="SOFinalBodyText"/>
      </w:pPr>
      <w:r w:rsidRPr="00C224B8">
        <w:t xml:space="preserve">In </w:t>
      </w:r>
      <w:r w:rsidR="00F85F4F" w:rsidRPr="00C224B8">
        <w:t>Stage 1 Child Studies</w:t>
      </w:r>
      <w:r w:rsidRPr="00C224B8">
        <w:t>, students examine</w:t>
      </w:r>
      <w:r w:rsidR="00F85F4F" w:rsidRPr="00C224B8">
        <w:t xml:space="preserve"> the period of</w:t>
      </w:r>
      <w:r w:rsidR="00517BAD" w:rsidRPr="00C224B8">
        <w:t xml:space="preserve"> childhood from conception to </w:t>
      </w:r>
      <w:r w:rsidR="00517BAD" w:rsidRPr="000B06C8">
        <w:rPr>
          <w:spacing w:val="-2"/>
        </w:rPr>
        <w:t>8 </w:t>
      </w:r>
      <w:r w:rsidR="00F85F4F" w:rsidRPr="000B06C8">
        <w:rPr>
          <w:spacing w:val="-2"/>
        </w:rPr>
        <w:t>years, and issues related to the growth, health, and well-bein</w:t>
      </w:r>
      <w:r w:rsidRPr="000B06C8">
        <w:rPr>
          <w:spacing w:val="-2"/>
        </w:rPr>
        <w:t>g of children. They examine</w:t>
      </w:r>
      <w:r w:rsidR="00F85F4F" w:rsidRPr="00C224B8">
        <w:t xml:space="preserve"> </w:t>
      </w:r>
      <w:r w:rsidRPr="00C224B8">
        <w:t xml:space="preserve">diverse </w:t>
      </w:r>
      <w:r w:rsidR="00C37BF2" w:rsidRPr="00C224B8">
        <w:t>attitudes,</w:t>
      </w:r>
      <w:r w:rsidR="00F85F4F" w:rsidRPr="00C224B8">
        <w:t xml:space="preserve"> values, and beliefs about childhood and the care of children, the nature of contemporary families, and the changing roles of children in a contemporary consumer society.</w:t>
      </w:r>
    </w:p>
    <w:p w14:paraId="6B35C275" w14:textId="77777777" w:rsidR="00F85F4F" w:rsidRPr="00C224B8" w:rsidRDefault="00C37BF2" w:rsidP="0063666E">
      <w:pPr>
        <w:pStyle w:val="SOFinalBodyText"/>
      </w:pPr>
      <w:r w:rsidRPr="00C224B8">
        <w:t xml:space="preserve">There are </w:t>
      </w:r>
      <w:r w:rsidR="00F85F4F" w:rsidRPr="00C224B8">
        <w:t>three areas of study</w:t>
      </w:r>
      <w:r w:rsidR="0063666E" w:rsidRPr="00C224B8">
        <w:t xml:space="preserve"> in Stage 1 Child Studies</w:t>
      </w:r>
      <w:r w:rsidRPr="00C224B8">
        <w:t>, as described on the following page</w:t>
      </w:r>
      <w:r w:rsidR="00F85F4F" w:rsidRPr="00C224B8">
        <w:t xml:space="preserve">. </w:t>
      </w:r>
      <w:r w:rsidR="0063666E" w:rsidRPr="00C224B8">
        <w:t>Aspects of all three areas of study should be included in</w:t>
      </w:r>
      <w:r w:rsidR="00F85F4F" w:rsidRPr="00C224B8">
        <w:t xml:space="preserve"> bo</w:t>
      </w:r>
      <w:r w:rsidR="00CF6ED8">
        <w:t>th a 10-credit subject and a 20</w:t>
      </w:r>
      <w:r w:rsidR="00CF6ED8">
        <w:noBreakHyphen/>
      </w:r>
      <w:r w:rsidR="00F85F4F" w:rsidRPr="00C224B8">
        <w:t>credit subject</w:t>
      </w:r>
      <w:r w:rsidR="0063666E" w:rsidRPr="00C224B8">
        <w:t>.</w:t>
      </w:r>
      <w:r w:rsidR="00F85F4F" w:rsidRPr="00C224B8">
        <w:t xml:space="preserve"> Each area of study may be approached through </w:t>
      </w:r>
      <w:r w:rsidR="00CF6ED8">
        <w:t>one or more topics. The </w:t>
      </w:r>
      <w:r w:rsidR="00F85F4F" w:rsidRPr="00C224B8">
        <w:t xml:space="preserve">list of suggested topics for each area of study is neither prescriptive nor exhaustive. Teachers and students may negotiate </w:t>
      </w:r>
      <w:r w:rsidR="0063666E" w:rsidRPr="00C224B8">
        <w:t>additional</w:t>
      </w:r>
      <w:r w:rsidR="00F85F4F" w:rsidRPr="00C224B8">
        <w:t xml:space="preserve"> topics within one or more areas of study.</w:t>
      </w:r>
    </w:p>
    <w:p w14:paraId="0871EEDB" w14:textId="77777777" w:rsidR="00CF6ED8" w:rsidRDefault="00CF6ED8">
      <w:pPr>
        <w:rPr>
          <w:rFonts w:ascii="Roboto Medium" w:eastAsia="Times New Roman" w:hAnsi="Roboto Medium"/>
          <w:color w:val="000000"/>
          <w:sz w:val="28"/>
          <w:lang w:val="en-US" w:eastAsia="en-US"/>
        </w:rPr>
      </w:pPr>
      <w:r>
        <w:br w:type="page"/>
      </w:r>
    </w:p>
    <w:p w14:paraId="15E4EDDA" w14:textId="77777777" w:rsidR="00F85F4F" w:rsidRPr="00C224B8" w:rsidRDefault="00F85F4F" w:rsidP="00CF6ED8">
      <w:pPr>
        <w:pStyle w:val="SOFinalHead3"/>
      </w:pPr>
      <w:r w:rsidRPr="00C224B8">
        <w:lastRenderedPageBreak/>
        <w:t>Area of Study 1: The Nature of Childhood and the Socialisation and Development of Children</w:t>
      </w:r>
    </w:p>
    <w:p w14:paraId="0A8570B5" w14:textId="77777777" w:rsidR="00F85F4F" w:rsidRPr="00C224B8" w:rsidRDefault="00F85F4F" w:rsidP="00CF6ED8">
      <w:pPr>
        <w:pStyle w:val="SOFinalBodyText"/>
      </w:pPr>
      <w:r w:rsidRPr="00C224B8">
        <w:t>This area of study could include</w:t>
      </w:r>
      <w:r w:rsidR="00856197" w:rsidRPr="00C224B8">
        <w:t xml:space="preserve"> topics such as the following</w:t>
      </w:r>
      <w:r w:rsidRPr="00C224B8">
        <w:t>:</w:t>
      </w:r>
    </w:p>
    <w:p w14:paraId="3C417F2F" w14:textId="77777777" w:rsidR="00F85F4F" w:rsidRPr="00C224B8" w:rsidRDefault="00F85F4F" w:rsidP="00F85F4F">
      <w:pPr>
        <w:pStyle w:val="SOFinalBullets"/>
      </w:pPr>
      <w:r w:rsidRPr="00C224B8">
        <w:t>changing definitions of childhood (conception to 8 years) within diverse communities</w:t>
      </w:r>
    </w:p>
    <w:p w14:paraId="37B90717" w14:textId="77777777" w:rsidR="00F85F4F" w:rsidRPr="00C224B8" w:rsidRDefault="00F85F4F" w:rsidP="00F85F4F">
      <w:pPr>
        <w:pStyle w:val="SOFinalBullets"/>
      </w:pPr>
      <w:r w:rsidRPr="00C224B8">
        <w:t>contemporary childhood issues</w:t>
      </w:r>
    </w:p>
    <w:p w14:paraId="5051CF1A" w14:textId="77777777" w:rsidR="00F85F4F" w:rsidRPr="00C224B8" w:rsidRDefault="00F85F4F" w:rsidP="00F85F4F">
      <w:pPr>
        <w:pStyle w:val="SOFinalBullets"/>
      </w:pPr>
      <w:r w:rsidRPr="00C224B8">
        <w:t>roles and responsibilities of family members towards children</w:t>
      </w:r>
    </w:p>
    <w:p w14:paraId="6D82F8CD" w14:textId="77777777" w:rsidR="00F85F4F" w:rsidRPr="00C224B8" w:rsidRDefault="00F85F4F" w:rsidP="00F85F4F">
      <w:pPr>
        <w:pStyle w:val="SOFinalBullets"/>
      </w:pPr>
      <w:r w:rsidRPr="00C224B8">
        <w:t>decis</w:t>
      </w:r>
      <w:r w:rsidR="00C37BF2" w:rsidRPr="00C224B8">
        <w:t>ions related to parenting, care</w:t>
      </w:r>
      <w:r w:rsidR="000B06C8">
        <w:t>-</w:t>
      </w:r>
      <w:r w:rsidRPr="00C224B8">
        <w:t>giving, or teaching</w:t>
      </w:r>
    </w:p>
    <w:p w14:paraId="548FC0F0" w14:textId="77777777" w:rsidR="00F85F4F" w:rsidRPr="00C224B8" w:rsidRDefault="00F85F4F" w:rsidP="00F85F4F">
      <w:pPr>
        <w:pStyle w:val="SOFinalBullets"/>
      </w:pPr>
      <w:r w:rsidRPr="00C224B8">
        <w:t>the family as the setting for the development and socialisation of children</w:t>
      </w:r>
    </w:p>
    <w:p w14:paraId="29E9A9C1" w14:textId="77777777" w:rsidR="00F85F4F" w:rsidRPr="00C224B8" w:rsidRDefault="00F85F4F" w:rsidP="00F85F4F">
      <w:pPr>
        <w:pStyle w:val="SOFinalBullets"/>
      </w:pPr>
      <w:r w:rsidRPr="00C224B8">
        <w:t>issues related to interaction and decision-making among family members in relation to children</w:t>
      </w:r>
    </w:p>
    <w:p w14:paraId="0422208B" w14:textId="77777777" w:rsidR="00F85F4F" w:rsidRPr="00C224B8" w:rsidRDefault="00F85F4F" w:rsidP="00F85F4F">
      <w:pPr>
        <w:pStyle w:val="SOFinalBullets"/>
      </w:pPr>
      <w:r w:rsidRPr="00C224B8">
        <w:t>the changing needs for shelter, food, and clothing throughout childhood</w:t>
      </w:r>
    </w:p>
    <w:p w14:paraId="2C47164A" w14:textId="77777777" w:rsidR="00F85F4F" w:rsidRPr="00C224B8" w:rsidRDefault="00F85F4F" w:rsidP="00F85F4F">
      <w:pPr>
        <w:pStyle w:val="SOFinalBullets"/>
      </w:pPr>
      <w:r w:rsidRPr="00C224B8">
        <w:t>the changing emotional, spiritual, physical, and social needs of children as they grow and develop.</w:t>
      </w:r>
    </w:p>
    <w:p w14:paraId="3E2EEBA6" w14:textId="77777777" w:rsidR="00F85F4F" w:rsidRPr="00C224B8" w:rsidRDefault="00F85F4F" w:rsidP="00F85F4F">
      <w:pPr>
        <w:pStyle w:val="SOFinalHead3"/>
      </w:pPr>
      <w:r w:rsidRPr="00C224B8">
        <w:t>Area of Study 2: Children in Wider Society</w:t>
      </w:r>
    </w:p>
    <w:p w14:paraId="2913262F" w14:textId="77777777" w:rsidR="00F85F4F" w:rsidRPr="00C224B8" w:rsidRDefault="00F85F4F" w:rsidP="00F85F4F">
      <w:pPr>
        <w:pStyle w:val="SOFinalBodyText"/>
      </w:pPr>
      <w:r w:rsidRPr="00C224B8">
        <w:t>This area of study could include</w:t>
      </w:r>
      <w:r w:rsidR="00856197" w:rsidRPr="00C224B8">
        <w:t xml:space="preserve"> topics such as the following</w:t>
      </w:r>
      <w:r w:rsidRPr="00C224B8">
        <w:t>:</w:t>
      </w:r>
    </w:p>
    <w:p w14:paraId="5EAC9B9C" w14:textId="77777777" w:rsidR="00F85F4F" w:rsidRPr="00C224B8" w:rsidRDefault="00F85F4F" w:rsidP="00F85F4F">
      <w:pPr>
        <w:pStyle w:val="SOFinalBullets"/>
      </w:pPr>
      <w:r w:rsidRPr="00C224B8">
        <w:t>consumer implications for children and families</w:t>
      </w:r>
    </w:p>
    <w:p w14:paraId="1EDA94E7" w14:textId="77777777" w:rsidR="00F85F4F" w:rsidRPr="00C224B8" w:rsidRDefault="003E55A9" w:rsidP="00F85F4F">
      <w:pPr>
        <w:pStyle w:val="SOFinalBullets"/>
      </w:pPr>
      <w:r w:rsidRPr="00C224B8">
        <w:t xml:space="preserve">the </w:t>
      </w:r>
      <w:r w:rsidR="00F85F4F" w:rsidRPr="00C224B8">
        <w:t>implications of technology for childhood health and well-being</w:t>
      </w:r>
    </w:p>
    <w:p w14:paraId="428F249B" w14:textId="77777777" w:rsidR="00F85F4F" w:rsidRPr="00C224B8" w:rsidRDefault="00F85F4F" w:rsidP="0063666E">
      <w:pPr>
        <w:pStyle w:val="SOFinalBullets"/>
      </w:pPr>
      <w:r w:rsidRPr="00C224B8">
        <w:t>sociocultural issues related to children and families</w:t>
      </w:r>
    </w:p>
    <w:p w14:paraId="087C1B1D" w14:textId="77777777" w:rsidR="00F85F4F" w:rsidRPr="00C224B8" w:rsidRDefault="00F85F4F" w:rsidP="0063666E">
      <w:pPr>
        <w:pStyle w:val="SOFinalBullets"/>
      </w:pPr>
      <w:r w:rsidRPr="00C224B8">
        <w:t>community support services for children and their families</w:t>
      </w:r>
    </w:p>
    <w:p w14:paraId="1C28E1FB" w14:textId="77777777" w:rsidR="00F85F4F" w:rsidRPr="00C224B8" w:rsidRDefault="00F85F4F" w:rsidP="00F85F4F">
      <w:pPr>
        <w:pStyle w:val="SOFinalBullets"/>
      </w:pPr>
      <w:r w:rsidRPr="00C224B8">
        <w:t>issues related to living in single, separated, or blended families</w:t>
      </w:r>
    </w:p>
    <w:p w14:paraId="677227BB" w14:textId="77777777" w:rsidR="00F85F4F" w:rsidRPr="00C224B8" w:rsidRDefault="00F85F4F" w:rsidP="00F85F4F">
      <w:pPr>
        <w:pStyle w:val="SOFinalBullets"/>
      </w:pPr>
      <w:r w:rsidRPr="00C224B8">
        <w:t>global, religious, and cultural issues and perspectives related to childhood</w:t>
      </w:r>
    </w:p>
    <w:p w14:paraId="216B3110" w14:textId="77777777" w:rsidR="00F85F4F" w:rsidRPr="00C224B8" w:rsidRDefault="00F85F4F" w:rsidP="00F85F4F">
      <w:pPr>
        <w:pStyle w:val="SOFinalBullets"/>
      </w:pPr>
      <w:r w:rsidRPr="00C224B8">
        <w:t>contemporary religious and cultural practices related to children</w:t>
      </w:r>
    </w:p>
    <w:p w14:paraId="2845FD85" w14:textId="77777777" w:rsidR="00F85F4F" w:rsidRPr="00C224B8" w:rsidRDefault="00F85F4F" w:rsidP="00F85F4F">
      <w:pPr>
        <w:pStyle w:val="SOFinalBullets"/>
      </w:pPr>
      <w:r w:rsidRPr="00C224B8">
        <w:t>ethical ways of studying, working with, or observing children</w:t>
      </w:r>
    </w:p>
    <w:p w14:paraId="201B8E77" w14:textId="77777777" w:rsidR="00F85F4F" w:rsidRPr="00C224B8" w:rsidRDefault="00F85F4F" w:rsidP="00F85F4F">
      <w:pPr>
        <w:pStyle w:val="SOFinalBullets"/>
      </w:pPr>
      <w:r w:rsidRPr="00C224B8">
        <w:t>the media and children</w:t>
      </w:r>
    </w:p>
    <w:p w14:paraId="5C353914" w14:textId="77777777" w:rsidR="00F85F4F" w:rsidRPr="00C224B8" w:rsidRDefault="00F85F4F" w:rsidP="00F85F4F">
      <w:pPr>
        <w:pStyle w:val="SOFinalBullets"/>
      </w:pPr>
      <w:r w:rsidRPr="00C224B8">
        <w:t>the accessibility of community resources that support children.</w:t>
      </w:r>
    </w:p>
    <w:p w14:paraId="00DBA9E8" w14:textId="77777777" w:rsidR="00F85F4F" w:rsidRPr="00C224B8" w:rsidRDefault="00F85F4F" w:rsidP="00F85F4F">
      <w:pPr>
        <w:pStyle w:val="SOFinalHead3"/>
      </w:pPr>
      <w:r w:rsidRPr="00C224B8">
        <w:t>Area of Study 3: Children, Rights, and Safety</w:t>
      </w:r>
    </w:p>
    <w:p w14:paraId="0611E381" w14:textId="77777777" w:rsidR="00F85F4F" w:rsidRPr="00C224B8" w:rsidRDefault="00F85F4F" w:rsidP="00F85F4F">
      <w:pPr>
        <w:pStyle w:val="SOFinalBodyText"/>
      </w:pPr>
      <w:r w:rsidRPr="00C224B8">
        <w:t>This area of study could include</w:t>
      </w:r>
      <w:r w:rsidR="00856197" w:rsidRPr="00C224B8">
        <w:t xml:space="preserve"> topics such as the following</w:t>
      </w:r>
      <w:r w:rsidRPr="00C224B8">
        <w:t>:</w:t>
      </w:r>
    </w:p>
    <w:p w14:paraId="77518482" w14:textId="77777777" w:rsidR="00F85F4F" w:rsidRPr="00C224B8" w:rsidRDefault="00F85F4F" w:rsidP="00F85F4F">
      <w:pPr>
        <w:pStyle w:val="SOFinalBullets"/>
      </w:pPr>
      <w:r w:rsidRPr="00C224B8">
        <w:t xml:space="preserve">safety issues for children (e.g. sun and water safety, poisons, </w:t>
      </w:r>
      <w:r w:rsidR="003E55A9" w:rsidRPr="00C224B8">
        <w:t xml:space="preserve">and </w:t>
      </w:r>
      <w:r w:rsidRPr="00C224B8">
        <w:t>medicines)</w:t>
      </w:r>
    </w:p>
    <w:p w14:paraId="0D5560DB" w14:textId="77777777" w:rsidR="00F85F4F" w:rsidRPr="00C224B8" w:rsidRDefault="00F85F4F" w:rsidP="00F85F4F">
      <w:pPr>
        <w:pStyle w:val="SOFinalBullets"/>
      </w:pPr>
      <w:r w:rsidRPr="00C224B8">
        <w:t>child protection legislation</w:t>
      </w:r>
    </w:p>
    <w:p w14:paraId="1F715BE5" w14:textId="77777777" w:rsidR="00F85F4F" w:rsidRPr="00C224B8" w:rsidRDefault="00F85F4F" w:rsidP="00F85F4F">
      <w:pPr>
        <w:pStyle w:val="SOFinalBullets"/>
      </w:pPr>
      <w:r w:rsidRPr="00C224B8">
        <w:t>government policies and their implications for children</w:t>
      </w:r>
    </w:p>
    <w:p w14:paraId="5ADF2BB8" w14:textId="77777777" w:rsidR="00F85F4F" w:rsidRPr="00C224B8" w:rsidRDefault="00F85F4F" w:rsidP="00F85F4F">
      <w:pPr>
        <w:pStyle w:val="SOFinalBullets"/>
      </w:pPr>
      <w:r w:rsidRPr="00C224B8">
        <w:t>the rights of the child</w:t>
      </w:r>
    </w:p>
    <w:p w14:paraId="3E9D0F48" w14:textId="77777777" w:rsidR="004D057B" w:rsidRPr="00C224B8" w:rsidRDefault="00F85F4F" w:rsidP="00F85F4F">
      <w:pPr>
        <w:pStyle w:val="SOFinalBullets"/>
      </w:pPr>
      <w:r w:rsidRPr="00C224B8">
        <w:t>ethical issues associated with the rights and safety of children</w:t>
      </w:r>
      <w:r w:rsidR="004D057B" w:rsidRPr="00C224B8">
        <w:t>.</w:t>
      </w:r>
    </w:p>
    <w:p w14:paraId="2A60040A" w14:textId="77777777" w:rsidR="00695D05" w:rsidRPr="00C224B8" w:rsidRDefault="00695D05" w:rsidP="006940D8"/>
    <w:p w14:paraId="6B551693" w14:textId="77777777" w:rsidR="00CF55EB" w:rsidRPr="00C224B8" w:rsidRDefault="00CF55EB" w:rsidP="006940D8">
      <w:pPr>
        <w:sectPr w:rsidR="00CF55EB" w:rsidRPr="00C224B8" w:rsidSect="00044F71">
          <w:headerReference w:type="even" r:id="rId33"/>
          <w:headerReference w:type="default" r:id="rId34"/>
          <w:footerReference w:type="even" r:id="rId35"/>
          <w:footerReference w:type="default" r:id="rId36"/>
          <w:pgSz w:w="11901" w:h="16857" w:code="210"/>
          <w:pgMar w:top="1985" w:right="1985" w:bottom="1985" w:left="1985" w:header="1701" w:footer="1134" w:gutter="0"/>
          <w:cols w:space="708"/>
          <w:docGrid w:linePitch="360"/>
        </w:sectPr>
      </w:pPr>
    </w:p>
    <w:p w14:paraId="3A4FF08D" w14:textId="77777777" w:rsidR="00695D05" w:rsidRPr="00C224B8" w:rsidRDefault="001735CA" w:rsidP="001735CA">
      <w:pPr>
        <w:pStyle w:val="SOFinalHead1"/>
      </w:pPr>
      <w:bookmarkStart w:id="11" w:name="_Toc427923350"/>
      <w:r>
        <w:lastRenderedPageBreak/>
        <w:t>Assessment Scope a</w:t>
      </w:r>
      <w:r w:rsidRPr="00C224B8">
        <w:t>nd Requirements</w:t>
      </w:r>
      <w:bookmarkEnd w:id="11"/>
    </w:p>
    <w:p w14:paraId="27CC2179" w14:textId="77777777" w:rsidR="00F85F4F" w:rsidRPr="00C224B8" w:rsidRDefault="00F85F4F" w:rsidP="00F85F4F">
      <w:pPr>
        <w:pStyle w:val="SOFinalBodyTextAfterHead1"/>
      </w:pPr>
      <w:r w:rsidRPr="00C224B8">
        <w:t xml:space="preserve">Assessment at Stage 1 is school based. </w:t>
      </w:r>
    </w:p>
    <w:p w14:paraId="5D2CE709" w14:textId="77777777" w:rsidR="00767CB3" w:rsidRPr="00C224B8" w:rsidRDefault="001735CA" w:rsidP="001735CA">
      <w:pPr>
        <w:pStyle w:val="SOFinalHead2"/>
      </w:pPr>
      <w:bookmarkStart w:id="12" w:name="_Toc427923351"/>
      <w:r>
        <w:t>Evidence of</w:t>
      </w:r>
      <w:r w:rsidRPr="00C224B8">
        <w:t xml:space="preserve"> Learning</w:t>
      </w:r>
      <w:bookmarkEnd w:id="12"/>
    </w:p>
    <w:p w14:paraId="1EA83A6F" w14:textId="77777777" w:rsidR="00F85F4F" w:rsidRPr="00C224B8" w:rsidRDefault="00F85F4F" w:rsidP="00F85F4F">
      <w:pPr>
        <w:pStyle w:val="SOFinalBodyText"/>
      </w:pPr>
      <w:r w:rsidRPr="00C224B8">
        <w:t>The following assessment types enable students to demons</w:t>
      </w:r>
      <w:r w:rsidR="00C37BF2" w:rsidRPr="00C224B8">
        <w:t>trate their learning in Stage 1 </w:t>
      </w:r>
      <w:r w:rsidRPr="00C224B8">
        <w:t>Child Studies:</w:t>
      </w:r>
    </w:p>
    <w:p w14:paraId="36D678F6" w14:textId="77777777" w:rsidR="00F85F4F" w:rsidRPr="00C224B8" w:rsidRDefault="00F85F4F" w:rsidP="00F85F4F">
      <w:pPr>
        <w:pStyle w:val="SOFinalBullets"/>
      </w:pPr>
      <w:r w:rsidRPr="00C224B8">
        <w:t>Assessment Type 1: Practical Activity</w:t>
      </w:r>
    </w:p>
    <w:p w14:paraId="5CEB3787" w14:textId="77777777" w:rsidR="00F85F4F" w:rsidRPr="00C224B8" w:rsidRDefault="00F85F4F" w:rsidP="00F85F4F">
      <w:pPr>
        <w:pStyle w:val="SOFinalBullets"/>
      </w:pPr>
      <w:r w:rsidRPr="00C224B8">
        <w:t>Assessment Type 2: Group Activity</w:t>
      </w:r>
    </w:p>
    <w:p w14:paraId="46BE1ECB" w14:textId="77777777" w:rsidR="00F85F4F" w:rsidRPr="00C224B8" w:rsidRDefault="00F85F4F" w:rsidP="00F85F4F">
      <w:pPr>
        <w:pStyle w:val="SOFinalBullets"/>
      </w:pPr>
      <w:r w:rsidRPr="00C224B8">
        <w:t>Assessment Type 3: Investigation.</w:t>
      </w:r>
    </w:p>
    <w:p w14:paraId="06B0290B" w14:textId="77777777" w:rsidR="00F85F4F" w:rsidRPr="00C224B8" w:rsidRDefault="00F85F4F" w:rsidP="003E55A9">
      <w:pPr>
        <w:pStyle w:val="SOFinalBodyText"/>
      </w:pPr>
      <w:r w:rsidRPr="00C224B8">
        <w:t>For a 10-credit subject, students should provide evidence of their learning through four assessments. Each assessment type should have a weighting of at least 20%. Students undertake</w:t>
      </w:r>
      <w:r w:rsidR="0063666E" w:rsidRPr="00C224B8">
        <w:t xml:space="preserve"> at least one assessment fr</w:t>
      </w:r>
      <w:r w:rsidR="003E55A9" w:rsidRPr="00C224B8">
        <w:t>om</w:t>
      </w:r>
      <w:r w:rsidR="0063666E" w:rsidRPr="00C224B8">
        <w:t xml:space="preserve"> each assessment type</w:t>
      </w:r>
      <w:r w:rsidR="00983257" w:rsidRPr="00C224B8">
        <w:t>.</w:t>
      </w:r>
    </w:p>
    <w:p w14:paraId="2F232F90" w14:textId="77777777" w:rsidR="00F85F4F" w:rsidRPr="00C224B8" w:rsidRDefault="00F85F4F" w:rsidP="00F85F4F">
      <w:pPr>
        <w:pStyle w:val="SOFinalBodyText"/>
      </w:pPr>
      <w:r w:rsidRPr="00C224B8">
        <w:t>For a 20-credit subject, students should provide evidence of their learning through seven</w:t>
      </w:r>
      <w:r w:rsidR="008F68A6" w:rsidRPr="00C224B8">
        <w:t xml:space="preserve"> or eight </w:t>
      </w:r>
      <w:r w:rsidRPr="00C224B8">
        <w:t>assessments. Each assessment type should have a weighting of at least 20%. Students undertake</w:t>
      </w:r>
      <w:r w:rsidR="0063666E" w:rsidRPr="00C224B8">
        <w:t xml:space="preserve"> at least two assessments fr</w:t>
      </w:r>
      <w:r w:rsidR="003E55A9" w:rsidRPr="00C224B8">
        <w:t>om</w:t>
      </w:r>
      <w:r w:rsidR="0063666E" w:rsidRPr="00C224B8">
        <w:t xml:space="preserve"> each assessment type</w:t>
      </w:r>
      <w:r w:rsidR="00983257" w:rsidRPr="00C224B8">
        <w:t>.</w:t>
      </w:r>
    </w:p>
    <w:p w14:paraId="73E4735D" w14:textId="77777777" w:rsidR="0063666E" w:rsidRPr="00C224B8" w:rsidRDefault="0063666E" w:rsidP="00517BAD">
      <w:pPr>
        <w:pStyle w:val="SOFinalBodyText"/>
      </w:pPr>
      <w:r w:rsidRPr="00C224B8">
        <w:t xml:space="preserve">For each practical activity, students undertake either an action plan or a research task. </w:t>
      </w:r>
      <w:r w:rsidR="00517BAD" w:rsidRPr="00C224B8">
        <w:t xml:space="preserve">For each group activity, students undertake an action plan and/or a research task. </w:t>
      </w:r>
      <w:r w:rsidRPr="00C224B8">
        <w:t>Students should undertake at least one action plan and at least one research task.</w:t>
      </w:r>
    </w:p>
    <w:p w14:paraId="1E2A9EA3" w14:textId="77777777" w:rsidR="00165BA2" w:rsidRPr="001735CA" w:rsidRDefault="001735CA" w:rsidP="001735CA">
      <w:pPr>
        <w:pStyle w:val="SOFinalHead2"/>
      </w:pPr>
      <w:bookmarkStart w:id="13" w:name="_Toc427923352"/>
      <w:r w:rsidRPr="001735CA">
        <w:t>Assessment Design Criteria</w:t>
      </w:r>
      <w:bookmarkEnd w:id="13"/>
    </w:p>
    <w:p w14:paraId="6414A3C3" w14:textId="77777777" w:rsidR="00F85F4F" w:rsidRPr="00C224B8" w:rsidRDefault="00F85F4F" w:rsidP="00F85F4F">
      <w:pPr>
        <w:pStyle w:val="SOFinalBodyText"/>
      </w:pPr>
      <w:r w:rsidRPr="00C224B8">
        <w:t>The assessment design criteria are based on the learning requirements and are used by teachers to:</w:t>
      </w:r>
    </w:p>
    <w:p w14:paraId="06DB53CC" w14:textId="77777777" w:rsidR="00F85F4F" w:rsidRPr="00C224B8" w:rsidRDefault="00F85F4F" w:rsidP="00F85F4F">
      <w:pPr>
        <w:pStyle w:val="SOFinalBullets"/>
      </w:pPr>
      <w:r w:rsidRPr="00C224B8">
        <w:t>clarify for the student what he or she needs to learn</w:t>
      </w:r>
    </w:p>
    <w:p w14:paraId="272A786D" w14:textId="77777777" w:rsidR="00F85F4F" w:rsidRPr="00C224B8" w:rsidRDefault="00F85F4F" w:rsidP="00F85F4F">
      <w:pPr>
        <w:pStyle w:val="SOFinalBullets"/>
      </w:pPr>
      <w:r w:rsidRPr="00C224B8">
        <w:t>design opportunities for the student to provide evidence of his or her learning at the highest possible level of achievement.</w:t>
      </w:r>
    </w:p>
    <w:p w14:paraId="235AB3BC" w14:textId="77777777" w:rsidR="00F85F4F" w:rsidRPr="00C224B8" w:rsidRDefault="00F85F4F" w:rsidP="008915E1">
      <w:pPr>
        <w:pStyle w:val="SOFinalBodyText"/>
      </w:pPr>
      <w:r w:rsidRPr="00C224B8">
        <w:t>The assessment design criteria consist of specific features that:</w:t>
      </w:r>
    </w:p>
    <w:p w14:paraId="69ADE75F" w14:textId="77777777" w:rsidR="00F85F4F" w:rsidRPr="00C224B8" w:rsidRDefault="00F85F4F" w:rsidP="00F85F4F">
      <w:pPr>
        <w:pStyle w:val="SOFinalBullets"/>
      </w:pPr>
      <w:r w:rsidRPr="00C224B8">
        <w:t>students should demonstrate in their learning</w:t>
      </w:r>
    </w:p>
    <w:p w14:paraId="4F920A91" w14:textId="77777777" w:rsidR="00F85F4F" w:rsidRPr="00C224B8" w:rsidRDefault="00F85F4F" w:rsidP="005831A8">
      <w:pPr>
        <w:pStyle w:val="SOFinalBullets"/>
      </w:pPr>
      <w:r w:rsidRPr="00C224B8">
        <w:t>teachers look for as evidence that students have met the learning requirements.</w:t>
      </w:r>
    </w:p>
    <w:p w14:paraId="30AC3B76" w14:textId="77777777" w:rsidR="00F85F4F" w:rsidRPr="00C224B8" w:rsidRDefault="00F85F4F" w:rsidP="005807FC">
      <w:pPr>
        <w:pStyle w:val="SOFinalBodyText"/>
      </w:pPr>
      <w:r w:rsidRPr="00C224B8">
        <w:t>For this subject the assessment design criteria are:</w:t>
      </w:r>
    </w:p>
    <w:p w14:paraId="5A71EF17" w14:textId="77777777" w:rsidR="00F85F4F" w:rsidRPr="00C224B8" w:rsidRDefault="00F85F4F" w:rsidP="00F85F4F">
      <w:pPr>
        <w:pStyle w:val="SOFinalBullets"/>
      </w:pPr>
      <w:r w:rsidRPr="00C224B8">
        <w:t>investigation</w:t>
      </w:r>
    </w:p>
    <w:p w14:paraId="5FEE1B4C" w14:textId="77777777" w:rsidR="00F85F4F" w:rsidRPr="00C224B8" w:rsidRDefault="00F85F4F" w:rsidP="00F85F4F">
      <w:pPr>
        <w:pStyle w:val="SOFinalBullets"/>
      </w:pPr>
      <w:r w:rsidRPr="00C224B8">
        <w:t>problem-solving</w:t>
      </w:r>
    </w:p>
    <w:p w14:paraId="4C9A198F" w14:textId="77777777" w:rsidR="00F85F4F" w:rsidRPr="00C224B8" w:rsidRDefault="00F85F4F" w:rsidP="00F85F4F">
      <w:pPr>
        <w:pStyle w:val="SOFinalBullets"/>
      </w:pPr>
      <w:r w:rsidRPr="00C224B8">
        <w:t>practical application</w:t>
      </w:r>
    </w:p>
    <w:p w14:paraId="4ED372D1" w14:textId="77777777" w:rsidR="00F85F4F" w:rsidRPr="00C224B8" w:rsidRDefault="00F85F4F" w:rsidP="00F85F4F">
      <w:pPr>
        <w:pStyle w:val="SOFinalBullets"/>
      </w:pPr>
      <w:r w:rsidRPr="00C224B8">
        <w:t>collaboration</w:t>
      </w:r>
    </w:p>
    <w:p w14:paraId="20E89D09" w14:textId="77777777" w:rsidR="00F85F4F" w:rsidRPr="00C224B8" w:rsidRDefault="00F85F4F" w:rsidP="00F85F4F">
      <w:pPr>
        <w:pStyle w:val="SOFinalBullets"/>
      </w:pPr>
      <w:r w:rsidRPr="00C224B8">
        <w:t>reflection.</w:t>
      </w:r>
    </w:p>
    <w:p w14:paraId="16DD2555" w14:textId="77777777" w:rsidR="00F85F4F" w:rsidRPr="00C224B8" w:rsidRDefault="00F85F4F" w:rsidP="005831A8">
      <w:pPr>
        <w:pStyle w:val="SOFinalBodyText"/>
      </w:pPr>
      <w:r w:rsidRPr="00C224B8">
        <w:lastRenderedPageBreak/>
        <w:t xml:space="preserve">The specific features of these criteria are </w:t>
      </w:r>
      <w:r w:rsidR="00215D29">
        <w:t>described</w:t>
      </w:r>
      <w:r w:rsidRPr="00C224B8">
        <w:t xml:space="preserve"> below.</w:t>
      </w:r>
    </w:p>
    <w:p w14:paraId="3CEDF729" w14:textId="77777777" w:rsidR="00F85F4F" w:rsidRPr="00C224B8" w:rsidRDefault="00F85F4F" w:rsidP="00F85F4F">
      <w:pPr>
        <w:pStyle w:val="SOFinalBodyText"/>
      </w:pPr>
      <w:r w:rsidRPr="00C224B8">
        <w:t>The set of assessments, as a whole, must give students opportunities to demonstrate each of the specific features by the completion of study of the subject.</w:t>
      </w:r>
    </w:p>
    <w:p w14:paraId="102FAC1A" w14:textId="77777777" w:rsidR="00F85F4F" w:rsidRPr="00C224B8" w:rsidRDefault="00F85F4F" w:rsidP="00F85F4F">
      <w:pPr>
        <w:pStyle w:val="SOFinalHead3"/>
      </w:pPr>
      <w:r w:rsidRPr="00C224B8">
        <w:t>Investigation</w:t>
      </w:r>
    </w:p>
    <w:p w14:paraId="0FEA0A82" w14:textId="77777777" w:rsidR="00F85F4F" w:rsidRPr="00C224B8" w:rsidRDefault="00F85F4F" w:rsidP="00F85F4F">
      <w:pPr>
        <w:pStyle w:val="SOFinalBodyText"/>
      </w:pPr>
      <w:r w:rsidRPr="00C224B8">
        <w:t>The specific features are as follows:</w:t>
      </w:r>
    </w:p>
    <w:p w14:paraId="20A1E562" w14:textId="77777777" w:rsidR="00F85F4F" w:rsidRPr="00C224B8" w:rsidRDefault="00F85F4F" w:rsidP="00547A08">
      <w:pPr>
        <w:pStyle w:val="SOFinalBulletsCoded2-3Letters"/>
      </w:pPr>
      <w:r w:rsidRPr="00C224B8">
        <w:t>I1</w:t>
      </w:r>
      <w:r w:rsidR="00BD396A" w:rsidRPr="00C224B8">
        <w:tab/>
      </w:r>
      <w:r w:rsidR="00547A08" w:rsidRPr="00C224B8">
        <w:t>I</w:t>
      </w:r>
      <w:r w:rsidRPr="00C224B8">
        <w:t>nvestigati</w:t>
      </w:r>
      <w:r w:rsidR="00547A08" w:rsidRPr="00C224B8">
        <w:t>on</w:t>
      </w:r>
      <w:r w:rsidRPr="00C224B8">
        <w:t xml:space="preserve"> o</w:t>
      </w:r>
      <w:r w:rsidR="008F68A6" w:rsidRPr="00C224B8">
        <w:t>f</w:t>
      </w:r>
      <w:r w:rsidRPr="00C224B8">
        <w:t xml:space="preserve"> contemporary issues relat</w:t>
      </w:r>
      <w:r w:rsidR="00547A08" w:rsidRPr="00C224B8">
        <w:t>ed</w:t>
      </w:r>
      <w:r w:rsidRPr="00C224B8">
        <w:t xml:space="preserve"> to the safety, health, and well-being of young children.</w:t>
      </w:r>
    </w:p>
    <w:p w14:paraId="7DE9B75D" w14:textId="77777777" w:rsidR="00F85F4F" w:rsidRPr="00C224B8" w:rsidRDefault="00F85F4F" w:rsidP="00BD396A">
      <w:pPr>
        <w:pStyle w:val="SOFinalBulletsCoded2-3Letters"/>
      </w:pPr>
      <w:r w:rsidRPr="00C224B8">
        <w:t>I2</w:t>
      </w:r>
      <w:r w:rsidR="00BD396A" w:rsidRPr="00C224B8">
        <w:tab/>
      </w:r>
      <w:r w:rsidRPr="00C224B8">
        <w:t>Identification and use of different primary and</w:t>
      </w:r>
      <w:r w:rsidR="00547A08" w:rsidRPr="00C224B8">
        <w:t>/or</w:t>
      </w:r>
      <w:r w:rsidRPr="00C224B8">
        <w:t xml:space="preserve"> secondary sources, with appropriate acknowledgment.</w:t>
      </w:r>
    </w:p>
    <w:p w14:paraId="0A2C7807" w14:textId="77777777" w:rsidR="00F85F4F" w:rsidRPr="00C224B8" w:rsidRDefault="00F85F4F" w:rsidP="00BD396A">
      <w:pPr>
        <w:pStyle w:val="SOFinalBulletsCoded2-3Letters"/>
      </w:pPr>
      <w:r w:rsidRPr="00C224B8">
        <w:t>I3</w:t>
      </w:r>
      <w:r w:rsidR="00BD396A" w:rsidRPr="00C224B8">
        <w:tab/>
      </w:r>
      <w:r w:rsidRPr="00C224B8">
        <w:t>Application of literacy and numeracy skills, and use of appropriate terminology.</w:t>
      </w:r>
    </w:p>
    <w:p w14:paraId="67056727" w14:textId="77777777" w:rsidR="00F85F4F" w:rsidRPr="00C224B8" w:rsidRDefault="00F85F4F" w:rsidP="00BD396A">
      <w:pPr>
        <w:pStyle w:val="SOFinalHead3"/>
      </w:pPr>
      <w:r w:rsidRPr="00C224B8">
        <w:t>Problem-solving</w:t>
      </w:r>
    </w:p>
    <w:p w14:paraId="55532F5D" w14:textId="77777777" w:rsidR="00F85F4F" w:rsidRPr="00C224B8" w:rsidRDefault="00F85F4F" w:rsidP="00BD396A">
      <w:pPr>
        <w:pStyle w:val="SOFinalBodyText"/>
      </w:pPr>
      <w:r w:rsidRPr="00C224B8">
        <w:t>The specific features are as follows:</w:t>
      </w:r>
    </w:p>
    <w:p w14:paraId="734CE7B6" w14:textId="77777777" w:rsidR="00F85F4F" w:rsidRPr="00C224B8" w:rsidRDefault="00F85F4F" w:rsidP="00BD396A">
      <w:pPr>
        <w:pStyle w:val="SOFinalBulletsCoded2-3Letters"/>
      </w:pPr>
      <w:r w:rsidRPr="00C224B8">
        <w:t>P1</w:t>
      </w:r>
      <w:r w:rsidR="00BD396A" w:rsidRPr="00C224B8">
        <w:tab/>
      </w:r>
      <w:r w:rsidRPr="00C224B8">
        <w:t xml:space="preserve">Identification and discussion of factors involved in </w:t>
      </w:r>
      <w:r w:rsidR="008F68A6" w:rsidRPr="00C224B8">
        <w:t>problem-</w:t>
      </w:r>
      <w:r w:rsidRPr="00C224B8">
        <w:t>solving.</w:t>
      </w:r>
    </w:p>
    <w:p w14:paraId="686224A8" w14:textId="77777777" w:rsidR="00F85F4F" w:rsidRPr="00C224B8" w:rsidRDefault="00F85F4F" w:rsidP="00BD396A">
      <w:pPr>
        <w:pStyle w:val="SOFinalBulletsCoded2-3Letters"/>
      </w:pPr>
      <w:r w:rsidRPr="00C224B8">
        <w:t>P2</w:t>
      </w:r>
      <w:r w:rsidR="00BD396A" w:rsidRPr="00C224B8">
        <w:tab/>
      </w:r>
      <w:r w:rsidR="008F68A6" w:rsidRPr="00C224B8">
        <w:t>Decision-making about problem-solving and implementation strategies</w:t>
      </w:r>
      <w:r w:rsidRPr="00C224B8">
        <w:t>.</w:t>
      </w:r>
    </w:p>
    <w:p w14:paraId="18251E78" w14:textId="77777777" w:rsidR="00F85F4F" w:rsidRPr="00C224B8" w:rsidRDefault="00F85F4F" w:rsidP="002678F8">
      <w:pPr>
        <w:pStyle w:val="SOFinalBulletsCoded2-3Letters"/>
      </w:pPr>
      <w:r w:rsidRPr="00C224B8">
        <w:t>P3</w:t>
      </w:r>
      <w:r w:rsidR="00BD396A" w:rsidRPr="00C224B8">
        <w:tab/>
      </w:r>
      <w:r w:rsidR="008F68A6" w:rsidRPr="00C224B8">
        <w:t>Justification of decisions about problem-solving strategies</w:t>
      </w:r>
      <w:r w:rsidRPr="00C224B8">
        <w:t>.</w:t>
      </w:r>
    </w:p>
    <w:p w14:paraId="630EA879" w14:textId="77777777" w:rsidR="00F85F4F" w:rsidRPr="00C224B8" w:rsidRDefault="00F85F4F" w:rsidP="00BD396A">
      <w:pPr>
        <w:pStyle w:val="SOFinalHead3"/>
      </w:pPr>
      <w:r w:rsidRPr="00C224B8">
        <w:t>Practical Application</w:t>
      </w:r>
    </w:p>
    <w:p w14:paraId="446223B7" w14:textId="77777777" w:rsidR="00F85F4F" w:rsidRPr="00C224B8" w:rsidRDefault="00F85F4F" w:rsidP="00BD396A">
      <w:pPr>
        <w:pStyle w:val="SOFinalBodyText"/>
      </w:pPr>
      <w:r w:rsidRPr="00C224B8">
        <w:t>The specific features are as follows:</w:t>
      </w:r>
    </w:p>
    <w:p w14:paraId="040103B1" w14:textId="77777777" w:rsidR="00F85F4F" w:rsidRPr="00C224B8" w:rsidRDefault="00F85F4F" w:rsidP="00BD396A">
      <w:pPr>
        <w:pStyle w:val="SOFinalBulletsCoded2-3Letters"/>
      </w:pPr>
      <w:r w:rsidRPr="00C224B8">
        <w:t>PA1</w:t>
      </w:r>
      <w:r w:rsidR="00BD396A" w:rsidRPr="00C224B8">
        <w:tab/>
      </w:r>
      <w:r w:rsidRPr="00C224B8">
        <w:t xml:space="preserve">Development and implementation of safe management practices. </w:t>
      </w:r>
    </w:p>
    <w:p w14:paraId="35F75978" w14:textId="77777777" w:rsidR="00F85F4F" w:rsidRPr="00C224B8" w:rsidRDefault="00F85F4F" w:rsidP="00BD396A">
      <w:pPr>
        <w:pStyle w:val="SOFinalBulletsCoded2-3Letters"/>
      </w:pPr>
      <w:r w:rsidRPr="00C224B8">
        <w:t>PA2</w:t>
      </w:r>
      <w:r w:rsidR="00BD396A" w:rsidRPr="00C224B8">
        <w:tab/>
      </w:r>
      <w:r w:rsidRPr="00C224B8">
        <w:t xml:space="preserve">Selection and use of </w:t>
      </w:r>
      <w:r w:rsidR="0063666E" w:rsidRPr="00C224B8">
        <w:t xml:space="preserve">appropriate </w:t>
      </w:r>
      <w:r w:rsidRPr="00C224B8">
        <w:t xml:space="preserve">technology for practical activities. </w:t>
      </w:r>
    </w:p>
    <w:p w14:paraId="6D3024F6" w14:textId="77777777" w:rsidR="00F85F4F" w:rsidRPr="00C224B8" w:rsidRDefault="00F85F4F" w:rsidP="00BD396A">
      <w:pPr>
        <w:pStyle w:val="SOFinalBulletsCoded2-3Letters"/>
      </w:pPr>
      <w:r w:rsidRPr="00C224B8">
        <w:t>PA3</w:t>
      </w:r>
      <w:r w:rsidR="00BD396A" w:rsidRPr="00C224B8">
        <w:tab/>
      </w:r>
      <w:r w:rsidRPr="00C224B8">
        <w:t>Application of k</w:t>
      </w:r>
      <w:r w:rsidR="00C37BF2" w:rsidRPr="00C224B8">
        <w:t>nowledge and practical skills</w:t>
      </w:r>
      <w:r w:rsidRPr="00C224B8">
        <w:t xml:space="preserve">. </w:t>
      </w:r>
    </w:p>
    <w:p w14:paraId="6B06DF6F" w14:textId="77777777" w:rsidR="00F85F4F" w:rsidRPr="00C224B8" w:rsidRDefault="00F85F4F" w:rsidP="00BD396A">
      <w:pPr>
        <w:pStyle w:val="SOFinalHead3"/>
      </w:pPr>
      <w:r w:rsidRPr="00C224B8">
        <w:t>Collaboration</w:t>
      </w:r>
    </w:p>
    <w:p w14:paraId="01B69F16" w14:textId="77777777" w:rsidR="00F85F4F" w:rsidRPr="00C224B8" w:rsidRDefault="00F85F4F" w:rsidP="00BD396A">
      <w:pPr>
        <w:pStyle w:val="SOFinalBodyText"/>
      </w:pPr>
      <w:r w:rsidRPr="00C224B8">
        <w:t>The specific features are as follows:</w:t>
      </w:r>
    </w:p>
    <w:p w14:paraId="5601C8E9" w14:textId="77777777" w:rsidR="00F85F4F" w:rsidRPr="00C224B8" w:rsidRDefault="00F85F4F" w:rsidP="00AA1B8E">
      <w:pPr>
        <w:pStyle w:val="SOFinalBulletsCoded2-3Letters"/>
      </w:pPr>
      <w:r w:rsidRPr="00C224B8">
        <w:t>C1</w:t>
      </w:r>
      <w:r w:rsidR="00BD396A" w:rsidRPr="00C224B8">
        <w:tab/>
      </w:r>
      <w:r w:rsidRPr="00C224B8">
        <w:t xml:space="preserve">Response to </w:t>
      </w:r>
      <w:r w:rsidR="00AA1B8E" w:rsidRPr="00C224B8">
        <w:t xml:space="preserve">other </w:t>
      </w:r>
      <w:r w:rsidRPr="00C224B8">
        <w:t>group members</w:t>
      </w:r>
      <w:r w:rsidR="001443EF" w:rsidRPr="00C224B8">
        <w:t>,</w:t>
      </w:r>
      <w:r w:rsidR="00AA1B8E" w:rsidRPr="00C224B8">
        <w:t xml:space="preserve"> and s</w:t>
      </w:r>
      <w:r w:rsidRPr="00C224B8">
        <w:t>haring in decision-making.</w:t>
      </w:r>
    </w:p>
    <w:p w14:paraId="1D857C26" w14:textId="77777777" w:rsidR="00F85F4F" w:rsidRPr="00C224B8" w:rsidRDefault="00F85F4F" w:rsidP="004A7AF1">
      <w:pPr>
        <w:pStyle w:val="SOFinalBulletsCoded2-3Letters"/>
      </w:pPr>
      <w:r w:rsidRPr="00C224B8">
        <w:t>C</w:t>
      </w:r>
      <w:r w:rsidR="004A7AF1" w:rsidRPr="00C224B8">
        <w:t>2</w:t>
      </w:r>
      <w:r w:rsidR="00BD396A" w:rsidRPr="00C224B8">
        <w:tab/>
      </w:r>
      <w:r w:rsidRPr="00C224B8">
        <w:t>Involvement in group activities</w:t>
      </w:r>
      <w:r w:rsidR="0063666E" w:rsidRPr="00C224B8">
        <w:t xml:space="preserve"> and discussions</w:t>
      </w:r>
      <w:r w:rsidR="007510F0">
        <w:t xml:space="preserve"> to support the health and well</w:t>
      </w:r>
      <w:r w:rsidR="007510F0">
        <w:noBreakHyphen/>
      </w:r>
      <w:r w:rsidRPr="00C224B8">
        <w:t>being of children.</w:t>
      </w:r>
    </w:p>
    <w:p w14:paraId="24F87EB2" w14:textId="77777777" w:rsidR="00F85F4F" w:rsidRPr="00C224B8" w:rsidRDefault="00F85F4F" w:rsidP="00F96C72">
      <w:pPr>
        <w:pStyle w:val="SOFinalHead3"/>
      </w:pPr>
      <w:r w:rsidRPr="00C224B8">
        <w:t>Reflection</w:t>
      </w:r>
    </w:p>
    <w:p w14:paraId="6C2131AD" w14:textId="77777777" w:rsidR="00F85F4F" w:rsidRPr="00C224B8" w:rsidRDefault="00F85F4F" w:rsidP="00F96C72">
      <w:pPr>
        <w:pStyle w:val="SOFinalBodyText"/>
      </w:pPr>
      <w:r w:rsidRPr="00C224B8">
        <w:t>The specific features are as follows:</w:t>
      </w:r>
    </w:p>
    <w:p w14:paraId="507BB0D5" w14:textId="77777777" w:rsidR="00F85F4F" w:rsidRPr="00C224B8" w:rsidRDefault="00F85F4F" w:rsidP="00F96C72">
      <w:pPr>
        <w:pStyle w:val="SOFinalBulletsCoded2-3Letters"/>
      </w:pPr>
      <w:r w:rsidRPr="00C224B8">
        <w:t>R1</w:t>
      </w:r>
      <w:r w:rsidR="00BD396A" w:rsidRPr="00C224B8">
        <w:tab/>
      </w:r>
      <w:r w:rsidRPr="00C224B8">
        <w:t>Reflection on the processes and outcomes of practical and group activities</w:t>
      </w:r>
      <w:r w:rsidR="008F68A6" w:rsidRPr="00C224B8">
        <w:t>, including their own performance</w:t>
      </w:r>
      <w:r w:rsidRPr="00C224B8">
        <w:t>.</w:t>
      </w:r>
    </w:p>
    <w:p w14:paraId="343BC64D" w14:textId="77777777" w:rsidR="00F85F4F" w:rsidRPr="00C224B8" w:rsidRDefault="00F85F4F" w:rsidP="00BD396A">
      <w:pPr>
        <w:pStyle w:val="SOFinalBulletsCoded2-3Letters"/>
      </w:pPr>
      <w:r w:rsidRPr="00C224B8">
        <w:t>R2</w:t>
      </w:r>
      <w:r w:rsidR="00BD396A" w:rsidRPr="00C224B8">
        <w:tab/>
      </w:r>
      <w:r w:rsidRPr="00C224B8">
        <w:t>Reflection on the impact of technolog</w:t>
      </w:r>
      <w:r w:rsidR="008F68A6" w:rsidRPr="00C224B8">
        <w:t>y</w:t>
      </w:r>
      <w:r w:rsidRPr="00C224B8">
        <w:t xml:space="preserve"> on the health and well-being of children. </w:t>
      </w:r>
    </w:p>
    <w:p w14:paraId="74335987" w14:textId="77777777" w:rsidR="008518A7" w:rsidRPr="00C224B8" w:rsidRDefault="00F85F4F" w:rsidP="00BD396A">
      <w:pPr>
        <w:pStyle w:val="SOFinalBulletsCoded2-3Letters"/>
        <w:rPr>
          <w:b/>
          <w:caps/>
        </w:rPr>
      </w:pPr>
      <w:r w:rsidRPr="00C224B8">
        <w:t>R3</w:t>
      </w:r>
      <w:r w:rsidR="00BD396A" w:rsidRPr="00C224B8">
        <w:tab/>
      </w:r>
      <w:r w:rsidRPr="00C224B8">
        <w:t>Reflection on contemporary issues related to child development</w:t>
      </w:r>
      <w:r w:rsidR="008518A7" w:rsidRPr="00C224B8">
        <w:t>.</w:t>
      </w:r>
    </w:p>
    <w:p w14:paraId="70FE7CE9" w14:textId="77777777" w:rsidR="00165BA2" w:rsidRPr="001735CA" w:rsidRDefault="001735CA" w:rsidP="005807FC">
      <w:pPr>
        <w:pStyle w:val="SOFinalHead2"/>
        <w:keepNext/>
        <w:spacing w:line="240" w:lineRule="exact"/>
      </w:pPr>
      <w:bookmarkStart w:id="14" w:name="_Toc427923353"/>
      <w:r w:rsidRPr="001735CA">
        <w:lastRenderedPageBreak/>
        <w:t>School Assessment</w:t>
      </w:r>
      <w:bookmarkEnd w:id="14"/>
    </w:p>
    <w:p w14:paraId="6E0AF3FF" w14:textId="77777777" w:rsidR="001F281F" w:rsidRPr="00C224B8" w:rsidRDefault="00603391" w:rsidP="005807FC">
      <w:pPr>
        <w:pStyle w:val="SOFinalHead3AfterHead2"/>
        <w:spacing w:line="240" w:lineRule="exact"/>
      </w:pPr>
      <w:r w:rsidRPr="00C224B8">
        <w:t xml:space="preserve">Assessment Type 1: </w:t>
      </w:r>
      <w:r w:rsidR="00BD396A" w:rsidRPr="00C224B8">
        <w:t>Practical Activity</w:t>
      </w:r>
    </w:p>
    <w:p w14:paraId="353F797F" w14:textId="77777777" w:rsidR="00BD396A" w:rsidRPr="00C224B8" w:rsidRDefault="00BD396A" w:rsidP="005807FC">
      <w:pPr>
        <w:pStyle w:val="SOFinalBodyText"/>
        <w:spacing w:line="240" w:lineRule="exact"/>
      </w:pPr>
      <w:r w:rsidRPr="00C224B8">
        <w:t>For a 10-credit subject, students undertake at least one practical activity. For a 20-credit subject, students undertake at least two practical activities.</w:t>
      </w:r>
    </w:p>
    <w:p w14:paraId="5F24BA5A" w14:textId="77777777" w:rsidR="00BD396A" w:rsidRPr="00C224B8" w:rsidRDefault="00BD396A" w:rsidP="005807FC">
      <w:pPr>
        <w:pStyle w:val="SOFinalBodyText"/>
        <w:spacing w:line="240" w:lineRule="exact"/>
      </w:pPr>
      <w:r w:rsidRPr="00C224B8">
        <w:t>Each practical activity consists of:</w:t>
      </w:r>
    </w:p>
    <w:p w14:paraId="1F0DF7E6" w14:textId="77777777" w:rsidR="00BD396A" w:rsidRPr="00C224B8" w:rsidRDefault="00AA1B8E" w:rsidP="005807FC">
      <w:pPr>
        <w:pStyle w:val="SOFinalBullets"/>
        <w:spacing w:line="240" w:lineRule="exact"/>
      </w:pPr>
      <w:r w:rsidRPr="00C224B8">
        <w:t xml:space="preserve">an action plan </w:t>
      </w:r>
      <w:r w:rsidR="00C37BF2" w:rsidRPr="00C224B8">
        <w:t xml:space="preserve">or </w:t>
      </w:r>
      <w:r w:rsidRPr="00C224B8">
        <w:t xml:space="preserve">a research task </w:t>
      </w:r>
    </w:p>
    <w:p w14:paraId="75EBE6ED" w14:textId="77777777" w:rsidR="00BD396A" w:rsidRPr="00C224B8" w:rsidRDefault="00BD396A" w:rsidP="005807FC">
      <w:pPr>
        <w:pStyle w:val="SOFinalBullets"/>
        <w:spacing w:line="240" w:lineRule="exact"/>
      </w:pPr>
      <w:r w:rsidRPr="00C224B8">
        <w:t>a practical application</w:t>
      </w:r>
    </w:p>
    <w:p w14:paraId="76071106" w14:textId="77777777" w:rsidR="00BD396A" w:rsidRPr="00C224B8" w:rsidRDefault="00BD396A" w:rsidP="005807FC">
      <w:pPr>
        <w:pStyle w:val="SOFinalBullets"/>
        <w:spacing w:line="240" w:lineRule="exact"/>
      </w:pPr>
      <w:r w:rsidRPr="00C224B8">
        <w:t>an individual evaluation report.</w:t>
      </w:r>
    </w:p>
    <w:p w14:paraId="082507FF" w14:textId="77777777" w:rsidR="008F68A6" w:rsidRPr="00C224B8" w:rsidRDefault="008F68A6" w:rsidP="005807FC">
      <w:pPr>
        <w:pStyle w:val="SOFinalHead5"/>
        <w:spacing w:line="240" w:lineRule="exact"/>
      </w:pPr>
      <w:r w:rsidRPr="00C224B8">
        <w:t>Action Plan</w:t>
      </w:r>
    </w:p>
    <w:p w14:paraId="0FB07C02" w14:textId="77777777" w:rsidR="00BD396A" w:rsidRPr="00C224B8" w:rsidRDefault="00BD396A" w:rsidP="005807FC">
      <w:pPr>
        <w:pStyle w:val="SOFinalBodyText"/>
        <w:spacing w:line="240" w:lineRule="exact"/>
      </w:pPr>
      <w:r w:rsidRPr="00C224B8">
        <w:t>For the action plan, students identify and discuss one or more</w:t>
      </w:r>
      <w:r w:rsidR="0063666E" w:rsidRPr="00C224B8">
        <w:t xml:space="preserve"> </w:t>
      </w:r>
      <w:r w:rsidR="001C3649" w:rsidRPr="00C224B8">
        <w:t xml:space="preserve">contemporary </w:t>
      </w:r>
      <w:r w:rsidRPr="00C224B8">
        <w:t>issues related to child development, and in particular</w:t>
      </w:r>
      <w:r w:rsidR="001443EF" w:rsidRPr="00C224B8">
        <w:t xml:space="preserve"> to</w:t>
      </w:r>
      <w:r w:rsidRPr="00C224B8">
        <w:t xml:space="preserve"> the health, safety, and well-being of children.</w:t>
      </w:r>
    </w:p>
    <w:p w14:paraId="00921F50" w14:textId="77777777" w:rsidR="00BD396A" w:rsidRPr="00C224B8" w:rsidRDefault="00BD396A" w:rsidP="005807FC">
      <w:pPr>
        <w:pStyle w:val="SOFinalBodyText"/>
        <w:spacing w:line="240" w:lineRule="exact"/>
      </w:pPr>
      <w:r w:rsidRPr="00C224B8">
        <w:t xml:space="preserve">The discussion is the basis of an action plan for the practical </w:t>
      </w:r>
      <w:r w:rsidR="00FC1F5D" w:rsidRPr="00C224B8">
        <w:t>application</w:t>
      </w:r>
      <w:r w:rsidRPr="00C224B8">
        <w:t>.</w:t>
      </w:r>
    </w:p>
    <w:p w14:paraId="00C7F797" w14:textId="77777777" w:rsidR="0063666E" w:rsidRPr="00C224B8" w:rsidRDefault="00BD396A" w:rsidP="005807FC">
      <w:pPr>
        <w:pStyle w:val="SOFinalBodyText"/>
        <w:spacing w:line="240" w:lineRule="exact"/>
      </w:pPr>
      <w:r w:rsidRPr="00C224B8">
        <w:t>An action plan should include:</w:t>
      </w:r>
    </w:p>
    <w:p w14:paraId="1271FFD3" w14:textId="77777777" w:rsidR="0063666E" w:rsidRPr="00C224B8" w:rsidRDefault="0063666E" w:rsidP="005807FC">
      <w:pPr>
        <w:pStyle w:val="SOFinalBullets"/>
        <w:spacing w:line="240" w:lineRule="exact"/>
      </w:pPr>
      <w:r w:rsidRPr="00C224B8">
        <w:t>an outline of the issue(s) discussed</w:t>
      </w:r>
    </w:p>
    <w:p w14:paraId="3A7007D2" w14:textId="77777777" w:rsidR="00BD396A" w:rsidRPr="00C224B8" w:rsidRDefault="00BD396A" w:rsidP="005807FC">
      <w:pPr>
        <w:pStyle w:val="SOFinalBullets"/>
        <w:spacing w:line="240" w:lineRule="exact"/>
      </w:pPr>
      <w:r w:rsidRPr="00C224B8">
        <w:t>decisions made about what action to take</w:t>
      </w:r>
      <w:r w:rsidR="008F68A6" w:rsidRPr="00C224B8">
        <w:t xml:space="preserve"> and how problems will be solved</w:t>
      </w:r>
    </w:p>
    <w:p w14:paraId="76E8DD63" w14:textId="77777777" w:rsidR="00BD396A" w:rsidRPr="00C224B8" w:rsidRDefault="00BD396A" w:rsidP="005807FC">
      <w:pPr>
        <w:pStyle w:val="SOFinalBullets"/>
        <w:spacing w:line="240" w:lineRule="exact"/>
      </w:pPr>
      <w:r w:rsidRPr="00C224B8">
        <w:t>a justification of what the students intend to do</w:t>
      </w:r>
    </w:p>
    <w:p w14:paraId="5E821C3E" w14:textId="77777777" w:rsidR="00BD396A" w:rsidRPr="00C224B8" w:rsidRDefault="00BD396A" w:rsidP="005807FC">
      <w:pPr>
        <w:pStyle w:val="SOFinalBullets"/>
        <w:spacing w:line="240" w:lineRule="exact"/>
      </w:pPr>
      <w:r w:rsidRPr="00C224B8">
        <w:t>an outline of implementation strategies.</w:t>
      </w:r>
    </w:p>
    <w:p w14:paraId="40826B56" w14:textId="77777777" w:rsidR="008F68A6" w:rsidRPr="00C224B8" w:rsidRDefault="008F68A6" w:rsidP="005807FC">
      <w:pPr>
        <w:pStyle w:val="SOFinalBodyText"/>
        <w:spacing w:line="240" w:lineRule="exact"/>
      </w:pPr>
      <w:r w:rsidRPr="00C224B8">
        <w:t>The action plan may be presented in written, oral, or multimodal form. It should be a maximum of 400 words if written or a maximum of 3 minutes for an oral presentation, or the equivalent in multimodal form.</w:t>
      </w:r>
    </w:p>
    <w:p w14:paraId="665CA2E6" w14:textId="77777777" w:rsidR="008F68A6" w:rsidRPr="00C224B8" w:rsidRDefault="008F68A6" w:rsidP="005807FC">
      <w:pPr>
        <w:pStyle w:val="SOFinalHead5"/>
        <w:spacing w:line="240" w:lineRule="exact"/>
      </w:pPr>
      <w:r w:rsidRPr="00C224B8">
        <w:t>Research Task</w:t>
      </w:r>
    </w:p>
    <w:p w14:paraId="0AE23789" w14:textId="77777777" w:rsidR="00FC1F5D" w:rsidRPr="00C224B8" w:rsidRDefault="00FC1F5D" w:rsidP="005807FC">
      <w:pPr>
        <w:pStyle w:val="SOFinalBodyText"/>
        <w:spacing w:line="240" w:lineRule="exact"/>
      </w:pPr>
      <w:r w:rsidRPr="00C224B8">
        <w:t>For the research task, students investigate one or more contemporary issues r</w:t>
      </w:r>
      <w:r w:rsidR="004A7AF1" w:rsidRPr="00C224B8">
        <w:t>e</w:t>
      </w:r>
      <w:r w:rsidRPr="00C224B8">
        <w:t xml:space="preserve">lated to child development and linked to the practical </w:t>
      </w:r>
      <w:r w:rsidR="00C11E24" w:rsidRPr="00C224B8">
        <w:t>application</w:t>
      </w:r>
      <w:r w:rsidRPr="00C224B8">
        <w:t>.</w:t>
      </w:r>
    </w:p>
    <w:p w14:paraId="23793E6A" w14:textId="77777777" w:rsidR="00BD396A" w:rsidRPr="00C224B8" w:rsidRDefault="00BD396A" w:rsidP="005807FC">
      <w:pPr>
        <w:pStyle w:val="SOFinalBodyText"/>
        <w:spacing w:line="240" w:lineRule="exact"/>
      </w:pPr>
      <w:r w:rsidRPr="00C224B8">
        <w:t>Th</w:t>
      </w:r>
      <w:r w:rsidR="00C11E24" w:rsidRPr="00C224B8">
        <w:t>e</w:t>
      </w:r>
      <w:r w:rsidR="008F68A6" w:rsidRPr="00C224B8">
        <w:t xml:space="preserve"> r</w:t>
      </w:r>
      <w:r w:rsidR="00C11E24" w:rsidRPr="00C224B8">
        <w:t>esearch task</w:t>
      </w:r>
      <w:r w:rsidRPr="00C224B8">
        <w:t xml:space="preserve"> may be presented in written, oral, or multimodal form. </w:t>
      </w:r>
      <w:r w:rsidR="008F68A6" w:rsidRPr="00C224B8">
        <w:t xml:space="preserve">It </w:t>
      </w:r>
      <w:r w:rsidRPr="00C224B8">
        <w:t xml:space="preserve">should be a maximum of 400 words </w:t>
      </w:r>
      <w:r w:rsidR="00C37BF2" w:rsidRPr="00C224B8">
        <w:t>if</w:t>
      </w:r>
      <w:r w:rsidRPr="00C224B8">
        <w:t xml:space="preserve"> written </w:t>
      </w:r>
      <w:r w:rsidR="00014CF4" w:rsidRPr="00C224B8">
        <w:t>or a maximum of 3 </w:t>
      </w:r>
      <w:r w:rsidRPr="00C224B8">
        <w:t>minutes for an oral presentation, or the equivalent in multimodal form.</w:t>
      </w:r>
    </w:p>
    <w:p w14:paraId="7D5C3275" w14:textId="77777777" w:rsidR="008F68A6" w:rsidRPr="00C224B8" w:rsidRDefault="008F68A6" w:rsidP="005807FC">
      <w:pPr>
        <w:pStyle w:val="SOFinalHead5"/>
        <w:spacing w:line="240" w:lineRule="exact"/>
      </w:pPr>
      <w:r w:rsidRPr="00C224B8">
        <w:t>Practical Application</w:t>
      </w:r>
    </w:p>
    <w:p w14:paraId="5508BD6C" w14:textId="77777777" w:rsidR="00BD396A" w:rsidRPr="00C224B8" w:rsidRDefault="00BD396A" w:rsidP="005807FC">
      <w:pPr>
        <w:pStyle w:val="SOFinalBodyText"/>
        <w:spacing w:line="240" w:lineRule="exact"/>
      </w:pPr>
      <w:r w:rsidRPr="00C224B8">
        <w:t xml:space="preserve">Students apply their knowledge and skills to a practical application related to </w:t>
      </w:r>
      <w:r w:rsidR="0013062C" w:rsidRPr="00C224B8">
        <w:t>the action plan or research task</w:t>
      </w:r>
      <w:r w:rsidRPr="00C224B8">
        <w:t>. The practical application may be undertaken individually or in groups.</w:t>
      </w:r>
    </w:p>
    <w:p w14:paraId="4B57A915" w14:textId="77777777" w:rsidR="008F68A6" w:rsidRPr="00C224B8" w:rsidRDefault="008F68A6" w:rsidP="005807FC">
      <w:pPr>
        <w:pStyle w:val="SOFinalHead5"/>
        <w:spacing w:line="240" w:lineRule="exact"/>
      </w:pPr>
      <w:r w:rsidRPr="00C224B8">
        <w:t>Individual Evaluation Report</w:t>
      </w:r>
    </w:p>
    <w:p w14:paraId="7CFE6417" w14:textId="77777777" w:rsidR="00BD396A" w:rsidRPr="00C224B8" w:rsidRDefault="00BD396A" w:rsidP="005807FC">
      <w:pPr>
        <w:pStyle w:val="SOFinalBodyText"/>
        <w:spacing w:line="240" w:lineRule="exact"/>
      </w:pPr>
      <w:r w:rsidRPr="00C224B8">
        <w:t xml:space="preserve">Following the practical </w:t>
      </w:r>
      <w:r w:rsidR="00C37BF2" w:rsidRPr="00C224B8">
        <w:t>application</w:t>
      </w:r>
      <w:r w:rsidRPr="00C224B8">
        <w:t xml:space="preserve">, </w:t>
      </w:r>
      <w:r w:rsidR="008F68A6" w:rsidRPr="00C224B8">
        <w:t xml:space="preserve">each </w:t>
      </w:r>
      <w:r w:rsidRPr="00C224B8">
        <w:t>student prepare</w:t>
      </w:r>
      <w:r w:rsidR="008F68A6" w:rsidRPr="00C224B8">
        <w:t>s</w:t>
      </w:r>
      <w:r w:rsidRPr="00C224B8">
        <w:t xml:space="preserve"> an </w:t>
      </w:r>
      <w:r w:rsidR="00C37BF2" w:rsidRPr="00C224B8">
        <w:t xml:space="preserve">individual </w:t>
      </w:r>
      <w:r w:rsidRPr="00C224B8">
        <w:t>evaluation report</w:t>
      </w:r>
      <w:r w:rsidR="001443EF" w:rsidRPr="00C224B8">
        <w:t>,</w:t>
      </w:r>
      <w:r w:rsidRPr="00C224B8">
        <w:t xml:space="preserve"> in which </w:t>
      </w:r>
      <w:r w:rsidR="008F68A6" w:rsidRPr="00C224B8">
        <w:t xml:space="preserve">he or she reflects </w:t>
      </w:r>
      <w:r w:rsidRPr="00C224B8">
        <w:t xml:space="preserve">on the processes and outcome(s) of the practical </w:t>
      </w:r>
      <w:r w:rsidR="0013062C" w:rsidRPr="00C224B8">
        <w:t>activity</w:t>
      </w:r>
      <w:r w:rsidRPr="00C224B8">
        <w:t>, including:</w:t>
      </w:r>
    </w:p>
    <w:p w14:paraId="4652C1EA" w14:textId="77777777" w:rsidR="00BD396A" w:rsidRPr="00C224B8" w:rsidRDefault="008F68A6" w:rsidP="005807FC">
      <w:pPr>
        <w:pStyle w:val="SOFinalBullets"/>
        <w:spacing w:line="240" w:lineRule="exact"/>
      </w:pPr>
      <w:r w:rsidRPr="00C224B8">
        <w:t xml:space="preserve">his or her </w:t>
      </w:r>
      <w:r w:rsidR="00BD396A" w:rsidRPr="00C224B8">
        <w:t>own performance</w:t>
      </w:r>
    </w:p>
    <w:p w14:paraId="6FE5F5B6" w14:textId="77777777" w:rsidR="00BD396A" w:rsidRPr="00C224B8" w:rsidRDefault="00BD396A" w:rsidP="005807FC">
      <w:pPr>
        <w:pStyle w:val="SOFinalBullets"/>
        <w:spacing w:line="240" w:lineRule="exact"/>
      </w:pPr>
      <w:r w:rsidRPr="00C224B8">
        <w:t xml:space="preserve">decision-making processes </w:t>
      </w:r>
    </w:p>
    <w:p w14:paraId="641040CD" w14:textId="77777777" w:rsidR="00BD396A" w:rsidRPr="00C224B8" w:rsidRDefault="00BD396A" w:rsidP="005807FC">
      <w:pPr>
        <w:pStyle w:val="SOFinalBullets"/>
        <w:spacing w:line="240" w:lineRule="exact"/>
      </w:pPr>
      <w:r w:rsidRPr="00C224B8">
        <w:t>management skills</w:t>
      </w:r>
      <w:r w:rsidR="008F68A6" w:rsidRPr="00C224B8">
        <w:t>, including use of appropriate technology</w:t>
      </w:r>
    </w:p>
    <w:p w14:paraId="5E92D1B6" w14:textId="77777777" w:rsidR="00BD396A" w:rsidRPr="00C224B8" w:rsidRDefault="00BD396A" w:rsidP="005807FC">
      <w:pPr>
        <w:pStyle w:val="SOFinalBullets"/>
        <w:spacing w:line="240" w:lineRule="exact"/>
      </w:pPr>
      <w:r w:rsidRPr="00C224B8">
        <w:t xml:space="preserve">conclusions about possible improvements. </w:t>
      </w:r>
    </w:p>
    <w:p w14:paraId="418419C5" w14:textId="77777777" w:rsidR="00BD396A" w:rsidRPr="00C224B8" w:rsidRDefault="00BD396A" w:rsidP="005807FC">
      <w:pPr>
        <w:pStyle w:val="SOFinalBodyText"/>
      </w:pPr>
      <w:r w:rsidRPr="00C224B8">
        <w:lastRenderedPageBreak/>
        <w:t xml:space="preserve">The </w:t>
      </w:r>
      <w:r w:rsidR="004F0AE9" w:rsidRPr="00C224B8">
        <w:t xml:space="preserve">individual </w:t>
      </w:r>
      <w:r w:rsidRPr="00C224B8">
        <w:t>evaluation report may be presented in written, oral, or multimodal form.</w:t>
      </w:r>
      <w:r w:rsidR="004F0AE9" w:rsidRPr="00C224B8">
        <w:t xml:space="preserve"> It </w:t>
      </w:r>
      <w:r w:rsidRPr="00C224B8">
        <w:t xml:space="preserve">should be a maximum of </w:t>
      </w:r>
      <w:r w:rsidR="0063666E" w:rsidRPr="00C224B8">
        <w:t>4</w:t>
      </w:r>
      <w:r w:rsidRPr="00C224B8">
        <w:t xml:space="preserve">00 words </w:t>
      </w:r>
      <w:r w:rsidR="004F0AE9" w:rsidRPr="00C224B8">
        <w:t>if</w:t>
      </w:r>
      <w:r w:rsidRPr="00C224B8">
        <w:t xml:space="preserve"> written or a maximum of 3 minutes for an oral presentation, or the equivalent in multimodal form.</w:t>
      </w:r>
    </w:p>
    <w:p w14:paraId="03DD6E91" w14:textId="77777777" w:rsidR="00BD396A" w:rsidRPr="00C224B8" w:rsidRDefault="00BD396A" w:rsidP="001C3649">
      <w:pPr>
        <w:pStyle w:val="SOFinalBodyTextExtraSpace-AssTypeONLY"/>
      </w:pPr>
      <w:r w:rsidRPr="00C224B8">
        <w:t>For this assessment type, students provide evidence of their learning primarily in relation to the following assessment design criteria:</w:t>
      </w:r>
    </w:p>
    <w:p w14:paraId="60E7558A" w14:textId="77777777" w:rsidR="00BD396A" w:rsidRPr="00C224B8" w:rsidRDefault="008F68A6" w:rsidP="001C3649">
      <w:pPr>
        <w:pStyle w:val="SOFinalBullets"/>
      </w:pPr>
      <w:r w:rsidRPr="00C224B8">
        <w:t xml:space="preserve">investigation (research task) and/or </w:t>
      </w:r>
      <w:r w:rsidR="00BD396A" w:rsidRPr="00C224B8">
        <w:t>problem-solving</w:t>
      </w:r>
      <w:r w:rsidR="00F96C72" w:rsidRPr="00C224B8">
        <w:t xml:space="preserve"> (action </w:t>
      </w:r>
      <w:r w:rsidRPr="00C224B8">
        <w:t>plan)</w:t>
      </w:r>
    </w:p>
    <w:p w14:paraId="25C9770F" w14:textId="77777777" w:rsidR="00BD396A" w:rsidRPr="00C224B8" w:rsidRDefault="00BD396A" w:rsidP="001C3649">
      <w:pPr>
        <w:pStyle w:val="SOFinalBullets"/>
      </w:pPr>
      <w:r w:rsidRPr="00C224B8">
        <w:t>practical application</w:t>
      </w:r>
    </w:p>
    <w:p w14:paraId="3CE951D1" w14:textId="77777777" w:rsidR="00BD396A" w:rsidRPr="00C224B8" w:rsidRDefault="00BD396A" w:rsidP="001C3649">
      <w:pPr>
        <w:pStyle w:val="SOFinalBullets"/>
      </w:pPr>
      <w:r w:rsidRPr="00C224B8">
        <w:t>reflection.</w:t>
      </w:r>
    </w:p>
    <w:p w14:paraId="5DF490D2" w14:textId="77777777" w:rsidR="00BD396A" w:rsidRPr="00C224B8" w:rsidRDefault="00BD396A" w:rsidP="005807FC">
      <w:pPr>
        <w:pStyle w:val="SOFinalHead3"/>
      </w:pPr>
      <w:r w:rsidRPr="00C224B8">
        <w:t>Assessment Type 2: Group Activity</w:t>
      </w:r>
    </w:p>
    <w:p w14:paraId="0A64B696" w14:textId="77777777" w:rsidR="00BD396A" w:rsidRPr="00C224B8" w:rsidRDefault="00BD396A" w:rsidP="001C3649">
      <w:pPr>
        <w:pStyle w:val="SOFinalBodyText"/>
        <w:spacing w:line="224" w:lineRule="exact"/>
      </w:pPr>
      <w:r w:rsidRPr="00C224B8">
        <w:t>For a 10-credit subject, students undertake at least one group activity. For a 20-credit subject, students undertake at least two group activities.</w:t>
      </w:r>
    </w:p>
    <w:p w14:paraId="54BD5A5A" w14:textId="77777777" w:rsidR="00BD396A" w:rsidRPr="00C224B8" w:rsidRDefault="00BD396A" w:rsidP="001C3649">
      <w:pPr>
        <w:pStyle w:val="SOFinalBodyText"/>
        <w:spacing w:line="224" w:lineRule="exact"/>
      </w:pPr>
      <w:r w:rsidRPr="00C224B8">
        <w:t xml:space="preserve">Students demonstrate their ability to participate effectively in a team to plan and implement a </w:t>
      </w:r>
      <w:r w:rsidR="000F1119" w:rsidRPr="00C224B8">
        <w:t xml:space="preserve">group </w:t>
      </w:r>
      <w:r w:rsidRPr="00C224B8">
        <w:t xml:space="preserve">practical </w:t>
      </w:r>
      <w:r w:rsidR="0013062C" w:rsidRPr="00C224B8">
        <w:t>application</w:t>
      </w:r>
      <w:r w:rsidRPr="00C224B8">
        <w:t xml:space="preserve">. They develop and implement management skills in a collaborative context </w:t>
      </w:r>
      <w:r w:rsidR="0013062C" w:rsidRPr="00C224B8">
        <w:t xml:space="preserve">to </w:t>
      </w:r>
      <w:r w:rsidRPr="00C224B8">
        <w:t>support the health and well-being of children.</w:t>
      </w:r>
    </w:p>
    <w:p w14:paraId="7F4021EE" w14:textId="77777777" w:rsidR="00BD396A" w:rsidRPr="00C224B8" w:rsidRDefault="00BD396A" w:rsidP="001C3649">
      <w:pPr>
        <w:pStyle w:val="SOFinalBodyText"/>
        <w:spacing w:line="224" w:lineRule="exact"/>
      </w:pPr>
      <w:r w:rsidRPr="00C224B8">
        <w:t>Each group activity consists of:</w:t>
      </w:r>
    </w:p>
    <w:p w14:paraId="5A62B599" w14:textId="77777777" w:rsidR="00BD396A" w:rsidRPr="00C224B8" w:rsidRDefault="00BC5BEC" w:rsidP="001C3649">
      <w:pPr>
        <w:pStyle w:val="SOFinalBullets"/>
        <w:spacing w:line="224" w:lineRule="exact"/>
      </w:pPr>
      <w:r w:rsidRPr="00C224B8">
        <w:t xml:space="preserve">a collaborative action plan </w:t>
      </w:r>
      <w:r w:rsidR="001443EF" w:rsidRPr="00C224B8">
        <w:t>and/</w:t>
      </w:r>
      <w:r w:rsidR="00BD396A" w:rsidRPr="00C224B8">
        <w:t xml:space="preserve">or </w:t>
      </w:r>
      <w:r w:rsidRPr="00C224B8">
        <w:t>a collaborative research task</w:t>
      </w:r>
    </w:p>
    <w:p w14:paraId="17DD9E74" w14:textId="77777777" w:rsidR="00BD396A" w:rsidRPr="00C224B8" w:rsidRDefault="00BD396A" w:rsidP="001C3649">
      <w:pPr>
        <w:pStyle w:val="SOFinalBullets"/>
        <w:spacing w:line="224" w:lineRule="exact"/>
      </w:pPr>
      <w:r w:rsidRPr="00C224B8">
        <w:t xml:space="preserve">a </w:t>
      </w:r>
      <w:r w:rsidR="0063666E" w:rsidRPr="00C224B8">
        <w:t xml:space="preserve">group </w:t>
      </w:r>
      <w:r w:rsidRPr="00C224B8">
        <w:t>practical application</w:t>
      </w:r>
    </w:p>
    <w:p w14:paraId="2C1482E3" w14:textId="77777777" w:rsidR="00BD396A" w:rsidRPr="00C224B8" w:rsidRDefault="00BD396A" w:rsidP="001C3649">
      <w:pPr>
        <w:pStyle w:val="SOFinalBullets"/>
        <w:spacing w:line="224" w:lineRule="exact"/>
      </w:pPr>
      <w:r w:rsidRPr="00C224B8">
        <w:t>an individual evaluation report.</w:t>
      </w:r>
    </w:p>
    <w:p w14:paraId="29EE0187" w14:textId="77777777" w:rsidR="00A550B2" w:rsidRPr="00C224B8" w:rsidRDefault="00A550B2" w:rsidP="001C3649">
      <w:pPr>
        <w:pStyle w:val="SOFinalBodyText"/>
        <w:spacing w:line="224" w:lineRule="exact"/>
      </w:pPr>
      <w:r w:rsidRPr="00C224B8">
        <w:t xml:space="preserve">A collaborative action plan or a collaborative research task must involve all members of the group. Students should have opportunities to respond constructively to other group members and to share responsibilities in decision-making. The issue(s) discussed, decisions made, and tasks allocated must be recorded by the group under supervision in class. </w:t>
      </w:r>
    </w:p>
    <w:p w14:paraId="2ABD6153" w14:textId="77777777" w:rsidR="008F68A6" w:rsidRPr="00C224B8" w:rsidRDefault="008F68A6" w:rsidP="00F96C72">
      <w:pPr>
        <w:pStyle w:val="SOFinalHead5"/>
      </w:pPr>
      <w:r w:rsidRPr="00C224B8">
        <w:t>Collaborative Action Plan</w:t>
      </w:r>
    </w:p>
    <w:p w14:paraId="3E4B795B" w14:textId="77777777" w:rsidR="00BD396A" w:rsidRPr="00C224B8" w:rsidRDefault="00BD396A" w:rsidP="001C3649">
      <w:pPr>
        <w:pStyle w:val="SOFinalBodyText"/>
        <w:spacing w:line="224" w:lineRule="exact"/>
      </w:pPr>
      <w:r w:rsidRPr="00C224B8">
        <w:t xml:space="preserve">For the </w:t>
      </w:r>
      <w:r w:rsidR="00A550B2" w:rsidRPr="00C224B8">
        <w:t xml:space="preserve">collaborative </w:t>
      </w:r>
      <w:r w:rsidRPr="00C224B8">
        <w:t>action plan, students identify and discuss</w:t>
      </w:r>
      <w:r w:rsidR="0063666E" w:rsidRPr="00C224B8">
        <w:t xml:space="preserve"> one or more </w:t>
      </w:r>
      <w:r w:rsidR="001C3649" w:rsidRPr="00C224B8">
        <w:t xml:space="preserve">contemporary </w:t>
      </w:r>
      <w:r w:rsidRPr="00C224B8">
        <w:t>issues related to child development</w:t>
      </w:r>
      <w:r w:rsidR="004F0AE9" w:rsidRPr="00C224B8">
        <w:t>. This discussion leads</w:t>
      </w:r>
      <w:r w:rsidRPr="00C224B8">
        <w:t xml:space="preserve"> to an action plan</w:t>
      </w:r>
      <w:r w:rsidR="004F0AE9" w:rsidRPr="00C224B8">
        <w:t>,</w:t>
      </w:r>
      <w:r w:rsidRPr="00C224B8">
        <w:t xml:space="preserve"> </w:t>
      </w:r>
      <w:r w:rsidR="004F0AE9" w:rsidRPr="00C224B8">
        <w:t>which</w:t>
      </w:r>
      <w:r w:rsidRPr="00C224B8">
        <w:t xml:space="preserve"> should include:</w:t>
      </w:r>
    </w:p>
    <w:p w14:paraId="707B677B" w14:textId="77777777" w:rsidR="0063666E" w:rsidRPr="00C224B8" w:rsidRDefault="0063666E" w:rsidP="001C3649">
      <w:pPr>
        <w:pStyle w:val="SOFinalBullets"/>
        <w:spacing w:line="224" w:lineRule="exact"/>
      </w:pPr>
      <w:r w:rsidRPr="00C224B8">
        <w:t>an outline of the issue(s) discussed</w:t>
      </w:r>
    </w:p>
    <w:p w14:paraId="493DC834" w14:textId="77777777" w:rsidR="00BD396A" w:rsidRPr="00C224B8" w:rsidRDefault="00BD396A" w:rsidP="001C3649">
      <w:pPr>
        <w:pStyle w:val="SOFinalBullets"/>
        <w:spacing w:line="224" w:lineRule="exact"/>
      </w:pPr>
      <w:r w:rsidRPr="00C224B8">
        <w:t>a description of how group decisions were made about what action(s) to take</w:t>
      </w:r>
      <w:r w:rsidR="00A550B2" w:rsidRPr="00C224B8">
        <w:t>, and how problems will be solved</w:t>
      </w:r>
    </w:p>
    <w:p w14:paraId="623649BB" w14:textId="77777777" w:rsidR="00BD396A" w:rsidRPr="00C224B8" w:rsidRDefault="00BD396A" w:rsidP="001C3649">
      <w:pPr>
        <w:pStyle w:val="SOFinalBullets"/>
        <w:spacing w:line="224" w:lineRule="exact"/>
      </w:pPr>
      <w:r w:rsidRPr="00C224B8">
        <w:t>an outline of group implementation strategies</w:t>
      </w:r>
      <w:r w:rsidR="00856197" w:rsidRPr="00C224B8">
        <w:t xml:space="preserve"> for the practical application</w:t>
      </w:r>
      <w:r w:rsidR="007510F0">
        <w:t>.</w:t>
      </w:r>
    </w:p>
    <w:p w14:paraId="57B778C7" w14:textId="77777777" w:rsidR="00A550B2" w:rsidRPr="00C224B8" w:rsidRDefault="00A550B2" w:rsidP="001C3649">
      <w:pPr>
        <w:pStyle w:val="SOFinalBodyText"/>
        <w:spacing w:line="224" w:lineRule="exact"/>
      </w:pPr>
      <w:r w:rsidRPr="00C224B8">
        <w:t>The collaborative action plan may be presented in written</w:t>
      </w:r>
      <w:r w:rsidR="007510F0">
        <w:t>, oral, or multimodal form. The </w:t>
      </w:r>
      <w:r w:rsidRPr="00C224B8">
        <w:t>plan should be a maximum of 400 words if written or a maximum of 3 minutes for an oral presentation, or the equivalent in multimodal form.</w:t>
      </w:r>
    </w:p>
    <w:p w14:paraId="34A14F13" w14:textId="77777777" w:rsidR="00A550B2" w:rsidRPr="00C224B8" w:rsidRDefault="00F96C72" w:rsidP="00F96C72">
      <w:pPr>
        <w:pStyle w:val="SOFinalHead5"/>
      </w:pPr>
      <w:r w:rsidRPr="00C224B8">
        <w:t>Collaborative</w:t>
      </w:r>
      <w:r w:rsidR="00A550B2" w:rsidRPr="00C224B8">
        <w:t xml:space="preserve"> Research Task</w:t>
      </w:r>
    </w:p>
    <w:p w14:paraId="2B634B25" w14:textId="77777777" w:rsidR="00BC5BEC" w:rsidRPr="00C224B8" w:rsidRDefault="00BC5BEC" w:rsidP="001C3649">
      <w:pPr>
        <w:pStyle w:val="SOFinalBodyText"/>
        <w:spacing w:line="224" w:lineRule="exact"/>
      </w:pPr>
      <w:r w:rsidRPr="00C224B8">
        <w:t xml:space="preserve">For the </w:t>
      </w:r>
      <w:r w:rsidR="00A550B2" w:rsidRPr="00C224B8">
        <w:t xml:space="preserve">collaborative </w:t>
      </w:r>
      <w:r w:rsidRPr="00C224B8">
        <w:t>research task, students work collaboratively to investigate</w:t>
      </w:r>
      <w:r w:rsidR="0063666E" w:rsidRPr="00C224B8">
        <w:t xml:space="preserve"> one or more contemporary</w:t>
      </w:r>
      <w:r w:rsidRPr="00C224B8">
        <w:t xml:space="preserve"> issues related to child development</w:t>
      </w:r>
      <w:r w:rsidR="0063666E" w:rsidRPr="00C224B8">
        <w:t>.</w:t>
      </w:r>
      <w:r w:rsidR="00A111A9" w:rsidRPr="00C224B8">
        <w:t xml:space="preserve"> The </w:t>
      </w:r>
      <w:r w:rsidR="00A550B2" w:rsidRPr="00C224B8">
        <w:t xml:space="preserve">collaborative </w:t>
      </w:r>
      <w:r w:rsidR="00A111A9" w:rsidRPr="00C224B8">
        <w:t>research task should be linked to the practical application.</w:t>
      </w:r>
    </w:p>
    <w:p w14:paraId="1B46899C" w14:textId="77777777" w:rsidR="00BD396A" w:rsidRPr="00C224B8" w:rsidRDefault="00856197" w:rsidP="001C3649">
      <w:pPr>
        <w:pStyle w:val="SOFinalBodyText"/>
        <w:spacing w:line="224" w:lineRule="exact"/>
      </w:pPr>
      <w:r w:rsidRPr="00C224B8">
        <w:t>The</w:t>
      </w:r>
      <w:r w:rsidR="00EF3373" w:rsidRPr="00C224B8">
        <w:t xml:space="preserve"> </w:t>
      </w:r>
      <w:r w:rsidR="00A550B2" w:rsidRPr="00C224B8">
        <w:t xml:space="preserve">collaborative </w:t>
      </w:r>
      <w:r w:rsidR="00EF3373" w:rsidRPr="00C224B8">
        <w:t>research task</w:t>
      </w:r>
      <w:r w:rsidR="00BD396A" w:rsidRPr="00C224B8">
        <w:t xml:space="preserve"> may be presented in written, oral, or multimodal form. </w:t>
      </w:r>
      <w:r w:rsidR="007A0E20" w:rsidRPr="00C224B8">
        <w:t xml:space="preserve">The </w:t>
      </w:r>
      <w:r w:rsidR="00EF3373" w:rsidRPr="00C224B8">
        <w:t xml:space="preserve">task </w:t>
      </w:r>
      <w:r w:rsidR="00BD396A" w:rsidRPr="00C224B8">
        <w:t xml:space="preserve">should be a maximum of 400 words </w:t>
      </w:r>
      <w:r w:rsidR="004F0AE9" w:rsidRPr="00C224B8">
        <w:t>if</w:t>
      </w:r>
      <w:r w:rsidR="00BD396A" w:rsidRPr="00C224B8">
        <w:t xml:space="preserve"> written </w:t>
      </w:r>
      <w:r w:rsidR="00014CF4" w:rsidRPr="00C224B8">
        <w:t>or a maximum of 3 </w:t>
      </w:r>
      <w:r w:rsidR="00BD396A" w:rsidRPr="00C224B8">
        <w:t xml:space="preserve">minutes for an oral presentation, or the equivalent in multimodal form. </w:t>
      </w:r>
    </w:p>
    <w:p w14:paraId="7C19DDDD" w14:textId="77777777" w:rsidR="00A550B2" w:rsidRPr="00C224B8" w:rsidRDefault="00A550B2" w:rsidP="005831A8">
      <w:pPr>
        <w:pStyle w:val="SOFinalHead5"/>
      </w:pPr>
      <w:r w:rsidRPr="00C224B8">
        <w:lastRenderedPageBreak/>
        <w:t>Group Practical Application</w:t>
      </w:r>
    </w:p>
    <w:p w14:paraId="07617055" w14:textId="77777777" w:rsidR="00FB5DCE" w:rsidRPr="00C224B8" w:rsidRDefault="00FB5DCE" w:rsidP="00F96C72">
      <w:pPr>
        <w:pStyle w:val="SOFinalBodyText"/>
      </w:pPr>
      <w:r w:rsidRPr="00C224B8">
        <w:t xml:space="preserve">Students apply their knowledge and skills to a </w:t>
      </w:r>
      <w:r w:rsidR="00856197" w:rsidRPr="00C224B8">
        <w:t xml:space="preserve">group </w:t>
      </w:r>
      <w:r w:rsidRPr="00C224B8">
        <w:t>practical application related to the action plan and/or research task.</w:t>
      </w:r>
      <w:r w:rsidR="009A3BF5" w:rsidRPr="00C224B8">
        <w:t xml:space="preserve"> The practical application focuses on preparing and presenting an activity that supports the health and well-being of children.</w:t>
      </w:r>
    </w:p>
    <w:p w14:paraId="401F28E6" w14:textId="77777777" w:rsidR="00A550B2" w:rsidRPr="00C224B8" w:rsidRDefault="00A550B2" w:rsidP="00F96C72">
      <w:pPr>
        <w:pStyle w:val="SOFinalHead5"/>
      </w:pPr>
      <w:r w:rsidRPr="00C224B8">
        <w:t>Individual Evaluation Report</w:t>
      </w:r>
    </w:p>
    <w:p w14:paraId="0670C5FE" w14:textId="77777777" w:rsidR="00BD396A" w:rsidRPr="00C224B8" w:rsidRDefault="00BD396A" w:rsidP="00F96C72">
      <w:pPr>
        <w:pStyle w:val="SOFinalBodyText"/>
      </w:pPr>
      <w:r w:rsidRPr="00C224B8">
        <w:t xml:space="preserve">Following the </w:t>
      </w:r>
      <w:r w:rsidR="00FA0529" w:rsidRPr="00C224B8">
        <w:t>practical application,</w:t>
      </w:r>
      <w:r w:rsidRPr="00C224B8">
        <w:t xml:space="preserve"> </w:t>
      </w:r>
      <w:r w:rsidR="00A550B2" w:rsidRPr="00C224B8">
        <w:t xml:space="preserve">each </w:t>
      </w:r>
      <w:r w:rsidRPr="00C224B8">
        <w:t>student prepare</w:t>
      </w:r>
      <w:r w:rsidR="00A550B2" w:rsidRPr="00C224B8">
        <w:t>s</w:t>
      </w:r>
      <w:r w:rsidRPr="00C224B8">
        <w:t xml:space="preserve"> an individual evaluation report</w:t>
      </w:r>
      <w:r w:rsidR="006D0BF2" w:rsidRPr="00C224B8">
        <w:t>,</w:t>
      </w:r>
      <w:r w:rsidRPr="00C224B8">
        <w:t xml:space="preserve"> in which </w:t>
      </w:r>
      <w:r w:rsidR="00A550B2" w:rsidRPr="00C224B8">
        <w:t>h</w:t>
      </w:r>
      <w:r w:rsidR="00F96C72" w:rsidRPr="00C224B8">
        <w:t>e</w:t>
      </w:r>
      <w:r w:rsidR="00A550B2" w:rsidRPr="00C224B8">
        <w:t xml:space="preserve"> or she </w:t>
      </w:r>
      <w:r w:rsidRPr="00C224B8">
        <w:t>reflect</w:t>
      </w:r>
      <w:r w:rsidR="00A550B2" w:rsidRPr="00C224B8">
        <w:t>s</w:t>
      </w:r>
      <w:r w:rsidRPr="00C224B8">
        <w:t xml:space="preserve"> on the processes and outcome(s) of the </w:t>
      </w:r>
      <w:r w:rsidR="00FA0529" w:rsidRPr="00C224B8">
        <w:t>group activity</w:t>
      </w:r>
      <w:r w:rsidRPr="00C224B8">
        <w:t>, including:</w:t>
      </w:r>
    </w:p>
    <w:p w14:paraId="2F684ADC" w14:textId="77777777" w:rsidR="00BD396A" w:rsidRPr="00C224B8" w:rsidRDefault="00A550B2" w:rsidP="00F96C72">
      <w:pPr>
        <w:pStyle w:val="SOFinalBullets"/>
      </w:pPr>
      <w:r w:rsidRPr="00C224B8">
        <w:t xml:space="preserve">his or her </w:t>
      </w:r>
      <w:r w:rsidR="00BD396A" w:rsidRPr="00C224B8">
        <w:t>own performance</w:t>
      </w:r>
    </w:p>
    <w:p w14:paraId="4F0CAC7E" w14:textId="77777777" w:rsidR="00BD396A" w:rsidRPr="00C224B8" w:rsidRDefault="00BD396A" w:rsidP="005807FC">
      <w:pPr>
        <w:pStyle w:val="SOFinalBullets"/>
      </w:pPr>
      <w:r w:rsidRPr="00C224B8">
        <w:t>how the group made collaborative decisions</w:t>
      </w:r>
    </w:p>
    <w:p w14:paraId="34423E0F" w14:textId="77777777" w:rsidR="00BD396A" w:rsidRPr="00C224B8" w:rsidRDefault="00BD396A" w:rsidP="00F96C72">
      <w:pPr>
        <w:pStyle w:val="SOFinalBullets"/>
      </w:pPr>
      <w:r w:rsidRPr="00C224B8">
        <w:t>the management skills used by the group</w:t>
      </w:r>
    </w:p>
    <w:p w14:paraId="6C538895" w14:textId="77777777" w:rsidR="00BD396A" w:rsidRPr="00C224B8" w:rsidRDefault="00BD396A" w:rsidP="00F96C72">
      <w:pPr>
        <w:pStyle w:val="SOFinalBullets"/>
      </w:pPr>
      <w:r w:rsidRPr="00C224B8">
        <w:t>individual contributions to the group</w:t>
      </w:r>
    </w:p>
    <w:p w14:paraId="5BABB2BD" w14:textId="77777777" w:rsidR="00BD396A" w:rsidRPr="00C224B8" w:rsidRDefault="00BD396A" w:rsidP="00F96C72">
      <w:pPr>
        <w:pStyle w:val="SOFinalBullets"/>
      </w:pPr>
      <w:r w:rsidRPr="00C224B8">
        <w:t>conclusions about possible improvements.</w:t>
      </w:r>
    </w:p>
    <w:p w14:paraId="64F4EB2D" w14:textId="77777777" w:rsidR="00BD396A" w:rsidRPr="00C224B8" w:rsidRDefault="00BD396A" w:rsidP="00F96C72">
      <w:pPr>
        <w:pStyle w:val="SOFinalBodyText"/>
      </w:pPr>
      <w:r w:rsidRPr="00C224B8">
        <w:t>The individual evaluation report may be presented in writte</w:t>
      </w:r>
      <w:r w:rsidR="007510F0">
        <w:t>n, oral, or multimodal form. It </w:t>
      </w:r>
      <w:r w:rsidRPr="00C224B8">
        <w:t xml:space="preserve">should be a maximum of </w:t>
      </w:r>
      <w:r w:rsidR="007A0E20" w:rsidRPr="00C224B8">
        <w:t>4</w:t>
      </w:r>
      <w:r w:rsidRPr="00C224B8">
        <w:t xml:space="preserve">00 words </w:t>
      </w:r>
      <w:r w:rsidR="004F0AE9" w:rsidRPr="00C224B8">
        <w:t>if</w:t>
      </w:r>
      <w:r w:rsidRPr="00C224B8">
        <w:t xml:space="preserve"> written or a maximum of 3 minutes for an oral presentation, or the equivalent in multimodal form.</w:t>
      </w:r>
    </w:p>
    <w:p w14:paraId="22EF1A7B" w14:textId="77777777" w:rsidR="00BD396A" w:rsidRPr="00C224B8" w:rsidRDefault="00BD396A" w:rsidP="00F96C72">
      <w:pPr>
        <w:pStyle w:val="SOFinalBodyTextExtraSpace-AssTypeONLY"/>
      </w:pPr>
      <w:r w:rsidRPr="00C224B8">
        <w:t xml:space="preserve">For this assessment type, students provide evidence of their learning </w:t>
      </w:r>
      <w:r w:rsidR="00A550B2" w:rsidRPr="00C224B8">
        <w:t xml:space="preserve">primarily </w:t>
      </w:r>
      <w:r w:rsidRPr="00C224B8">
        <w:t>in relation to the following assessment design criteria:</w:t>
      </w:r>
    </w:p>
    <w:p w14:paraId="49D7A132" w14:textId="77777777" w:rsidR="00BD396A" w:rsidRPr="00C224B8" w:rsidRDefault="00BD396A" w:rsidP="00F96C72">
      <w:pPr>
        <w:pStyle w:val="SOFinalBullets"/>
      </w:pPr>
      <w:r w:rsidRPr="00C224B8">
        <w:t>investigation</w:t>
      </w:r>
      <w:r w:rsidR="00A550B2" w:rsidRPr="00C224B8">
        <w:t xml:space="preserve"> (</w:t>
      </w:r>
      <w:r w:rsidR="00FC4325" w:rsidRPr="00C224B8">
        <w:t xml:space="preserve">collaborative </w:t>
      </w:r>
      <w:r w:rsidR="00A550B2" w:rsidRPr="00C224B8">
        <w:t xml:space="preserve">research task) and/or </w:t>
      </w:r>
      <w:r w:rsidRPr="00C224B8">
        <w:t>problem-solving</w:t>
      </w:r>
      <w:r w:rsidR="00A550B2" w:rsidRPr="00C224B8">
        <w:t xml:space="preserve"> (</w:t>
      </w:r>
      <w:r w:rsidR="00FC4325" w:rsidRPr="00C224B8">
        <w:t xml:space="preserve">collaborative </w:t>
      </w:r>
      <w:r w:rsidR="00A550B2" w:rsidRPr="00C224B8">
        <w:t>action plan)</w:t>
      </w:r>
    </w:p>
    <w:p w14:paraId="704FE410" w14:textId="77777777" w:rsidR="00BD396A" w:rsidRPr="00C224B8" w:rsidRDefault="00BD396A" w:rsidP="00F96C72">
      <w:pPr>
        <w:pStyle w:val="SOFinalBullets"/>
      </w:pPr>
      <w:r w:rsidRPr="00C224B8">
        <w:t>practical application</w:t>
      </w:r>
    </w:p>
    <w:p w14:paraId="43ED1F0A" w14:textId="77777777" w:rsidR="00BD396A" w:rsidRPr="00C224B8" w:rsidRDefault="00BD396A" w:rsidP="00F96C72">
      <w:pPr>
        <w:pStyle w:val="SOFinalBullets"/>
      </w:pPr>
      <w:r w:rsidRPr="00C224B8">
        <w:t>collaboration</w:t>
      </w:r>
    </w:p>
    <w:p w14:paraId="7ACCABC1" w14:textId="77777777" w:rsidR="00BD396A" w:rsidRPr="00C224B8" w:rsidRDefault="00BD396A" w:rsidP="00F96C72">
      <w:pPr>
        <w:pStyle w:val="SOFinalBullets"/>
      </w:pPr>
      <w:r w:rsidRPr="00C224B8">
        <w:t>reflection.</w:t>
      </w:r>
    </w:p>
    <w:p w14:paraId="18E60540" w14:textId="77777777" w:rsidR="00BD396A" w:rsidRPr="00C224B8" w:rsidRDefault="00BD396A" w:rsidP="00F96C72">
      <w:pPr>
        <w:pStyle w:val="SOFinalHead3"/>
      </w:pPr>
      <w:r w:rsidRPr="00C224B8">
        <w:t>Assessment Type 3: Investigation</w:t>
      </w:r>
    </w:p>
    <w:p w14:paraId="4B641EB9" w14:textId="77777777" w:rsidR="00BD396A" w:rsidRPr="00C224B8" w:rsidRDefault="00BD396A" w:rsidP="00F96C72">
      <w:pPr>
        <w:pStyle w:val="SOFinalBodyText"/>
      </w:pPr>
      <w:r w:rsidRPr="00C224B8">
        <w:t xml:space="preserve">For a 10-credit subject, students undertake </w:t>
      </w:r>
      <w:r w:rsidR="007A0E20" w:rsidRPr="00C224B8">
        <w:t xml:space="preserve">at least </w:t>
      </w:r>
      <w:r w:rsidRPr="00C224B8">
        <w:t xml:space="preserve">one investigation. For a 20-credit subject, students undertake </w:t>
      </w:r>
      <w:r w:rsidR="007A0E20" w:rsidRPr="00C224B8">
        <w:t>at least two</w:t>
      </w:r>
      <w:r w:rsidRPr="00C224B8">
        <w:t xml:space="preserve"> investigations.</w:t>
      </w:r>
    </w:p>
    <w:p w14:paraId="5AFB7B11" w14:textId="77777777" w:rsidR="00BD396A" w:rsidRPr="00C224B8" w:rsidRDefault="00BD396A" w:rsidP="00F96C72">
      <w:pPr>
        <w:pStyle w:val="SOFinalBodyText"/>
      </w:pPr>
      <w:r w:rsidRPr="00C224B8">
        <w:t xml:space="preserve">Students </w:t>
      </w:r>
      <w:r w:rsidR="00A550B2" w:rsidRPr="00C224B8">
        <w:t xml:space="preserve">identify, </w:t>
      </w:r>
      <w:r w:rsidRPr="00C224B8">
        <w:t>investigate</w:t>
      </w:r>
      <w:r w:rsidR="00A550B2" w:rsidRPr="00C224B8">
        <w:t>, and reflect on</w:t>
      </w:r>
      <w:r w:rsidRPr="00C224B8">
        <w:t xml:space="preserve"> a contemporary issue related to child development in the community.</w:t>
      </w:r>
      <w:r w:rsidR="006D0BF2" w:rsidRPr="00C224B8">
        <w:t xml:space="preserve"> </w:t>
      </w:r>
      <w:r w:rsidRPr="00C224B8">
        <w:t>Examples of types of investigation include fieldwork, observations, case studies, guest speakers, interviews, or survey work.</w:t>
      </w:r>
    </w:p>
    <w:p w14:paraId="7CAD2F89" w14:textId="77777777" w:rsidR="00BD396A" w:rsidRPr="00C224B8" w:rsidRDefault="00BD396A" w:rsidP="00F96C72">
      <w:pPr>
        <w:pStyle w:val="SOFinalBodyText"/>
      </w:pPr>
      <w:r w:rsidRPr="00C224B8">
        <w:t>Students identify and use information from different primary and</w:t>
      </w:r>
      <w:r w:rsidR="00C7493C" w:rsidRPr="00C224B8">
        <w:t>/or</w:t>
      </w:r>
      <w:r w:rsidRPr="00C224B8">
        <w:t xml:space="preserve"> secondary sources, </w:t>
      </w:r>
      <w:r w:rsidR="00C7493C" w:rsidRPr="00C224B8">
        <w:t xml:space="preserve">analyse and </w:t>
      </w:r>
      <w:r w:rsidR="004F0AE9" w:rsidRPr="00C224B8">
        <w:t xml:space="preserve">reflect on the </w:t>
      </w:r>
      <w:r w:rsidR="00BA7F73" w:rsidRPr="00C224B8">
        <w:t>issue</w:t>
      </w:r>
      <w:r w:rsidR="004F0AE9" w:rsidRPr="00C224B8">
        <w:t xml:space="preserve">, </w:t>
      </w:r>
      <w:r w:rsidRPr="00C224B8">
        <w:t>and present their conclusions.</w:t>
      </w:r>
    </w:p>
    <w:p w14:paraId="1B059E59" w14:textId="77777777" w:rsidR="00BD396A" w:rsidRPr="00C224B8" w:rsidRDefault="00BD396A" w:rsidP="00F96C72">
      <w:pPr>
        <w:pStyle w:val="SOFinalBodyText"/>
      </w:pPr>
      <w:r w:rsidRPr="00C224B8">
        <w:t>An investigation may be presented in written, oral, or multimodal form. It should be a maximum of 600 words if written or a maximum of 4 minutes for an oral presentation, or the equivalent in multimodal form.</w:t>
      </w:r>
    </w:p>
    <w:p w14:paraId="41986E4F" w14:textId="77777777" w:rsidR="00BD396A" w:rsidRPr="00C224B8" w:rsidRDefault="00BD396A" w:rsidP="00F96C72">
      <w:pPr>
        <w:pStyle w:val="SOFinalBodyText"/>
      </w:pPr>
      <w:r w:rsidRPr="00C224B8">
        <w:t>For this assessment type, students provide evidence of their learning primarily in relation to the following assessment design criteria:</w:t>
      </w:r>
    </w:p>
    <w:p w14:paraId="0FCCAC76" w14:textId="77777777" w:rsidR="00BD396A" w:rsidRPr="00C224B8" w:rsidRDefault="00BD396A" w:rsidP="00BD396A">
      <w:pPr>
        <w:pStyle w:val="SOFinalBullets"/>
      </w:pPr>
      <w:r w:rsidRPr="00C224B8">
        <w:t>investigation</w:t>
      </w:r>
    </w:p>
    <w:p w14:paraId="3A00E397" w14:textId="77777777" w:rsidR="00960E91" w:rsidRPr="00C224B8" w:rsidRDefault="00BD396A" w:rsidP="00BD396A">
      <w:pPr>
        <w:pStyle w:val="SOFinalBullets"/>
      </w:pPr>
      <w:r w:rsidRPr="00C224B8">
        <w:t>reflection.</w:t>
      </w:r>
    </w:p>
    <w:p w14:paraId="4F27DE96" w14:textId="77777777" w:rsidR="001735CA" w:rsidRDefault="001735CA">
      <w:pPr>
        <w:rPr>
          <w:rFonts w:ascii="Arial Narrow" w:eastAsia="Times New Roman" w:hAnsi="Arial Narrow"/>
          <w:b/>
          <w:caps/>
          <w:color w:val="000000"/>
          <w:sz w:val="28"/>
          <w:lang w:val="en-US" w:eastAsia="en-US"/>
        </w:rPr>
      </w:pPr>
      <w:r>
        <w:br w:type="page"/>
      </w:r>
    </w:p>
    <w:p w14:paraId="47930C50" w14:textId="77777777" w:rsidR="00430BE4" w:rsidRPr="001735CA" w:rsidRDefault="001735CA" w:rsidP="001735CA">
      <w:pPr>
        <w:pStyle w:val="SOFinalHead2"/>
      </w:pPr>
      <w:bookmarkStart w:id="15" w:name="_Toc427923354"/>
      <w:r w:rsidRPr="001735CA">
        <w:lastRenderedPageBreak/>
        <w:t>Performance Standards</w:t>
      </w:r>
      <w:bookmarkEnd w:id="15"/>
    </w:p>
    <w:p w14:paraId="6F4C4183" w14:textId="77777777" w:rsidR="00215D29" w:rsidRDefault="00215D29" w:rsidP="00215D29">
      <w:pPr>
        <w:pStyle w:val="SOFinalBodyText"/>
      </w:pPr>
      <w:r>
        <w:t>The performance standards describe five levels of achievement, A to E.</w:t>
      </w:r>
    </w:p>
    <w:p w14:paraId="5B7A205F" w14:textId="77777777" w:rsidR="00215D29" w:rsidRDefault="00215D29" w:rsidP="00215D29">
      <w:pPr>
        <w:pStyle w:val="SOFinalBodyText"/>
      </w:pPr>
      <w:r>
        <w:t>Each level of achievement describes the knowledge, skills, and understanding that teachers refer to in deciding how well a student has demonstrated his or her learning on the basis of the evidence provided.</w:t>
      </w:r>
    </w:p>
    <w:p w14:paraId="7738B7FF" w14:textId="77777777" w:rsidR="00215D29" w:rsidRDefault="00E91BBE" w:rsidP="00215D29">
      <w:pPr>
        <w:pStyle w:val="SOFinalBodyText"/>
      </w:pPr>
      <w:r>
        <w:t>During the teaching</w:t>
      </w:r>
      <w:r w:rsidR="00215D29">
        <w:t xml:space="preserve"> and learning program the teacher gives students feedback on their learning, with reference to the performance standards.</w:t>
      </w:r>
    </w:p>
    <w:p w14:paraId="55F7A985" w14:textId="77777777" w:rsidR="00215D29" w:rsidRDefault="00215D29" w:rsidP="00215D29">
      <w:pPr>
        <w:pStyle w:val="SOFinalBodyText"/>
      </w:pPr>
      <w:r>
        <w:t>At the student’s completion of study of a subject, the teacher makes a decision about the quality of the student’s learning by:</w:t>
      </w:r>
    </w:p>
    <w:p w14:paraId="192F4523" w14:textId="77777777" w:rsidR="00215D29" w:rsidRDefault="00215D29" w:rsidP="00215D29">
      <w:pPr>
        <w:pStyle w:val="SOFinalBullets"/>
      </w:pPr>
      <w:r>
        <w:t>referring to the performance standards</w:t>
      </w:r>
    </w:p>
    <w:p w14:paraId="457BFFD2" w14:textId="77777777" w:rsidR="00215D29" w:rsidRDefault="00215D29" w:rsidP="00215D29">
      <w:pPr>
        <w:pStyle w:val="SOFinalBullets"/>
      </w:pPr>
      <w:r>
        <w:t>taking into account the weighting of each assessment type</w:t>
      </w:r>
    </w:p>
    <w:p w14:paraId="4111E64B" w14:textId="77777777" w:rsidR="00CB7453" w:rsidRPr="00C224B8" w:rsidRDefault="00215D29" w:rsidP="00215D29">
      <w:pPr>
        <w:pStyle w:val="SOFinalBullets"/>
      </w:pPr>
      <w:r>
        <w:t>assigning a subject grade between A and E.</w:t>
      </w:r>
    </w:p>
    <w:p w14:paraId="66BC9E44" w14:textId="77777777" w:rsidR="0076778C" w:rsidRPr="004C64C3" w:rsidRDefault="004C64C3" w:rsidP="004C64C3">
      <w:pPr>
        <w:pStyle w:val="SOFinalBodyText"/>
      </w:pPr>
      <w:r>
        <w:t>Teachers can use a SACE Board school assessment grade calculator to help them to assign the subject grade. The calculator is available on the SACE website (</w:t>
      </w:r>
      <w:r w:rsidRPr="003B7920">
        <w:t>www.sace.sa.edu.au</w:t>
      </w:r>
      <w:r>
        <w:t>).</w:t>
      </w:r>
    </w:p>
    <w:p w14:paraId="472CDBC0" w14:textId="77777777" w:rsidR="00A94A4E" w:rsidRPr="00C224B8" w:rsidRDefault="00A94A4E" w:rsidP="0076778C">
      <w:pPr>
        <w:pStyle w:val="SOFinalBodyText"/>
        <w:sectPr w:rsidR="00A94A4E" w:rsidRPr="00C224B8" w:rsidSect="00044F71">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1EF72D9E" w14:textId="77777777" w:rsidR="001F281F" w:rsidRPr="00C224B8" w:rsidRDefault="002C5777" w:rsidP="0004293B">
      <w:pPr>
        <w:pStyle w:val="SOFinalHead3PerformanceTable"/>
      </w:pPr>
      <w:r w:rsidRPr="00C224B8">
        <w:lastRenderedPageBreak/>
        <w:t xml:space="preserve">Performance Standards for </w:t>
      </w:r>
      <w:r w:rsidR="00AE3273" w:rsidRPr="00C224B8">
        <w:t xml:space="preserve">Stage 1 </w:t>
      </w:r>
      <w:r w:rsidR="0004293B" w:rsidRPr="00C224B8">
        <w:t>Child Studies</w:t>
      </w:r>
    </w:p>
    <w:tbl>
      <w:tblPr>
        <w:tblStyle w:val="SOFinalPerformanceTable"/>
        <w:tblW w:w="0" w:type="auto"/>
        <w:tblLook w:val="01E0" w:firstRow="1" w:lastRow="1" w:firstColumn="1" w:lastColumn="1" w:noHBand="0" w:noVBand="0"/>
        <w:tblCaption w:val="Performance Standards for Stage 1 Child Studies"/>
      </w:tblPr>
      <w:tblGrid>
        <w:gridCol w:w="359"/>
        <w:gridCol w:w="2519"/>
        <w:gridCol w:w="2519"/>
        <w:gridCol w:w="2520"/>
        <w:gridCol w:w="2519"/>
        <w:gridCol w:w="2520"/>
      </w:tblGrid>
      <w:tr w:rsidR="0004293B" w:rsidRPr="00C224B8" w14:paraId="564BD0CB" w14:textId="77777777" w:rsidTr="00A24CD5">
        <w:trPr>
          <w:trHeight w:hRule="exact" w:val="340"/>
          <w:tblHeader/>
        </w:trPr>
        <w:tc>
          <w:tcPr>
            <w:tcW w:w="359" w:type="dxa"/>
            <w:tcBorders>
              <w:right w:val="nil"/>
            </w:tcBorders>
            <w:shd w:val="clear" w:color="auto" w:fill="595959" w:themeFill="text1" w:themeFillTint="A6"/>
            <w:tcMar>
              <w:bottom w:w="0" w:type="dxa"/>
            </w:tcMar>
            <w:vAlign w:val="center"/>
          </w:tcPr>
          <w:p w14:paraId="0B9DCA36" w14:textId="77777777" w:rsidR="0004293B" w:rsidRPr="00C224B8" w:rsidRDefault="002562AE" w:rsidP="00724C2B">
            <w:bookmarkStart w:id="17" w:name="Title_1"/>
            <w:r w:rsidRPr="002562AE">
              <w:rPr>
                <w:color w:val="595959" w:themeColor="text1" w:themeTint="A6"/>
              </w:rPr>
              <w:t>-</w:t>
            </w:r>
            <w:bookmarkEnd w:id="17"/>
          </w:p>
        </w:tc>
        <w:tc>
          <w:tcPr>
            <w:tcW w:w="2519" w:type="dxa"/>
            <w:tcBorders>
              <w:left w:val="nil"/>
            </w:tcBorders>
            <w:shd w:val="clear" w:color="auto" w:fill="595959" w:themeFill="text1" w:themeFillTint="A6"/>
            <w:tcMar>
              <w:bottom w:w="0" w:type="dxa"/>
            </w:tcMar>
            <w:vAlign w:val="center"/>
          </w:tcPr>
          <w:p w14:paraId="3F633BDB" w14:textId="77777777" w:rsidR="0004293B" w:rsidRPr="00C224B8" w:rsidRDefault="0004293B" w:rsidP="00661E2B">
            <w:pPr>
              <w:pStyle w:val="SOFinalPerformanceTableHead1"/>
            </w:pPr>
            <w:bookmarkStart w:id="18" w:name="ColumnTitle_Investigation_1"/>
            <w:r w:rsidRPr="00C224B8">
              <w:t>Investigation</w:t>
            </w:r>
            <w:bookmarkEnd w:id="18"/>
          </w:p>
        </w:tc>
        <w:tc>
          <w:tcPr>
            <w:tcW w:w="2519" w:type="dxa"/>
            <w:shd w:val="clear" w:color="auto" w:fill="595959" w:themeFill="text1" w:themeFillTint="A6"/>
            <w:tcMar>
              <w:bottom w:w="0" w:type="dxa"/>
            </w:tcMar>
            <w:vAlign w:val="center"/>
          </w:tcPr>
          <w:p w14:paraId="5CFC09E9" w14:textId="77777777" w:rsidR="0004293B" w:rsidRPr="00C224B8" w:rsidRDefault="0004293B" w:rsidP="00661E2B">
            <w:pPr>
              <w:pStyle w:val="SOFinalPerformanceTableHead1"/>
            </w:pPr>
            <w:bookmarkStart w:id="19" w:name="ColumnTitle_Problem_Solving_1"/>
            <w:r w:rsidRPr="00C224B8">
              <w:t>Problem-solving</w:t>
            </w:r>
            <w:bookmarkEnd w:id="19"/>
          </w:p>
        </w:tc>
        <w:tc>
          <w:tcPr>
            <w:tcW w:w="2520" w:type="dxa"/>
            <w:shd w:val="clear" w:color="auto" w:fill="595959" w:themeFill="text1" w:themeFillTint="A6"/>
            <w:tcMar>
              <w:bottom w:w="0" w:type="dxa"/>
            </w:tcMar>
            <w:vAlign w:val="center"/>
          </w:tcPr>
          <w:p w14:paraId="4C15292E" w14:textId="77777777" w:rsidR="0004293B" w:rsidRPr="00C224B8" w:rsidRDefault="0004293B" w:rsidP="00661E2B">
            <w:pPr>
              <w:pStyle w:val="SOFinalPerformanceTableHead1"/>
            </w:pPr>
            <w:bookmarkStart w:id="20" w:name="ColumnTitle_Practical_Application_1"/>
            <w:r w:rsidRPr="00C224B8">
              <w:t>Practical Application</w:t>
            </w:r>
            <w:bookmarkEnd w:id="20"/>
          </w:p>
        </w:tc>
        <w:tc>
          <w:tcPr>
            <w:tcW w:w="2519" w:type="dxa"/>
            <w:shd w:val="clear" w:color="auto" w:fill="595959" w:themeFill="text1" w:themeFillTint="A6"/>
            <w:tcMar>
              <w:bottom w:w="0" w:type="dxa"/>
            </w:tcMar>
            <w:vAlign w:val="center"/>
          </w:tcPr>
          <w:p w14:paraId="62D99503" w14:textId="77777777" w:rsidR="0004293B" w:rsidRPr="00C224B8" w:rsidRDefault="0004293B" w:rsidP="00661E2B">
            <w:pPr>
              <w:pStyle w:val="SOFinalPerformanceTableHead1"/>
            </w:pPr>
            <w:bookmarkStart w:id="21" w:name="ColumnTitle_Collaboration_1"/>
            <w:r w:rsidRPr="00C224B8">
              <w:rPr>
                <w:szCs w:val="20"/>
              </w:rPr>
              <w:t>Collaboration</w:t>
            </w:r>
            <w:bookmarkEnd w:id="21"/>
          </w:p>
        </w:tc>
        <w:tc>
          <w:tcPr>
            <w:tcW w:w="2520" w:type="dxa"/>
            <w:shd w:val="clear" w:color="auto" w:fill="595959" w:themeFill="text1" w:themeFillTint="A6"/>
            <w:tcMar>
              <w:bottom w:w="0" w:type="dxa"/>
            </w:tcMar>
            <w:vAlign w:val="center"/>
          </w:tcPr>
          <w:p w14:paraId="503682FC" w14:textId="77777777" w:rsidR="0004293B" w:rsidRPr="00C224B8" w:rsidRDefault="0004293B" w:rsidP="00661E2B">
            <w:pPr>
              <w:pStyle w:val="SOFinalPerformanceTableHead1"/>
            </w:pPr>
            <w:bookmarkStart w:id="22" w:name="ColumnTitle_Reflection_1"/>
            <w:r w:rsidRPr="00C224B8">
              <w:t>Reflection</w:t>
            </w:r>
            <w:bookmarkEnd w:id="22"/>
          </w:p>
        </w:tc>
      </w:tr>
      <w:tr w:rsidR="0004293B" w:rsidRPr="00C224B8" w14:paraId="7219869D" w14:textId="77777777" w:rsidTr="002562AE">
        <w:tc>
          <w:tcPr>
            <w:tcW w:w="359" w:type="dxa"/>
            <w:shd w:val="clear" w:color="auto" w:fill="D9D9D9" w:themeFill="background1" w:themeFillShade="D9"/>
          </w:tcPr>
          <w:p w14:paraId="3595CE05" w14:textId="77777777" w:rsidR="0004293B" w:rsidRPr="00C224B8" w:rsidRDefault="0004293B" w:rsidP="00A24CD5">
            <w:pPr>
              <w:pStyle w:val="SOFinalPerformanceTableLetters"/>
            </w:pPr>
            <w:bookmarkStart w:id="23" w:name="RowTitle_A_1"/>
            <w:r w:rsidRPr="00C224B8">
              <w:t>A</w:t>
            </w:r>
            <w:bookmarkEnd w:id="23"/>
          </w:p>
        </w:tc>
        <w:tc>
          <w:tcPr>
            <w:tcW w:w="2519" w:type="dxa"/>
          </w:tcPr>
          <w:p w14:paraId="4F0D5A3A" w14:textId="77777777" w:rsidR="0004293B" w:rsidRPr="00C224B8" w:rsidRDefault="0004293B" w:rsidP="00430BE4">
            <w:pPr>
              <w:pStyle w:val="SOFinalPerformanceTableText"/>
            </w:pPr>
            <w:r w:rsidRPr="00C224B8">
              <w:t xml:space="preserve">Productive, well-planned, and well-organised investigation </w:t>
            </w:r>
            <w:r w:rsidR="00C00919" w:rsidRPr="00C224B8">
              <w:t xml:space="preserve">of </w:t>
            </w:r>
            <w:r w:rsidRPr="00C224B8">
              <w:t xml:space="preserve">contemporary issues related to the safety, health, and well-being of young children. </w:t>
            </w:r>
          </w:p>
          <w:p w14:paraId="4E4B36B1" w14:textId="77777777" w:rsidR="0004293B" w:rsidRPr="00C224B8" w:rsidRDefault="00ED3E17" w:rsidP="00ED3E17">
            <w:pPr>
              <w:pStyle w:val="SOFinalPerformanceTableText"/>
            </w:pPr>
            <w:r w:rsidRPr="00C224B8">
              <w:t>Focused and discerning</w:t>
            </w:r>
            <w:r w:rsidR="0004293B" w:rsidRPr="00C224B8">
              <w:t xml:space="preserve"> identification and use of a variety of primary and</w:t>
            </w:r>
            <w:r w:rsidRPr="00C224B8">
              <w:t>/or</w:t>
            </w:r>
            <w:r w:rsidR="0004293B" w:rsidRPr="00C224B8">
              <w:t xml:space="preserve"> secondary sources, with appropriate acknowledgment.</w:t>
            </w:r>
          </w:p>
          <w:p w14:paraId="367DF30D" w14:textId="77777777" w:rsidR="0004293B" w:rsidRPr="00C224B8" w:rsidRDefault="0004293B" w:rsidP="00430BE4">
            <w:pPr>
              <w:pStyle w:val="SOFinalPerformanceTableText"/>
            </w:pPr>
            <w:r w:rsidRPr="00C224B8">
              <w:t>Highly effective application of literacy and numeracy skills, including clear and consistent use of appropriate terminology.</w:t>
            </w:r>
          </w:p>
        </w:tc>
        <w:tc>
          <w:tcPr>
            <w:tcW w:w="2519" w:type="dxa"/>
          </w:tcPr>
          <w:p w14:paraId="18E20FE5" w14:textId="77777777" w:rsidR="0004293B" w:rsidRPr="00C224B8" w:rsidRDefault="0004293B" w:rsidP="000E0E0C">
            <w:pPr>
              <w:pStyle w:val="SOFinalPerformanceTableText"/>
            </w:pPr>
            <w:r w:rsidRPr="00C224B8">
              <w:t xml:space="preserve">Astute identification and discussion of </w:t>
            </w:r>
            <w:r w:rsidR="000E0E0C" w:rsidRPr="00C224B8">
              <w:t>a range of</w:t>
            </w:r>
            <w:r w:rsidRPr="00C224B8">
              <w:t xml:space="preserve"> factors involved in problem</w:t>
            </w:r>
            <w:r w:rsidR="00C00919" w:rsidRPr="00C224B8">
              <w:t>-</w:t>
            </w:r>
            <w:r w:rsidRPr="00C224B8">
              <w:t>s</w:t>
            </w:r>
            <w:r w:rsidR="00C00919" w:rsidRPr="00C224B8">
              <w:t>olving.</w:t>
            </w:r>
          </w:p>
          <w:p w14:paraId="33887353" w14:textId="77777777" w:rsidR="00C00919" w:rsidRPr="00C224B8" w:rsidRDefault="0004293B" w:rsidP="00430BE4">
            <w:pPr>
              <w:pStyle w:val="SOFinalPerformanceTableText"/>
            </w:pPr>
            <w:r w:rsidRPr="00C224B8">
              <w:t xml:space="preserve">Astute and very </w:t>
            </w:r>
            <w:r w:rsidR="00C00919" w:rsidRPr="00C224B8">
              <w:t xml:space="preserve">appropriate </w:t>
            </w:r>
            <w:r w:rsidRPr="00C224B8">
              <w:t xml:space="preserve">decision-making about </w:t>
            </w:r>
            <w:r w:rsidR="00C00919" w:rsidRPr="00C224B8">
              <w:t>problem-solving and implementation strategies.</w:t>
            </w:r>
          </w:p>
          <w:p w14:paraId="14BCF44C" w14:textId="77777777" w:rsidR="0004293B" w:rsidRPr="00C224B8" w:rsidRDefault="00C00919" w:rsidP="00C11A21">
            <w:pPr>
              <w:pStyle w:val="SOFinalPerformanceTableText"/>
            </w:pPr>
            <w:r w:rsidRPr="00C224B8">
              <w:t>Clear and very relevant justification of decisions about problem-solving strategies.</w:t>
            </w:r>
          </w:p>
        </w:tc>
        <w:tc>
          <w:tcPr>
            <w:tcW w:w="2520" w:type="dxa"/>
          </w:tcPr>
          <w:p w14:paraId="2FF4C37A" w14:textId="77777777" w:rsidR="0004293B" w:rsidRPr="00C224B8" w:rsidRDefault="0004293B" w:rsidP="00430BE4">
            <w:pPr>
              <w:pStyle w:val="SOFinalPerformanceTableText"/>
            </w:pPr>
            <w:r w:rsidRPr="00C224B8">
              <w:t>Astute use of initiative in the development and implementation of safe management practices.</w:t>
            </w:r>
          </w:p>
          <w:p w14:paraId="5BFBFE2E" w14:textId="77777777" w:rsidR="0004293B" w:rsidRPr="00C224B8" w:rsidRDefault="0004293B" w:rsidP="007A0E20">
            <w:pPr>
              <w:pStyle w:val="SOFinalPerformanceTableText"/>
            </w:pPr>
            <w:r w:rsidRPr="00C224B8">
              <w:t xml:space="preserve">Logical </w:t>
            </w:r>
            <w:r w:rsidR="007A0E20" w:rsidRPr="00C224B8">
              <w:t>selection and</w:t>
            </w:r>
            <w:r w:rsidRPr="00C224B8">
              <w:t xml:space="preserve"> use of </w:t>
            </w:r>
            <w:r w:rsidR="00377DFB" w:rsidRPr="00C224B8">
              <w:t xml:space="preserve">appropriate </w:t>
            </w:r>
            <w:r w:rsidRPr="00C224B8">
              <w:t>technology for practical activities.</w:t>
            </w:r>
          </w:p>
          <w:p w14:paraId="6D5302E6" w14:textId="77777777" w:rsidR="0004293B" w:rsidRPr="00C224B8" w:rsidRDefault="0004293B" w:rsidP="00430BE4">
            <w:pPr>
              <w:pStyle w:val="SOFinalPerformanceTableText"/>
            </w:pPr>
            <w:r w:rsidRPr="00C224B8">
              <w:t>Constructive and sustained application of knowledge and practical skills.</w:t>
            </w:r>
          </w:p>
        </w:tc>
        <w:tc>
          <w:tcPr>
            <w:tcW w:w="2519" w:type="dxa"/>
          </w:tcPr>
          <w:p w14:paraId="24A329BE" w14:textId="77777777" w:rsidR="0004293B" w:rsidRPr="00C224B8" w:rsidRDefault="0004293B" w:rsidP="00377DFB">
            <w:pPr>
              <w:pStyle w:val="SOFinalPerformanceTableText"/>
            </w:pPr>
            <w:r w:rsidRPr="00C224B8">
              <w:t>Inclusive response to other group members</w:t>
            </w:r>
            <w:r w:rsidR="00377DFB" w:rsidRPr="00C224B8">
              <w:t>, and r</w:t>
            </w:r>
            <w:r w:rsidRPr="00C224B8">
              <w:t>esponsible and sustained sharing in decision-making.</w:t>
            </w:r>
          </w:p>
          <w:p w14:paraId="22851EFD" w14:textId="77777777" w:rsidR="0004293B" w:rsidRPr="00C224B8" w:rsidRDefault="0004293B" w:rsidP="00430BE4">
            <w:pPr>
              <w:pStyle w:val="SOFinalPerformanceTableText"/>
            </w:pPr>
            <w:r w:rsidRPr="00C224B8">
              <w:t>Proactive and perceptive involvement in group activities</w:t>
            </w:r>
            <w:r w:rsidR="00856197" w:rsidRPr="00C224B8">
              <w:t xml:space="preserve"> and discussions</w:t>
            </w:r>
            <w:r w:rsidRPr="00C224B8">
              <w:t xml:space="preserve"> to support the health and well-being of children.</w:t>
            </w:r>
          </w:p>
        </w:tc>
        <w:tc>
          <w:tcPr>
            <w:tcW w:w="2520" w:type="dxa"/>
          </w:tcPr>
          <w:p w14:paraId="680295E4" w14:textId="77777777" w:rsidR="0004293B" w:rsidRPr="00C224B8" w:rsidRDefault="0004293B" w:rsidP="007C77D6">
            <w:pPr>
              <w:pStyle w:val="SOFinalPerformanceTableText"/>
            </w:pPr>
            <w:r w:rsidRPr="00C224B8">
              <w:t>Insightful reflection on the processes and outcomes of practical and group activities</w:t>
            </w:r>
            <w:r w:rsidR="00EE63A8" w:rsidRPr="00C224B8">
              <w:t>, including their own performance</w:t>
            </w:r>
            <w:r w:rsidRPr="00C224B8">
              <w:t>.</w:t>
            </w:r>
          </w:p>
          <w:p w14:paraId="463D3EB1" w14:textId="77777777" w:rsidR="0004293B" w:rsidRPr="00C224B8" w:rsidRDefault="0004293B" w:rsidP="00430BE4">
            <w:pPr>
              <w:pStyle w:val="SOFinalPerformanceTableText"/>
            </w:pPr>
            <w:r w:rsidRPr="00C224B8">
              <w:t>Astute reflection on the impact of technolog</w:t>
            </w:r>
            <w:r w:rsidR="00EE63A8" w:rsidRPr="00C224B8">
              <w:t>y</w:t>
            </w:r>
            <w:r w:rsidRPr="00C224B8">
              <w:t xml:space="preserve"> on the health and well-being of children.</w:t>
            </w:r>
          </w:p>
          <w:p w14:paraId="369AF799" w14:textId="77777777" w:rsidR="0004293B" w:rsidRPr="00C224B8" w:rsidRDefault="0004293B" w:rsidP="00430BE4">
            <w:pPr>
              <w:pStyle w:val="SOFinalPerformanceTableText"/>
            </w:pPr>
            <w:r w:rsidRPr="00C224B8">
              <w:t>Insightful reflection on contemporary issues related to child development.</w:t>
            </w:r>
          </w:p>
        </w:tc>
      </w:tr>
      <w:tr w:rsidR="0004293B" w:rsidRPr="00C224B8" w14:paraId="2FC34EE0" w14:textId="77777777" w:rsidTr="002562AE">
        <w:tc>
          <w:tcPr>
            <w:tcW w:w="359" w:type="dxa"/>
            <w:shd w:val="clear" w:color="auto" w:fill="D9D9D9" w:themeFill="background1" w:themeFillShade="D9"/>
          </w:tcPr>
          <w:p w14:paraId="584E33AA" w14:textId="77777777" w:rsidR="0004293B" w:rsidRPr="00C224B8" w:rsidRDefault="0004293B" w:rsidP="00A24CD5">
            <w:pPr>
              <w:pStyle w:val="SOFinalPerformanceTableLetters"/>
            </w:pPr>
            <w:bookmarkStart w:id="24" w:name="RowTitle_B_1"/>
            <w:r w:rsidRPr="00C224B8">
              <w:t>B</w:t>
            </w:r>
            <w:bookmarkEnd w:id="24"/>
          </w:p>
        </w:tc>
        <w:tc>
          <w:tcPr>
            <w:tcW w:w="2519" w:type="dxa"/>
          </w:tcPr>
          <w:p w14:paraId="4B20D9B3" w14:textId="77777777" w:rsidR="0004293B" w:rsidRPr="00C224B8" w:rsidRDefault="0004293B" w:rsidP="00430BE4">
            <w:pPr>
              <w:pStyle w:val="SOFinalPerformanceTableText"/>
            </w:pPr>
            <w:r w:rsidRPr="00C224B8">
              <w:t>Mostly productive, planned, and organised investigation o</w:t>
            </w:r>
            <w:r w:rsidR="00C00919" w:rsidRPr="00C224B8">
              <w:t>f</w:t>
            </w:r>
            <w:r w:rsidRPr="00C224B8">
              <w:t xml:space="preserve"> contemporary issues related to the safety, health, and well-being of young children. </w:t>
            </w:r>
          </w:p>
          <w:p w14:paraId="464C72CE" w14:textId="77777777" w:rsidR="0004293B" w:rsidRPr="00C224B8" w:rsidRDefault="0004293B" w:rsidP="00FD55C9">
            <w:pPr>
              <w:pStyle w:val="SOFinalPerformanceTableText"/>
            </w:pPr>
            <w:r w:rsidRPr="00C224B8">
              <w:t xml:space="preserve">Mostly </w:t>
            </w:r>
            <w:r w:rsidR="00875227" w:rsidRPr="00C224B8">
              <w:t xml:space="preserve">focused and </w:t>
            </w:r>
            <w:r w:rsidRPr="00C224B8">
              <w:t xml:space="preserve">logical identification and use of </w:t>
            </w:r>
            <w:r w:rsidR="00FD55C9" w:rsidRPr="00C224B8">
              <w:t>a variety of</w:t>
            </w:r>
            <w:r w:rsidRPr="00C224B8">
              <w:t xml:space="preserve"> primary and</w:t>
            </w:r>
            <w:r w:rsidR="00875227" w:rsidRPr="00C224B8">
              <w:t>/or</w:t>
            </w:r>
            <w:r w:rsidRPr="00C224B8">
              <w:t xml:space="preserve"> secondary sources, with appropriate acknowledgment</w:t>
            </w:r>
            <w:r w:rsidR="000E0E0C" w:rsidRPr="00C224B8">
              <w:t>.</w:t>
            </w:r>
          </w:p>
          <w:p w14:paraId="7DDD2D50" w14:textId="77777777" w:rsidR="0004293B" w:rsidRPr="00C224B8" w:rsidRDefault="0004293B" w:rsidP="00430BE4">
            <w:pPr>
              <w:pStyle w:val="SOFinalPerformanceTableText"/>
            </w:pPr>
            <w:r w:rsidRPr="00C224B8">
              <w:t>Effective application of literacy and numeracy skills, including mostly clear use of appropriate terminology.</w:t>
            </w:r>
          </w:p>
        </w:tc>
        <w:tc>
          <w:tcPr>
            <w:tcW w:w="2519" w:type="dxa"/>
          </w:tcPr>
          <w:p w14:paraId="29204628" w14:textId="77777777" w:rsidR="0004293B" w:rsidRPr="00C224B8" w:rsidRDefault="0004293B" w:rsidP="000E0E0C">
            <w:pPr>
              <w:pStyle w:val="SOFinalPerformanceTableText"/>
            </w:pPr>
            <w:r w:rsidRPr="00C224B8">
              <w:t xml:space="preserve">Well-informed identification and discussion of </w:t>
            </w:r>
            <w:r w:rsidR="000E0E0C" w:rsidRPr="00C224B8">
              <w:t xml:space="preserve">a range of </w:t>
            </w:r>
            <w:r w:rsidRPr="00C224B8">
              <w:t xml:space="preserve">factors involved in </w:t>
            </w:r>
            <w:r w:rsidR="00C00919" w:rsidRPr="00C224B8">
              <w:t>problem-</w:t>
            </w:r>
            <w:r w:rsidRPr="00C224B8">
              <w:t>solving.</w:t>
            </w:r>
          </w:p>
          <w:p w14:paraId="56303C2E" w14:textId="77777777" w:rsidR="00C00919" w:rsidRPr="00C224B8" w:rsidRDefault="000E0E0C" w:rsidP="00FD55C9">
            <w:pPr>
              <w:pStyle w:val="SOFinalPerformanceTableText"/>
            </w:pPr>
            <w:r w:rsidRPr="00C224B8">
              <w:t>Well-</w:t>
            </w:r>
            <w:r w:rsidR="00C00919" w:rsidRPr="00C224B8">
              <w:t xml:space="preserve">considered and appropriate </w:t>
            </w:r>
            <w:r w:rsidR="0004293B" w:rsidRPr="00C224B8">
              <w:t xml:space="preserve">decision-making about </w:t>
            </w:r>
            <w:r w:rsidR="00C00919" w:rsidRPr="00C224B8">
              <w:t>problem-solving and implementation strategies.</w:t>
            </w:r>
          </w:p>
          <w:p w14:paraId="13818DC6" w14:textId="77777777" w:rsidR="0004293B" w:rsidRPr="00C224B8" w:rsidRDefault="00C00919" w:rsidP="00C11A21">
            <w:pPr>
              <w:pStyle w:val="SOFinalPerformanceTableText"/>
            </w:pPr>
            <w:r w:rsidRPr="00C224B8">
              <w:t>Mostly clear and relevant justification of decisions about problem-solving strategies.</w:t>
            </w:r>
          </w:p>
        </w:tc>
        <w:tc>
          <w:tcPr>
            <w:tcW w:w="2520" w:type="dxa"/>
          </w:tcPr>
          <w:p w14:paraId="6C28AF55" w14:textId="77777777" w:rsidR="0004293B" w:rsidRPr="00C224B8" w:rsidRDefault="0004293B" w:rsidP="00430BE4">
            <w:pPr>
              <w:pStyle w:val="SOFinalPerformanceTableText"/>
            </w:pPr>
            <w:r w:rsidRPr="00C224B8">
              <w:t>Thoughtful development and implementation of safe management practices.</w:t>
            </w:r>
          </w:p>
          <w:p w14:paraId="6FDB37E0" w14:textId="77777777" w:rsidR="0004293B" w:rsidRPr="00C224B8" w:rsidRDefault="0004293B" w:rsidP="00430BE4">
            <w:pPr>
              <w:pStyle w:val="SOFinalPerformanceTableText"/>
            </w:pPr>
            <w:r w:rsidRPr="00C224B8">
              <w:t xml:space="preserve">Mostly logical selection and use of </w:t>
            </w:r>
            <w:r w:rsidR="00377DFB" w:rsidRPr="00C224B8">
              <w:t xml:space="preserve">appropriate </w:t>
            </w:r>
            <w:r w:rsidRPr="00C224B8">
              <w:t>technology for practical activities.</w:t>
            </w:r>
          </w:p>
          <w:p w14:paraId="47FB9113" w14:textId="77777777" w:rsidR="0004293B" w:rsidRPr="00C224B8" w:rsidRDefault="0004293B" w:rsidP="00430BE4">
            <w:pPr>
              <w:pStyle w:val="SOFinalPerformanceTableText"/>
            </w:pPr>
            <w:r w:rsidRPr="00C224B8">
              <w:t>Logical and well-considered application of knowledge and practical skills.</w:t>
            </w:r>
          </w:p>
        </w:tc>
        <w:tc>
          <w:tcPr>
            <w:tcW w:w="2519" w:type="dxa"/>
          </w:tcPr>
          <w:p w14:paraId="18F953C1" w14:textId="77777777" w:rsidR="0004293B" w:rsidRPr="00C224B8" w:rsidRDefault="0004293B" w:rsidP="007C77D6">
            <w:pPr>
              <w:pStyle w:val="SOFinalPerformanceTableText"/>
            </w:pPr>
            <w:r w:rsidRPr="00C224B8">
              <w:t>Thoughtful response to other group members</w:t>
            </w:r>
            <w:r w:rsidR="00377DFB" w:rsidRPr="00C224B8">
              <w:t>,</w:t>
            </w:r>
            <w:r w:rsidR="007C77D6" w:rsidRPr="00C224B8">
              <w:t xml:space="preserve"> and responsible </w:t>
            </w:r>
            <w:r w:rsidRPr="00C224B8">
              <w:t>sharing in decision-making.</w:t>
            </w:r>
          </w:p>
          <w:p w14:paraId="300EE264" w14:textId="77777777" w:rsidR="0004293B" w:rsidRPr="00C224B8" w:rsidRDefault="0004293B" w:rsidP="00430BE4">
            <w:pPr>
              <w:pStyle w:val="SOFinalPerformanceTableText"/>
            </w:pPr>
            <w:r w:rsidRPr="00C224B8">
              <w:t>Active and thoughtful involvement in group activities</w:t>
            </w:r>
            <w:r w:rsidR="007A0E20" w:rsidRPr="00C224B8">
              <w:t xml:space="preserve"> and discussions</w:t>
            </w:r>
            <w:r w:rsidRPr="00C224B8">
              <w:t xml:space="preserve"> to support the health and well-being of children.</w:t>
            </w:r>
          </w:p>
        </w:tc>
        <w:tc>
          <w:tcPr>
            <w:tcW w:w="2520" w:type="dxa"/>
          </w:tcPr>
          <w:p w14:paraId="460FD08C" w14:textId="77777777" w:rsidR="0004293B" w:rsidRPr="00C224B8" w:rsidRDefault="0004293B" w:rsidP="007C77D6">
            <w:pPr>
              <w:pStyle w:val="SOFinalPerformanceTableText"/>
            </w:pPr>
            <w:r w:rsidRPr="00C224B8">
              <w:t>Thoughtful reflection on the processes and outcomes of practical and group activities</w:t>
            </w:r>
            <w:r w:rsidR="00EE63A8" w:rsidRPr="00C224B8">
              <w:t>, including their own performance</w:t>
            </w:r>
            <w:r w:rsidRPr="00C224B8">
              <w:t>.</w:t>
            </w:r>
          </w:p>
          <w:p w14:paraId="67C069DE" w14:textId="77777777" w:rsidR="0004293B" w:rsidRPr="00C224B8" w:rsidRDefault="007C77D6" w:rsidP="00430BE4">
            <w:pPr>
              <w:pStyle w:val="SOFinalPerformanceTableText"/>
            </w:pPr>
            <w:r w:rsidRPr="00C224B8">
              <w:t>Well-informed</w:t>
            </w:r>
            <w:r w:rsidR="0004293B" w:rsidRPr="00C224B8">
              <w:t xml:space="preserve"> reflection on the impact of technolog</w:t>
            </w:r>
            <w:r w:rsidR="00EE63A8" w:rsidRPr="00C224B8">
              <w:t>y</w:t>
            </w:r>
            <w:r w:rsidR="0004293B" w:rsidRPr="00C224B8">
              <w:t xml:space="preserve"> on the health and well-being of children.</w:t>
            </w:r>
          </w:p>
          <w:p w14:paraId="5BAA4FC6" w14:textId="77777777" w:rsidR="0004293B" w:rsidRPr="00C224B8" w:rsidRDefault="0004293B" w:rsidP="00430BE4">
            <w:pPr>
              <w:pStyle w:val="SOFinalPerformanceTableText"/>
            </w:pPr>
            <w:r w:rsidRPr="00C224B8">
              <w:t>Well-</w:t>
            </w:r>
            <w:r w:rsidR="007C77D6" w:rsidRPr="00C224B8">
              <w:t>informed</w:t>
            </w:r>
            <w:r w:rsidRPr="00C224B8">
              <w:t xml:space="preserve"> reflection on contemporary issues related to child development.</w:t>
            </w:r>
          </w:p>
        </w:tc>
      </w:tr>
      <w:tr w:rsidR="0004293B" w:rsidRPr="00C224B8" w14:paraId="19A56DFE" w14:textId="77777777" w:rsidTr="002562AE">
        <w:tc>
          <w:tcPr>
            <w:tcW w:w="359" w:type="dxa"/>
            <w:shd w:val="clear" w:color="auto" w:fill="D9D9D9" w:themeFill="background1" w:themeFillShade="D9"/>
          </w:tcPr>
          <w:p w14:paraId="72B5A916" w14:textId="77777777" w:rsidR="0004293B" w:rsidRPr="00C224B8" w:rsidRDefault="0004293B" w:rsidP="00A24CD5">
            <w:pPr>
              <w:pStyle w:val="SOFinalPerformanceTableLetters"/>
            </w:pPr>
            <w:bookmarkStart w:id="25" w:name="RowTitle_C_1"/>
            <w:r w:rsidRPr="00C224B8">
              <w:lastRenderedPageBreak/>
              <w:t>C</w:t>
            </w:r>
            <w:bookmarkEnd w:id="25"/>
          </w:p>
        </w:tc>
        <w:tc>
          <w:tcPr>
            <w:tcW w:w="2519" w:type="dxa"/>
          </w:tcPr>
          <w:p w14:paraId="3E24964C" w14:textId="77777777" w:rsidR="0004293B" w:rsidRPr="00C224B8" w:rsidRDefault="0004293B" w:rsidP="005C1A50">
            <w:pPr>
              <w:pStyle w:val="SOFinalPerformanceTableText"/>
            </w:pPr>
            <w:r w:rsidRPr="00C224B8">
              <w:t xml:space="preserve">Competent </w:t>
            </w:r>
            <w:r w:rsidR="00045FE9" w:rsidRPr="00C224B8">
              <w:t xml:space="preserve">and generally organised </w:t>
            </w:r>
            <w:r w:rsidRPr="00C224B8">
              <w:t xml:space="preserve">investigation </w:t>
            </w:r>
            <w:r w:rsidR="00C00919" w:rsidRPr="00C224B8">
              <w:t>of c</w:t>
            </w:r>
            <w:r w:rsidRPr="00C224B8">
              <w:t>ontemporary issues related to the safety, health, and well-being of young children.</w:t>
            </w:r>
          </w:p>
          <w:p w14:paraId="1CA6AB44" w14:textId="77777777" w:rsidR="0004293B" w:rsidRPr="00C224B8" w:rsidRDefault="00875227" w:rsidP="00430BE4">
            <w:pPr>
              <w:pStyle w:val="SOFinalPerformanceTableText"/>
            </w:pPr>
            <w:r w:rsidRPr="00C224B8">
              <w:t xml:space="preserve">Competent </w:t>
            </w:r>
            <w:r w:rsidR="0004293B" w:rsidRPr="00C224B8">
              <w:t>identification and use of different primary and</w:t>
            </w:r>
            <w:r w:rsidR="00045FE9" w:rsidRPr="00C224B8">
              <w:t>/or</w:t>
            </w:r>
            <w:r w:rsidR="0004293B" w:rsidRPr="00C224B8">
              <w:t xml:space="preserve"> secondary sources, with </w:t>
            </w:r>
            <w:r w:rsidR="00045FE9" w:rsidRPr="00C224B8">
              <w:t xml:space="preserve">generally </w:t>
            </w:r>
            <w:r w:rsidR="0004293B" w:rsidRPr="00C224B8">
              <w:t>appropriate acknowledgment.</w:t>
            </w:r>
          </w:p>
          <w:p w14:paraId="41051862" w14:textId="77777777" w:rsidR="0004293B" w:rsidRPr="00C224B8" w:rsidRDefault="0004293B" w:rsidP="00430BE4">
            <w:pPr>
              <w:pStyle w:val="SOFinalPerformanceTableText"/>
            </w:pPr>
            <w:r w:rsidRPr="00C224B8">
              <w:t>Generally effective application of literacy and numeracy skills, including competent use of appropriate terminology.</w:t>
            </w:r>
          </w:p>
        </w:tc>
        <w:tc>
          <w:tcPr>
            <w:tcW w:w="2519" w:type="dxa"/>
          </w:tcPr>
          <w:p w14:paraId="7B8548C8" w14:textId="77777777" w:rsidR="0004293B" w:rsidRPr="00C224B8" w:rsidRDefault="0004293B" w:rsidP="00FE2766">
            <w:pPr>
              <w:pStyle w:val="SOFinalPerformanceTableText"/>
            </w:pPr>
            <w:r w:rsidRPr="00C224B8">
              <w:t>Informed identification and discussion of some factors involved in solving mostly familiar problems.</w:t>
            </w:r>
          </w:p>
          <w:p w14:paraId="4346110C" w14:textId="77777777" w:rsidR="0004293B" w:rsidRPr="00C224B8" w:rsidRDefault="00EE63A8" w:rsidP="00430BE4">
            <w:pPr>
              <w:pStyle w:val="SOFinalPerformanceTableText"/>
            </w:pPr>
            <w:r w:rsidRPr="00C224B8">
              <w:t xml:space="preserve">Generally appropriate </w:t>
            </w:r>
            <w:r w:rsidR="0004293B" w:rsidRPr="00C224B8">
              <w:t xml:space="preserve">decision-making about </w:t>
            </w:r>
            <w:r w:rsidRPr="00C224B8">
              <w:t>problem-solving and implementation strategies</w:t>
            </w:r>
            <w:r w:rsidR="0004293B" w:rsidRPr="00C224B8">
              <w:t>.</w:t>
            </w:r>
          </w:p>
          <w:p w14:paraId="7208E4E1" w14:textId="77777777" w:rsidR="00EE63A8" w:rsidRPr="00C224B8" w:rsidRDefault="00EE63A8" w:rsidP="00C11A21">
            <w:pPr>
              <w:pStyle w:val="SOFinalPerformanceTableText"/>
            </w:pPr>
            <w:r w:rsidRPr="00C224B8">
              <w:t>Generally relevant justification of decisions about problem-solving strategies, with some clarity.</w:t>
            </w:r>
          </w:p>
        </w:tc>
        <w:tc>
          <w:tcPr>
            <w:tcW w:w="2520" w:type="dxa"/>
          </w:tcPr>
          <w:p w14:paraId="5A417EAD" w14:textId="77777777" w:rsidR="0004293B" w:rsidRPr="00C224B8" w:rsidRDefault="0004293B" w:rsidP="00430BE4">
            <w:pPr>
              <w:pStyle w:val="SOFinalPerformanceTableText"/>
            </w:pPr>
            <w:r w:rsidRPr="00C224B8">
              <w:t xml:space="preserve">Competent development and implementation of safe management practices. </w:t>
            </w:r>
          </w:p>
          <w:p w14:paraId="1DA5A544" w14:textId="77777777" w:rsidR="0004293B" w:rsidRPr="00C224B8" w:rsidRDefault="0004293B" w:rsidP="00430BE4">
            <w:pPr>
              <w:pStyle w:val="SOFinalPerformanceTableText"/>
            </w:pPr>
            <w:r w:rsidRPr="00C224B8">
              <w:t xml:space="preserve">Appropriate selection and use of technology for practical activities. </w:t>
            </w:r>
          </w:p>
          <w:p w14:paraId="76C1E330" w14:textId="77777777" w:rsidR="0004293B" w:rsidRPr="00C224B8" w:rsidRDefault="0004293B" w:rsidP="00430BE4">
            <w:pPr>
              <w:pStyle w:val="SOFinalPerformanceTableText"/>
            </w:pPr>
            <w:r w:rsidRPr="00C224B8">
              <w:t>Considered application of knowledge and practical skills.</w:t>
            </w:r>
          </w:p>
        </w:tc>
        <w:tc>
          <w:tcPr>
            <w:tcW w:w="2519" w:type="dxa"/>
          </w:tcPr>
          <w:p w14:paraId="07359F34" w14:textId="77777777" w:rsidR="0004293B" w:rsidRPr="00C224B8" w:rsidRDefault="0004293B" w:rsidP="007A0E20">
            <w:pPr>
              <w:pStyle w:val="SOFinalPerformanceTableText"/>
            </w:pPr>
            <w:r w:rsidRPr="00C224B8">
              <w:t xml:space="preserve">Generally thoughtful </w:t>
            </w:r>
            <w:r w:rsidR="002D3D55" w:rsidRPr="00C224B8">
              <w:t xml:space="preserve">response to other group members, and </w:t>
            </w:r>
            <w:r w:rsidR="00D460E5" w:rsidRPr="00C224B8">
              <w:t>some responsible s</w:t>
            </w:r>
            <w:r w:rsidRPr="00C224B8">
              <w:t>haring in decision-making.</w:t>
            </w:r>
          </w:p>
          <w:p w14:paraId="2F293D9F" w14:textId="77777777" w:rsidR="0004293B" w:rsidRPr="00C224B8" w:rsidRDefault="0004293B" w:rsidP="00430BE4">
            <w:pPr>
              <w:pStyle w:val="SOFinalPerformanceTableText"/>
            </w:pPr>
            <w:r w:rsidRPr="00C224B8">
              <w:t>Appropriate involvement in group activities</w:t>
            </w:r>
            <w:r w:rsidR="00856197" w:rsidRPr="00C224B8">
              <w:t xml:space="preserve"> and discussions</w:t>
            </w:r>
            <w:r w:rsidRPr="00C224B8">
              <w:t xml:space="preserve"> to support the health and well-being of children.</w:t>
            </w:r>
          </w:p>
        </w:tc>
        <w:tc>
          <w:tcPr>
            <w:tcW w:w="2520" w:type="dxa"/>
          </w:tcPr>
          <w:p w14:paraId="5C2DCB49" w14:textId="77777777" w:rsidR="0004293B" w:rsidRPr="00C224B8" w:rsidRDefault="0004293B" w:rsidP="00D460E5">
            <w:pPr>
              <w:pStyle w:val="SOFinalPerformanceTableText"/>
            </w:pPr>
            <w:r w:rsidRPr="00C224B8">
              <w:t>Considered reflection on the processes and outcomes of practical and group activities</w:t>
            </w:r>
            <w:r w:rsidR="00EE63A8" w:rsidRPr="00C224B8">
              <w:t>, including their own performance</w:t>
            </w:r>
            <w:r w:rsidRPr="00C224B8">
              <w:t>.</w:t>
            </w:r>
          </w:p>
          <w:p w14:paraId="63DC9725" w14:textId="77777777" w:rsidR="0004293B" w:rsidRPr="00C224B8" w:rsidRDefault="00D460E5" w:rsidP="00D460E5">
            <w:pPr>
              <w:pStyle w:val="SOFinalPerformanceTableText"/>
            </w:pPr>
            <w:r w:rsidRPr="00C224B8">
              <w:t>Informed</w:t>
            </w:r>
            <w:r w:rsidR="0004293B" w:rsidRPr="00C224B8">
              <w:t xml:space="preserve"> reflection on the impact of </w:t>
            </w:r>
            <w:r w:rsidR="00EE63A8" w:rsidRPr="00C224B8">
              <w:t>t</w:t>
            </w:r>
            <w:r w:rsidR="0004293B" w:rsidRPr="00C224B8">
              <w:t>echnolog</w:t>
            </w:r>
            <w:r w:rsidR="00EE63A8" w:rsidRPr="00C224B8">
              <w:t>y</w:t>
            </w:r>
            <w:r w:rsidR="0004293B" w:rsidRPr="00C224B8">
              <w:t xml:space="preserve"> on the health and well-being of children.</w:t>
            </w:r>
          </w:p>
          <w:p w14:paraId="209F484D" w14:textId="77777777" w:rsidR="0004293B" w:rsidRPr="00C224B8" w:rsidRDefault="00D460E5" w:rsidP="00430BE4">
            <w:pPr>
              <w:pStyle w:val="SOFinalPerformanceTableText"/>
            </w:pPr>
            <w:r w:rsidRPr="00C224B8">
              <w:t>Informed</w:t>
            </w:r>
            <w:r w:rsidR="0004293B" w:rsidRPr="00C224B8">
              <w:t xml:space="preserve"> reflection on contemporary issues related to child development.</w:t>
            </w:r>
          </w:p>
        </w:tc>
      </w:tr>
      <w:tr w:rsidR="0004293B" w:rsidRPr="00C224B8" w14:paraId="69344C1C" w14:textId="77777777" w:rsidTr="002562AE">
        <w:tc>
          <w:tcPr>
            <w:tcW w:w="359" w:type="dxa"/>
            <w:shd w:val="clear" w:color="auto" w:fill="D9D9D9" w:themeFill="background1" w:themeFillShade="D9"/>
          </w:tcPr>
          <w:p w14:paraId="7A796FB4" w14:textId="77777777" w:rsidR="0004293B" w:rsidRPr="00C224B8" w:rsidRDefault="0004293B" w:rsidP="00A24CD5">
            <w:pPr>
              <w:pStyle w:val="SOFinalPerformanceTableLetters"/>
            </w:pPr>
            <w:bookmarkStart w:id="26" w:name="RowTitle_D_1"/>
            <w:r w:rsidRPr="00C224B8">
              <w:t>D</w:t>
            </w:r>
            <w:bookmarkEnd w:id="26"/>
          </w:p>
        </w:tc>
        <w:tc>
          <w:tcPr>
            <w:tcW w:w="2519" w:type="dxa"/>
          </w:tcPr>
          <w:p w14:paraId="1FBF42B4" w14:textId="77777777" w:rsidR="0004293B" w:rsidRPr="00C224B8" w:rsidRDefault="0004293B" w:rsidP="00045FE9">
            <w:pPr>
              <w:pStyle w:val="SOFinalPerformanceTableText"/>
            </w:pPr>
            <w:r w:rsidRPr="00C224B8">
              <w:t xml:space="preserve">Some basic investigation </w:t>
            </w:r>
            <w:r w:rsidR="00C00919" w:rsidRPr="00C224B8">
              <w:t xml:space="preserve">of </w:t>
            </w:r>
            <w:r w:rsidRPr="00C224B8">
              <w:t>one or more aspects of a</w:t>
            </w:r>
            <w:r w:rsidR="00045FE9" w:rsidRPr="00C224B8">
              <w:t xml:space="preserve"> contemporary</w:t>
            </w:r>
            <w:r w:rsidRPr="00C224B8">
              <w:t xml:space="preserve"> issue related to the safety, health, and well-being of young children. </w:t>
            </w:r>
          </w:p>
          <w:p w14:paraId="076EC60A" w14:textId="77777777" w:rsidR="0004293B" w:rsidRPr="00C224B8" w:rsidRDefault="0004293B" w:rsidP="00430BE4">
            <w:pPr>
              <w:pStyle w:val="SOFinalPerformanceTableText"/>
            </w:pPr>
            <w:r w:rsidRPr="00C224B8">
              <w:t>Superficial identification and use of one or more primary or secondary sources, with some inconsistent acknowledgment.</w:t>
            </w:r>
          </w:p>
          <w:p w14:paraId="3FB02E85" w14:textId="77777777" w:rsidR="0004293B" w:rsidRPr="00C224B8" w:rsidRDefault="0004293B" w:rsidP="00430BE4">
            <w:pPr>
              <w:pStyle w:val="SOFinalPerformanceTableText"/>
            </w:pPr>
            <w:r w:rsidRPr="00C224B8">
              <w:t>Inconsistent application of literacy and numeracy skills, with use of some terminology that may be appropriate.</w:t>
            </w:r>
          </w:p>
        </w:tc>
        <w:tc>
          <w:tcPr>
            <w:tcW w:w="2519" w:type="dxa"/>
          </w:tcPr>
          <w:p w14:paraId="64F589B1" w14:textId="77777777" w:rsidR="0004293B" w:rsidRPr="00C224B8" w:rsidRDefault="00EE63A8" w:rsidP="00430BE4">
            <w:pPr>
              <w:pStyle w:val="SOFinalPerformanceTableText"/>
            </w:pPr>
            <w:r w:rsidRPr="00C224B8">
              <w:t>I</w:t>
            </w:r>
            <w:r w:rsidR="0004293B" w:rsidRPr="00C224B8">
              <w:t>dentificati</w:t>
            </w:r>
            <w:r w:rsidR="00856197" w:rsidRPr="00C224B8">
              <w:t xml:space="preserve">on and discussion of </w:t>
            </w:r>
            <w:r w:rsidRPr="00C224B8">
              <w:t xml:space="preserve">one or more </w:t>
            </w:r>
            <w:r w:rsidR="0004293B" w:rsidRPr="00C224B8">
              <w:t>factors involved in solving familiar problems.</w:t>
            </w:r>
          </w:p>
          <w:p w14:paraId="3AB0424A" w14:textId="77777777" w:rsidR="00EE63A8" w:rsidRPr="00C224B8" w:rsidRDefault="0004293B" w:rsidP="00430BE4">
            <w:pPr>
              <w:pStyle w:val="SOFinalPerformanceTableText"/>
            </w:pPr>
            <w:r w:rsidRPr="00C224B8">
              <w:t xml:space="preserve">Some basic and inconsistent decision-making about </w:t>
            </w:r>
            <w:r w:rsidR="00EE63A8" w:rsidRPr="00C224B8">
              <w:t>problem-solving and/or implementation strategies.</w:t>
            </w:r>
          </w:p>
          <w:p w14:paraId="16EBD572" w14:textId="77777777" w:rsidR="0004293B" w:rsidRPr="00C224B8" w:rsidRDefault="00EE63A8" w:rsidP="00C11A21">
            <w:pPr>
              <w:pStyle w:val="SOFinalPerformanceTableText"/>
            </w:pPr>
            <w:r w:rsidRPr="00C224B8">
              <w:t>Some description and partial justification of one or more problem-solving strategies</w:t>
            </w:r>
            <w:r w:rsidR="0004293B" w:rsidRPr="00C224B8">
              <w:t>.</w:t>
            </w:r>
          </w:p>
        </w:tc>
        <w:tc>
          <w:tcPr>
            <w:tcW w:w="2520" w:type="dxa"/>
          </w:tcPr>
          <w:p w14:paraId="7068319B" w14:textId="77777777" w:rsidR="0004293B" w:rsidRPr="00C224B8" w:rsidRDefault="0004293B" w:rsidP="00430BE4">
            <w:pPr>
              <w:pStyle w:val="SOFinalPerformanceTableText"/>
            </w:pPr>
            <w:r w:rsidRPr="00C224B8">
              <w:t>Some development and implementation of basic safe management practices.</w:t>
            </w:r>
          </w:p>
          <w:p w14:paraId="6843F42D" w14:textId="77777777" w:rsidR="0004293B" w:rsidRPr="00C224B8" w:rsidRDefault="0004293B" w:rsidP="005C1A50">
            <w:pPr>
              <w:pStyle w:val="SOFinalPerformanceTableText"/>
            </w:pPr>
            <w:r w:rsidRPr="00C224B8">
              <w:t>Identification and some use of technology for practical activities.</w:t>
            </w:r>
          </w:p>
          <w:p w14:paraId="11FB5FB5" w14:textId="77777777" w:rsidR="0004293B" w:rsidRPr="00C224B8" w:rsidRDefault="00814682" w:rsidP="00430BE4">
            <w:pPr>
              <w:pStyle w:val="SOFinalPerformanceTableText"/>
            </w:pPr>
            <w:r w:rsidRPr="00C224B8">
              <w:t>Some application of</w:t>
            </w:r>
            <w:r w:rsidR="0004293B" w:rsidRPr="00C224B8">
              <w:t xml:space="preserve"> basic knowledge and practical skills.</w:t>
            </w:r>
          </w:p>
        </w:tc>
        <w:tc>
          <w:tcPr>
            <w:tcW w:w="2519" w:type="dxa"/>
          </w:tcPr>
          <w:p w14:paraId="739351CE" w14:textId="77777777" w:rsidR="0004293B" w:rsidRPr="00C224B8" w:rsidRDefault="0004293B" w:rsidP="00D460E5">
            <w:pPr>
              <w:pStyle w:val="SOFinalPerformanceTableText"/>
            </w:pPr>
            <w:r w:rsidRPr="00C224B8">
              <w:t>Basic response to other group members some of the time</w:t>
            </w:r>
            <w:r w:rsidR="00D460E5" w:rsidRPr="00C224B8">
              <w:t>, and s</w:t>
            </w:r>
            <w:r w:rsidRPr="00C224B8">
              <w:t>ome sharing in simple decision-making.</w:t>
            </w:r>
          </w:p>
          <w:p w14:paraId="75B64EBC" w14:textId="77777777" w:rsidR="0004293B" w:rsidRPr="00C224B8" w:rsidRDefault="0004293B" w:rsidP="00430BE4">
            <w:pPr>
              <w:pStyle w:val="SOFinalPerformanceTableText"/>
            </w:pPr>
            <w:r w:rsidRPr="00C224B8">
              <w:t xml:space="preserve">Some </w:t>
            </w:r>
            <w:r w:rsidR="005D76FF" w:rsidRPr="00C224B8">
              <w:t xml:space="preserve">basic </w:t>
            </w:r>
            <w:r w:rsidRPr="00C224B8">
              <w:t>involvement in group activities</w:t>
            </w:r>
            <w:r w:rsidR="00F57C6C" w:rsidRPr="00C224B8">
              <w:t xml:space="preserve"> or discussions</w:t>
            </w:r>
            <w:r w:rsidRPr="00C224B8">
              <w:t xml:space="preserve"> to support the health and well-being of children.</w:t>
            </w:r>
          </w:p>
        </w:tc>
        <w:tc>
          <w:tcPr>
            <w:tcW w:w="2520" w:type="dxa"/>
          </w:tcPr>
          <w:p w14:paraId="6DF768B9" w14:textId="77777777" w:rsidR="0004293B" w:rsidRPr="00C224B8" w:rsidRDefault="0004293B" w:rsidP="00285DC9">
            <w:pPr>
              <w:pStyle w:val="SOFinalPerformanceTableText"/>
            </w:pPr>
            <w:r w:rsidRPr="00C224B8">
              <w:t>Basic consideration of the processes and/or outcomes of practical and group activities</w:t>
            </w:r>
            <w:r w:rsidR="00EE63A8" w:rsidRPr="00C224B8">
              <w:t>, which may include their own performance</w:t>
            </w:r>
            <w:r w:rsidRPr="00C224B8">
              <w:t>.</w:t>
            </w:r>
          </w:p>
          <w:p w14:paraId="477966BC" w14:textId="77777777" w:rsidR="0004293B" w:rsidRPr="00C224B8" w:rsidRDefault="0004293B" w:rsidP="00285DC9">
            <w:pPr>
              <w:pStyle w:val="SOFinalPerformanceTableText"/>
            </w:pPr>
            <w:r w:rsidRPr="00C224B8">
              <w:t>Some superficial reflection on the impact of technolog</w:t>
            </w:r>
            <w:r w:rsidR="00EE63A8" w:rsidRPr="00C224B8">
              <w:t>y</w:t>
            </w:r>
            <w:r w:rsidRPr="00C224B8">
              <w:t xml:space="preserve"> on the health </w:t>
            </w:r>
            <w:r w:rsidR="00285DC9" w:rsidRPr="00C224B8">
              <w:t>or</w:t>
            </w:r>
            <w:r w:rsidRPr="00C224B8">
              <w:t xml:space="preserve"> well-being of children.</w:t>
            </w:r>
          </w:p>
          <w:p w14:paraId="176718EF" w14:textId="77777777" w:rsidR="0004293B" w:rsidRPr="00C224B8" w:rsidRDefault="00285DC9" w:rsidP="00430BE4">
            <w:pPr>
              <w:pStyle w:val="SOFinalPerformanceTableText"/>
            </w:pPr>
            <w:r w:rsidRPr="00C224B8">
              <w:t xml:space="preserve">Superficial reflection on one or more </w:t>
            </w:r>
            <w:r w:rsidR="0004293B" w:rsidRPr="00C224B8">
              <w:t>contemporary issues related to child development</w:t>
            </w:r>
            <w:r w:rsidRPr="00C224B8">
              <w:t>, tending towards basic description.</w:t>
            </w:r>
          </w:p>
        </w:tc>
      </w:tr>
      <w:tr w:rsidR="0004293B" w:rsidRPr="00C224B8" w14:paraId="4C3F9A5F" w14:textId="77777777" w:rsidTr="002562AE">
        <w:tc>
          <w:tcPr>
            <w:tcW w:w="359" w:type="dxa"/>
            <w:shd w:val="clear" w:color="auto" w:fill="D9D9D9" w:themeFill="background1" w:themeFillShade="D9"/>
          </w:tcPr>
          <w:p w14:paraId="1658AC5C" w14:textId="77777777" w:rsidR="0004293B" w:rsidRPr="00C224B8" w:rsidRDefault="0004293B" w:rsidP="00A24CD5">
            <w:pPr>
              <w:pStyle w:val="SOFinalPerformanceTableLetters"/>
            </w:pPr>
            <w:bookmarkStart w:id="27" w:name="RowTitle_E_1"/>
            <w:r w:rsidRPr="00C224B8">
              <w:lastRenderedPageBreak/>
              <w:t>E</w:t>
            </w:r>
            <w:bookmarkEnd w:id="27"/>
          </w:p>
        </w:tc>
        <w:tc>
          <w:tcPr>
            <w:tcW w:w="2519" w:type="dxa"/>
          </w:tcPr>
          <w:p w14:paraId="62D90542" w14:textId="77777777" w:rsidR="0004293B" w:rsidRPr="00C224B8" w:rsidRDefault="00C00919" w:rsidP="00430BE4">
            <w:pPr>
              <w:pStyle w:val="SOFinalPerformanceTableText"/>
            </w:pPr>
            <w:r w:rsidRPr="00C224B8">
              <w:t xml:space="preserve">Attempted </w:t>
            </w:r>
            <w:r w:rsidR="0004293B" w:rsidRPr="00C224B8">
              <w:t xml:space="preserve">investigation </w:t>
            </w:r>
            <w:r w:rsidRPr="00C224B8">
              <w:t xml:space="preserve">of </w:t>
            </w:r>
            <w:r w:rsidR="0004293B" w:rsidRPr="00C224B8">
              <w:t>an aspect of the safety, health, or well-being of young children.</w:t>
            </w:r>
          </w:p>
          <w:p w14:paraId="3AABABE3" w14:textId="77777777" w:rsidR="0004293B" w:rsidRPr="00C224B8" w:rsidRDefault="0004293B" w:rsidP="00430BE4">
            <w:pPr>
              <w:pStyle w:val="SOFinalPerformanceTableText"/>
            </w:pPr>
            <w:r w:rsidRPr="00C224B8">
              <w:t>Limited identification, use, or acknowledgment of primary or secondary sources.</w:t>
            </w:r>
          </w:p>
          <w:p w14:paraId="66EE076B" w14:textId="77777777" w:rsidR="0004293B" w:rsidRPr="00C224B8" w:rsidRDefault="0004293B" w:rsidP="00430BE4">
            <w:pPr>
              <w:pStyle w:val="SOFinalPerformanceTableText"/>
            </w:pPr>
            <w:r w:rsidRPr="00C224B8">
              <w:t>Attempted application of literacy and numeracy skills, with attempted use of terminology that may be appropriate.</w:t>
            </w:r>
          </w:p>
        </w:tc>
        <w:tc>
          <w:tcPr>
            <w:tcW w:w="2519" w:type="dxa"/>
          </w:tcPr>
          <w:p w14:paraId="549F798C" w14:textId="77777777" w:rsidR="0004293B" w:rsidRPr="00C224B8" w:rsidRDefault="00871C69" w:rsidP="00430BE4">
            <w:pPr>
              <w:pStyle w:val="SOFinalPerformanceTableText"/>
            </w:pPr>
            <w:r w:rsidRPr="00C224B8">
              <w:t>Identification of one or more</w:t>
            </w:r>
            <w:r w:rsidR="0004293B" w:rsidRPr="00C224B8">
              <w:t xml:space="preserve"> factors involved in solving a </w:t>
            </w:r>
            <w:r w:rsidR="00EE63A8" w:rsidRPr="00C224B8">
              <w:t xml:space="preserve">familiar </w:t>
            </w:r>
            <w:r w:rsidR="0004293B" w:rsidRPr="00C224B8">
              <w:t>problem.</w:t>
            </w:r>
          </w:p>
          <w:p w14:paraId="0506DC5C" w14:textId="77777777" w:rsidR="00EE63A8" w:rsidRPr="00C224B8" w:rsidRDefault="0004293B" w:rsidP="00430BE4">
            <w:pPr>
              <w:pStyle w:val="SOFinalPerformanceTableText"/>
            </w:pPr>
            <w:r w:rsidRPr="00C224B8">
              <w:t xml:space="preserve">Attempted decision-making about </w:t>
            </w:r>
            <w:r w:rsidR="00EE63A8" w:rsidRPr="00C224B8">
              <w:t>a problem-solving or implementation strategy.</w:t>
            </w:r>
          </w:p>
          <w:p w14:paraId="7340697F" w14:textId="77777777" w:rsidR="0004293B" w:rsidRPr="00C224B8" w:rsidRDefault="00EE63A8" w:rsidP="00C11A21">
            <w:pPr>
              <w:pStyle w:val="SOFinalPerformanceTableText"/>
            </w:pPr>
            <w:r w:rsidRPr="00C224B8">
              <w:t>Attempted description of one or more problem-solving strategies</w:t>
            </w:r>
            <w:r w:rsidR="0004293B" w:rsidRPr="00C224B8">
              <w:t>.</w:t>
            </w:r>
          </w:p>
        </w:tc>
        <w:tc>
          <w:tcPr>
            <w:tcW w:w="2520" w:type="dxa"/>
          </w:tcPr>
          <w:p w14:paraId="091C1032" w14:textId="77777777" w:rsidR="0004293B" w:rsidRPr="00C224B8" w:rsidRDefault="0004293B" w:rsidP="00430BE4">
            <w:pPr>
              <w:pStyle w:val="SOFinalPerformanceTableText"/>
            </w:pPr>
            <w:r w:rsidRPr="00C224B8">
              <w:t>Attempted development or implementation of</w:t>
            </w:r>
            <w:r w:rsidR="00856197" w:rsidRPr="00C224B8">
              <w:t xml:space="preserve"> basic</w:t>
            </w:r>
            <w:r w:rsidRPr="00C224B8">
              <w:t xml:space="preserve"> safe management practices.</w:t>
            </w:r>
          </w:p>
          <w:p w14:paraId="14A606BD" w14:textId="77777777" w:rsidR="0004293B" w:rsidRPr="00C224B8" w:rsidRDefault="0004293B" w:rsidP="00430BE4">
            <w:pPr>
              <w:pStyle w:val="SOFinalPerformanceTableText"/>
            </w:pPr>
            <w:r w:rsidRPr="00C224B8">
              <w:t>Limited use of technology in practical activities.</w:t>
            </w:r>
          </w:p>
          <w:p w14:paraId="405D3975" w14:textId="77777777" w:rsidR="0004293B" w:rsidRPr="00C224B8" w:rsidRDefault="0004293B" w:rsidP="00430BE4">
            <w:pPr>
              <w:pStyle w:val="SOFinalPerformanceTableText"/>
            </w:pPr>
            <w:r w:rsidRPr="00C224B8">
              <w:t>Limited application of basic knowledge or practical skills.</w:t>
            </w:r>
          </w:p>
        </w:tc>
        <w:tc>
          <w:tcPr>
            <w:tcW w:w="2519" w:type="dxa"/>
          </w:tcPr>
          <w:p w14:paraId="53720B34" w14:textId="77777777" w:rsidR="0004293B" w:rsidRPr="00C224B8" w:rsidRDefault="007A0E20" w:rsidP="00375922">
            <w:pPr>
              <w:pStyle w:val="SOFinalPerformanceTableText"/>
            </w:pPr>
            <w:r w:rsidRPr="00C224B8">
              <w:t>Limited response to other group members,</w:t>
            </w:r>
            <w:r w:rsidR="00375922" w:rsidRPr="00C224B8">
              <w:t xml:space="preserve"> with l</w:t>
            </w:r>
            <w:r w:rsidR="0004293B" w:rsidRPr="00C224B8">
              <w:t xml:space="preserve">imited involvement in any decision-making. </w:t>
            </w:r>
          </w:p>
          <w:p w14:paraId="5924B197" w14:textId="77777777" w:rsidR="0004293B" w:rsidRPr="00C224B8" w:rsidRDefault="0004293B" w:rsidP="00430BE4">
            <w:pPr>
              <w:pStyle w:val="SOFinalPerformanceTableText"/>
            </w:pPr>
            <w:r w:rsidRPr="00C224B8">
              <w:t xml:space="preserve">Attempted involvement in one or more </w:t>
            </w:r>
            <w:r w:rsidR="00F57C6C" w:rsidRPr="00C224B8">
              <w:t xml:space="preserve">aspects of </w:t>
            </w:r>
            <w:r w:rsidRPr="00C224B8">
              <w:t>group activities</w:t>
            </w:r>
            <w:r w:rsidR="007A0E20" w:rsidRPr="00C224B8">
              <w:t xml:space="preserve"> or discussions</w:t>
            </w:r>
            <w:r w:rsidRPr="00C224B8">
              <w:t xml:space="preserve"> to support the health and well-being of children.</w:t>
            </w:r>
          </w:p>
        </w:tc>
        <w:tc>
          <w:tcPr>
            <w:tcW w:w="2520" w:type="dxa"/>
          </w:tcPr>
          <w:p w14:paraId="6FBDD6AD" w14:textId="77777777" w:rsidR="0004293B" w:rsidRPr="00C224B8" w:rsidRDefault="0004293B" w:rsidP="00430BE4">
            <w:pPr>
              <w:pStyle w:val="SOFinalPerformanceTableText"/>
            </w:pPr>
            <w:r w:rsidRPr="00C224B8">
              <w:t>Attempted consideration of one or more processes or outcomes of a practical or group activity</w:t>
            </w:r>
            <w:r w:rsidR="00EE63A8" w:rsidRPr="00C224B8">
              <w:t>, which may include their own performance</w:t>
            </w:r>
            <w:r w:rsidRPr="00C224B8">
              <w:t>.</w:t>
            </w:r>
          </w:p>
          <w:p w14:paraId="60E1AF78" w14:textId="77777777" w:rsidR="0004293B" w:rsidRPr="00C224B8" w:rsidRDefault="00375922" w:rsidP="00375922">
            <w:pPr>
              <w:pStyle w:val="SOFinalPerformanceTableText"/>
            </w:pPr>
            <w:r w:rsidRPr="00C224B8">
              <w:t>Identification of one or more</w:t>
            </w:r>
            <w:r w:rsidR="0004293B" w:rsidRPr="00C224B8">
              <w:t xml:space="preserve"> impact</w:t>
            </w:r>
            <w:r w:rsidRPr="00C224B8">
              <w:t>s</w:t>
            </w:r>
            <w:r w:rsidR="0004293B" w:rsidRPr="00C224B8">
              <w:t xml:space="preserve"> of technolog</w:t>
            </w:r>
            <w:r w:rsidR="00EE63A8" w:rsidRPr="00C224B8">
              <w:t>y</w:t>
            </w:r>
            <w:r w:rsidR="0004293B" w:rsidRPr="00C224B8">
              <w:t xml:space="preserve"> on the health </w:t>
            </w:r>
            <w:r w:rsidRPr="00C224B8">
              <w:t>or</w:t>
            </w:r>
            <w:r w:rsidR="0004293B" w:rsidRPr="00C224B8">
              <w:t xml:space="preserve"> well-being of children.</w:t>
            </w:r>
          </w:p>
          <w:p w14:paraId="4D157BEA" w14:textId="77777777" w:rsidR="0004293B" w:rsidRPr="00C224B8" w:rsidRDefault="0004293B" w:rsidP="00430BE4">
            <w:pPr>
              <w:pStyle w:val="SOFinalPerformanceTableText"/>
            </w:pPr>
            <w:r w:rsidRPr="00C224B8">
              <w:t>Limited description of one or more contemporary issues related to child development.</w:t>
            </w:r>
          </w:p>
        </w:tc>
      </w:tr>
    </w:tbl>
    <w:p w14:paraId="695E10C0" w14:textId="77777777" w:rsidR="00E708F3" w:rsidRPr="00C224B8" w:rsidRDefault="00E708F3" w:rsidP="00724C2B">
      <w:pPr>
        <w:sectPr w:rsidR="00E708F3" w:rsidRPr="00C224B8" w:rsidSect="00044F71">
          <w:headerReference w:type="even" r:id="rId43"/>
          <w:headerReference w:type="default" r:id="rId44"/>
          <w:footerReference w:type="even" r:id="rId45"/>
          <w:footerReference w:type="default" r:id="rId46"/>
          <w:headerReference w:type="first" r:id="rId47"/>
          <w:footerReference w:type="first" r:id="rId48"/>
          <w:pgSz w:w="16857" w:h="11901" w:orient="landscape" w:code="210"/>
          <w:pgMar w:top="1701" w:right="1701" w:bottom="1701" w:left="2268" w:header="1134" w:footer="1134" w:gutter="0"/>
          <w:cols w:space="708"/>
          <w:titlePg/>
          <w:docGrid w:linePitch="360"/>
        </w:sectPr>
      </w:pPr>
    </w:p>
    <w:p w14:paraId="58B57BBA" w14:textId="77777777" w:rsidR="001F281F" w:rsidRPr="001735CA" w:rsidRDefault="001735CA" w:rsidP="001735CA">
      <w:pPr>
        <w:pStyle w:val="SOFinalHead2TOP"/>
      </w:pPr>
      <w:bookmarkStart w:id="28" w:name="_Toc427923355"/>
      <w:r w:rsidRPr="001735CA">
        <w:lastRenderedPageBreak/>
        <w:t>Assessment Integrity</w:t>
      </w:r>
      <w:bookmarkEnd w:id="28"/>
    </w:p>
    <w:p w14:paraId="45587094" w14:textId="77777777" w:rsidR="00430BE4" w:rsidRPr="00C224B8" w:rsidRDefault="00430BE4" w:rsidP="00430BE4">
      <w:pPr>
        <w:pStyle w:val="SOFinalBodyText"/>
      </w:pPr>
      <w:r w:rsidRPr="00C224B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6CE3A7B8" w14:textId="77777777" w:rsidR="00430BE4" w:rsidRPr="00C224B8" w:rsidRDefault="00430BE4" w:rsidP="00430BE4">
      <w:pPr>
        <w:pStyle w:val="SOFinalBodyText"/>
      </w:pPr>
      <w:r w:rsidRPr="00C224B8">
        <w:t xml:space="preserve">The SACE Board uses a range of quality assurance processes so that the grades awarded for student achievement in the </w:t>
      </w:r>
      <w:r w:rsidR="00A52FE5" w:rsidRPr="00C224B8">
        <w:t>school</w:t>
      </w:r>
      <w:r w:rsidRPr="00C224B8">
        <w:t xml:space="preserve"> assessment are applied consistently and fairly against the performance standards for a subject, and are comparable across all schools.</w:t>
      </w:r>
    </w:p>
    <w:p w14:paraId="74A62265" w14:textId="77777777" w:rsidR="00D523F0" w:rsidRPr="00C224B8" w:rsidRDefault="00EE63A8" w:rsidP="00430BE4">
      <w:pPr>
        <w:pStyle w:val="SOFinalBodyText"/>
      </w:pPr>
      <w:r w:rsidRPr="00C224B8">
        <w:t>Information and guidelines on quality assurance in assessment at Stage 1 are available on the SACE website (www.sace.sa.edu.au).</w:t>
      </w:r>
    </w:p>
    <w:p w14:paraId="248273E8" w14:textId="77777777" w:rsidR="00D65BB2" w:rsidRPr="00C224B8" w:rsidRDefault="00D65BB2" w:rsidP="00DC7CC5">
      <w:pPr>
        <w:pStyle w:val="SOFinalBodyText"/>
      </w:pPr>
    </w:p>
    <w:p w14:paraId="173708E9" w14:textId="77777777" w:rsidR="00D523F0" w:rsidRPr="00C224B8" w:rsidRDefault="00D523F0" w:rsidP="00D523F0">
      <w:pPr>
        <w:pStyle w:val="SOFinalBodyText"/>
        <w:sectPr w:rsidR="00D523F0" w:rsidRPr="00C224B8" w:rsidSect="00044F71">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355D8E5B" w14:textId="75BEB789" w:rsidR="00D523F0" w:rsidRPr="001735CA" w:rsidRDefault="00613E3F" w:rsidP="001735CA">
      <w:pPr>
        <w:pStyle w:val="SOFinalHead1"/>
      </w:pPr>
      <w:bookmarkStart w:id="29" w:name="_Toc427923356"/>
      <w:r>
        <w:rPr>
          <w:noProof/>
        </w:rPr>
        <w:lastRenderedPageBreak/>
        <mc:AlternateContent>
          <mc:Choice Requires="wps">
            <w:drawing>
              <wp:anchor distT="0" distB="0" distL="114300" distR="114300" simplePos="0" relativeHeight="251649536" behindDoc="0" locked="0" layoutInCell="0" allowOverlap="1" wp14:anchorId="30940A2B" wp14:editId="3A56CFCA">
                <wp:simplePos x="0" y="0"/>
                <wp:positionH relativeFrom="page">
                  <wp:posOffset>-107315</wp:posOffset>
                </wp:positionH>
                <wp:positionV relativeFrom="page">
                  <wp:posOffset>0</wp:posOffset>
                </wp:positionV>
                <wp:extent cx="7772400" cy="442595"/>
                <wp:effectExtent l="0" t="0" r="0" b="14605"/>
                <wp:wrapNone/>
                <wp:docPr id="5" name="MSIPCM437e4cd4b1a21bf856fc6f00"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29547" w14:textId="77777777" w:rsidR="00613E3F" w:rsidRPr="0032025D" w:rsidRDefault="00613E3F" w:rsidP="00613E3F">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0940A2B" id="MSIPCM437e4cd4b1a21bf856fc6f00" o:spid="_x0000_s1029" type="#_x0000_t202" alt="{&quot;HashCode&quot;:1178062039,&quot;Height&quot;:9999999.0,&quot;Width&quot;:9999999.0,&quot;Placement&quot;:&quot;Header&quot;,&quot;Index&quot;:&quot;Primary&quot;,&quot;Section&quot;:10,&quot;Top&quot;:0.0,&quot;Left&quot;:0.0}" style="position:absolute;margin-left:-8.45pt;margin-top:0;width:612pt;height:34.85pt;z-index:2516495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N9Vsf+vAgAAWAUAAA4AAAAA&#10;AAAAAAAAAAAALgIAAGRycy9lMm9Eb2MueG1sUEsBAi0AFAAGAAgAAAAhAEiQHNbdAAAACAEAAA8A&#10;AAAAAAAAAAAAAAAACQUAAGRycy9kb3ducmV2LnhtbFBLBQYAAAAABAAEAPMAAAATBgAAAAA=&#10;" o:allowincell="f" filled="f" stroked="f" strokeweight=".5pt">
                <v:textbox inset=",0,,0">
                  <w:txbxContent>
                    <w:p w14:paraId="59E29547" w14:textId="77777777" w:rsidR="00613E3F" w:rsidRPr="0032025D" w:rsidRDefault="00613E3F" w:rsidP="00613E3F">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r w:rsidR="001735CA" w:rsidRPr="001735CA">
        <w:t>Support Materials</w:t>
      </w:r>
      <w:bookmarkEnd w:id="29"/>
    </w:p>
    <w:p w14:paraId="612AFABB" w14:textId="77777777" w:rsidR="00D76F39" w:rsidRPr="00C224B8" w:rsidRDefault="001735CA" w:rsidP="001735CA">
      <w:pPr>
        <w:pStyle w:val="SOFinalHead2AfterHead1"/>
      </w:pPr>
      <w:bookmarkStart w:id="30" w:name="_Toc427923357"/>
      <w:r>
        <w:t>Subject-s</w:t>
      </w:r>
      <w:r w:rsidRPr="00C224B8">
        <w:t>pecific Advice</w:t>
      </w:r>
      <w:bookmarkEnd w:id="30"/>
    </w:p>
    <w:p w14:paraId="48E1CCEF" w14:textId="77777777" w:rsidR="00DC7CC5" w:rsidRPr="00C224B8" w:rsidRDefault="00430BE4" w:rsidP="00430BE4">
      <w:pPr>
        <w:pStyle w:val="SOFinalBodyText"/>
      </w:pPr>
      <w:r w:rsidRPr="00C224B8">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D65BB2" w:rsidRPr="00C224B8">
        <w:t>.</w:t>
      </w:r>
    </w:p>
    <w:p w14:paraId="197FCBB0" w14:textId="77777777" w:rsidR="00D523F0" w:rsidRPr="00C224B8" w:rsidRDefault="001735CA" w:rsidP="001735CA">
      <w:pPr>
        <w:pStyle w:val="SOFinalHead2"/>
      </w:pPr>
      <w:bookmarkStart w:id="31" w:name="_Toc427923358"/>
      <w:r w:rsidRPr="00C224B8">
        <w:t xml:space="preserve">Advice </w:t>
      </w:r>
      <w:r>
        <w:t>o</w:t>
      </w:r>
      <w:r w:rsidRPr="00C224B8">
        <w:t xml:space="preserve">n Ethical Study </w:t>
      </w:r>
      <w:r>
        <w:t>a</w:t>
      </w:r>
      <w:r w:rsidRPr="00C224B8">
        <w:t>nd Research</w:t>
      </w:r>
      <w:bookmarkEnd w:id="31"/>
    </w:p>
    <w:p w14:paraId="56B5D0C4" w14:textId="77777777" w:rsidR="00D65BB2" w:rsidRPr="00C224B8" w:rsidRDefault="00EE63A8" w:rsidP="00430BE4">
      <w:pPr>
        <w:pStyle w:val="SOFinalBodyText"/>
      </w:pPr>
      <w:r w:rsidRPr="00C224B8">
        <w:t>Advice for students and teachers on ethical study and research practices is available in the guidelines on the ethical conduct of research in the SACE on the SACE website (www.sace.sa.edu.au).</w:t>
      </w:r>
    </w:p>
    <w:p w14:paraId="1816C107" w14:textId="77777777" w:rsidR="00A60225" w:rsidRPr="00C224B8" w:rsidRDefault="00A60225" w:rsidP="00D523F0">
      <w:pPr>
        <w:pStyle w:val="SOFinalBodyText"/>
      </w:pPr>
    </w:p>
    <w:p w14:paraId="051F2EBC" w14:textId="77777777" w:rsidR="002C5777" w:rsidRPr="00C224B8" w:rsidRDefault="002C5777" w:rsidP="00D523F0">
      <w:pPr>
        <w:pStyle w:val="SOFinalBodyText"/>
        <w:sectPr w:rsidR="002C5777" w:rsidRPr="00C224B8" w:rsidSect="002A6BA0">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pPr>
    </w:p>
    <w:p w14:paraId="4045FA3B" w14:textId="77777777" w:rsidR="009649AB" w:rsidRPr="00C224B8" w:rsidRDefault="002562AE" w:rsidP="002562AE">
      <w:pPr>
        <w:pStyle w:val="SoFinalSectionHead"/>
        <w:rPr>
          <w:lang w:val="en-AU"/>
        </w:rPr>
        <w:sectPr w:rsidR="009649AB" w:rsidRPr="00C224B8" w:rsidSect="002A6BA0">
          <w:headerReference w:type="even" r:id="rId57"/>
          <w:headerReference w:type="default" r:id="rId58"/>
          <w:footerReference w:type="even" r:id="rId59"/>
          <w:footerReference w:type="default" r:id="rId60"/>
          <w:type w:val="oddPage"/>
          <w:pgSz w:w="11901" w:h="16857" w:code="210"/>
          <w:pgMar w:top="1985" w:right="1985" w:bottom="1985" w:left="1985" w:header="1701" w:footer="1134" w:gutter="0"/>
          <w:cols w:space="708"/>
          <w:docGrid w:linePitch="360"/>
        </w:sectPr>
      </w:pPr>
      <w:bookmarkStart w:id="32" w:name="_Toc427923359"/>
      <w:r w:rsidRPr="00C224B8">
        <w:lastRenderedPageBreak/>
        <w:t>Stage 2 Child Studies</w:t>
      </w:r>
      <w:bookmarkEnd w:id="32"/>
    </w:p>
    <w:p w14:paraId="579D703D" w14:textId="77777777" w:rsidR="00D65BB2" w:rsidRPr="00C224B8" w:rsidRDefault="001735CA" w:rsidP="001735CA">
      <w:pPr>
        <w:pStyle w:val="SOFinalHead1"/>
      </w:pPr>
      <w:bookmarkStart w:id="33" w:name="_Toc427923360"/>
      <w:r w:rsidRPr="00C224B8">
        <w:lastRenderedPageBreak/>
        <w:t xml:space="preserve">Learning Scope </w:t>
      </w:r>
      <w:r>
        <w:t>a</w:t>
      </w:r>
      <w:r w:rsidRPr="00C224B8">
        <w:t>nd Requirements</w:t>
      </w:r>
      <w:bookmarkEnd w:id="33"/>
    </w:p>
    <w:p w14:paraId="4DE7C6F3" w14:textId="77777777" w:rsidR="00D65BB2" w:rsidRPr="001735CA" w:rsidRDefault="001735CA" w:rsidP="001735CA">
      <w:pPr>
        <w:pStyle w:val="SOFinalHead2AfterHead1"/>
      </w:pPr>
      <w:bookmarkStart w:id="34" w:name="_Toc427923361"/>
      <w:r w:rsidRPr="001735CA">
        <w:t>Learning Requirements</w:t>
      </w:r>
      <w:bookmarkEnd w:id="34"/>
    </w:p>
    <w:p w14:paraId="4FC83C9B" w14:textId="77777777" w:rsidR="00470B2D" w:rsidRPr="00C224B8" w:rsidRDefault="00470B2D" w:rsidP="00F96C72">
      <w:pPr>
        <w:pStyle w:val="SOFinalBodyText"/>
      </w:pPr>
      <w:r w:rsidRPr="00C224B8">
        <w:t>The learning requirements summarise the knowledge, skills, and understanding that students are expected to develop and demonstrate through their learning</w:t>
      </w:r>
      <w:r w:rsidR="00215D29">
        <w:t xml:space="preserve"> in Stage 2 Child Studies</w:t>
      </w:r>
      <w:r w:rsidRPr="00C224B8">
        <w:t>.</w:t>
      </w:r>
    </w:p>
    <w:p w14:paraId="4FC9E877" w14:textId="77777777" w:rsidR="00470B2D" w:rsidRPr="00C224B8" w:rsidRDefault="00470B2D" w:rsidP="00F96C72">
      <w:pPr>
        <w:pStyle w:val="SOFinalBodyText"/>
      </w:pPr>
      <w:r w:rsidRPr="00C224B8">
        <w:t>In this subject, students are expected to:</w:t>
      </w:r>
    </w:p>
    <w:p w14:paraId="0FE7F520" w14:textId="77777777" w:rsidR="00470B2D" w:rsidRPr="00C224B8" w:rsidRDefault="00FE2DD5" w:rsidP="00F96C72">
      <w:pPr>
        <w:pStyle w:val="SOFinalNumbering"/>
      </w:pPr>
      <w:r w:rsidRPr="00C224B8">
        <w:t>1</w:t>
      </w:r>
      <w:r w:rsidR="00470B2D" w:rsidRPr="00C224B8">
        <w:t>.</w:t>
      </w:r>
      <w:r w:rsidR="00470B2D" w:rsidRPr="00C224B8">
        <w:tab/>
        <w:t xml:space="preserve">apply knowledge and problem-solving skills to practical </w:t>
      </w:r>
      <w:r w:rsidR="004F0AE9" w:rsidRPr="00C224B8">
        <w:t>activities</w:t>
      </w:r>
      <w:r w:rsidR="00470B2D" w:rsidRPr="00C224B8">
        <w:t xml:space="preserve"> and concepts related to the study of </w:t>
      </w:r>
      <w:r w:rsidR="004F0AE9" w:rsidRPr="00C224B8">
        <w:t>children and their development</w:t>
      </w:r>
      <w:r w:rsidR="00470B2D" w:rsidRPr="00C224B8">
        <w:t xml:space="preserve"> from conception to 8 years</w:t>
      </w:r>
    </w:p>
    <w:p w14:paraId="50B38293" w14:textId="77777777" w:rsidR="00470B2D" w:rsidRPr="00C224B8" w:rsidRDefault="00FE2DD5" w:rsidP="00F96C72">
      <w:pPr>
        <w:pStyle w:val="SOFinalNumbering"/>
      </w:pPr>
      <w:r w:rsidRPr="00C224B8">
        <w:t>2</w:t>
      </w:r>
      <w:r w:rsidR="00470B2D" w:rsidRPr="00C224B8">
        <w:t>.</w:t>
      </w:r>
      <w:r w:rsidR="00470B2D" w:rsidRPr="00C224B8">
        <w:tab/>
        <w:t xml:space="preserve">apply management, organisational, and problem-solving skills that demonstrate an understanding of issues </w:t>
      </w:r>
      <w:r w:rsidR="007A0E20" w:rsidRPr="00C224B8">
        <w:t>related to</w:t>
      </w:r>
      <w:r w:rsidR="00470B2D" w:rsidRPr="00C224B8">
        <w:t xml:space="preserve"> the health and well-being of children</w:t>
      </w:r>
    </w:p>
    <w:p w14:paraId="11A512DA" w14:textId="77777777" w:rsidR="00470B2D" w:rsidRPr="00C224B8" w:rsidRDefault="00FE2DD5" w:rsidP="00F96C72">
      <w:pPr>
        <w:pStyle w:val="SOFinalNumbering"/>
      </w:pPr>
      <w:r w:rsidRPr="00C224B8">
        <w:t>3</w:t>
      </w:r>
      <w:r w:rsidR="00470B2D" w:rsidRPr="00C224B8">
        <w:t>.</w:t>
      </w:r>
      <w:r w:rsidR="00470B2D" w:rsidRPr="00C224B8">
        <w:tab/>
        <w:t xml:space="preserve">make </w:t>
      </w:r>
      <w:r w:rsidR="00E3135C" w:rsidRPr="00C224B8">
        <w:t xml:space="preserve">and justify </w:t>
      </w:r>
      <w:r w:rsidR="00470B2D" w:rsidRPr="00C224B8">
        <w:t>decisions about issu</w:t>
      </w:r>
      <w:r w:rsidR="00E3135C" w:rsidRPr="00C224B8">
        <w:t>es related to child development</w:t>
      </w:r>
    </w:p>
    <w:p w14:paraId="04D0F9AF" w14:textId="77777777" w:rsidR="00470B2D" w:rsidRPr="00C224B8" w:rsidRDefault="00FE2DD5" w:rsidP="00F96C72">
      <w:pPr>
        <w:pStyle w:val="SOFinalNumbering"/>
      </w:pPr>
      <w:r w:rsidRPr="00C224B8">
        <w:t>4</w:t>
      </w:r>
      <w:r w:rsidR="00470B2D" w:rsidRPr="00C224B8">
        <w:t>.</w:t>
      </w:r>
      <w:r w:rsidR="00470B2D" w:rsidRPr="00C224B8">
        <w:tab/>
        <w:t>select and use appropriate technology to prepare learning activities for children in a culturally diverse society</w:t>
      </w:r>
    </w:p>
    <w:p w14:paraId="600762CC" w14:textId="77777777" w:rsidR="00FE2DD5" w:rsidRPr="00C224B8" w:rsidRDefault="00FE2DD5" w:rsidP="00F96C72">
      <w:pPr>
        <w:pStyle w:val="SOFinalNumbering"/>
      </w:pPr>
      <w:r w:rsidRPr="00C224B8">
        <w:t>5.</w:t>
      </w:r>
      <w:r w:rsidRPr="00C224B8">
        <w:tab/>
        <w:t>investigate</w:t>
      </w:r>
      <w:r w:rsidR="00E3135C" w:rsidRPr="00C224B8">
        <w:t xml:space="preserve">, </w:t>
      </w:r>
      <w:r w:rsidR="007A0E20" w:rsidRPr="00C224B8">
        <w:t>critically analyse</w:t>
      </w:r>
      <w:r w:rsidR="00E3135C" w:rsidRPr="00C224B8">
        <w:t xml:space="preserve">, and evaluate </w:t>
      </w:r>
      <w:r w:rsidRPr="00C224B8">
        <w:t>contemporary trends and</w:t>
      </w:r>
      <w:r w:rsidR="007A0E20" w:rsidRPr="00C224B8">
        <w:t>/or</w:t>
      </w:r>
      <w:r w:rsidRPr="00C224B8">
        <w:t xml:space="preserve"> issues related to the </w:t>
      </w:r>
      <w:r w:rsidR="008D0E3F" w:rsidRPr="00C224B8">
        <w:t xml:space="preserve">health and well-being of </w:t>
      </w:r>
      <w:r w:rsidRPr="00C224B8">
        <w:t>children</w:t>
      </w:r>
    </w:p>
    <w:p w14:paraId="16661D1B" w14:textId="77777777" w:rsidR="00470B2D" w:rsidRPr="00C224B8" w:rsidRDefault="00470B2D" w:rsidP="00F96C72">
      <w:pPr>
        <w:pStyle w:val="SOFinalNumbering"/>
      </w:pPr>
      <w:r w:rsidRPr="00C224B8">
        <w:t>6.</w:t>
      </w:r>
      <w:r w:rsidRPr="00C224B8">
        <w:tab/>
        <w:t xml:space="preserve">work individually and collaboratively to support the health and well-being of children, and </w:t>
      </w:r>
      <w:r w:rsidR="00FE2DD5" w:rsidRPr="00C224B8">
        <w:t>evaluate</w:t>
      </w:r>
      <w:r w:rsidRPr="00C224B8">
        <w:t xml:space="preserve"> processes and outcomes</w:t>
      </w:r>
    </w:p>
    <w:p w14:paraId="667744FC" w14:textId="77777777" w:rsidR="00470B2D" w:rsidRPr="00C224B8" w:rsidRDefault="00470B2D" w:rsidP="00F96C72">
      <w:pPr>
        <w:pStyle w:val="SOFinalNumbering"/>
      </w:pPr>
      <w:r w:rsidRPr="00C224B8">
        <w:t>7.</w:t>
      </w:r>
      <w:r w:rsidRPr="00C224B8">
        <w:tab/>
        <w:t>evaluate the impact of technolog</w:t>
      </w:r>
      <w:r w:rsidR="00E3135C" w:rsidRPr="00C224B8">
        <w:t>y</w:t>
      </w:r>
      <w:r w:rsidRPr="00C224B8">
        <w:t xml:space="preserve"> on the health and well-being of children.</w:t>
      </w:r>
    </w:p>
    <w:p w14:paraId="089E6FE3" w14:textId="77777777" w:rsidR="00D65BB2" w:rsidRPr="001735CA" w:rsidRDefault="001735CA" w:rsidP="001735CA">
      <w:pPr>
        <w:pStyle w:val="SOFinalHead2"/>
      </w:pPr>
      <w:bookmarkStart w:id="35" w:name="_Toc427923362"/>
      <w:r w:rsidRPr="001735CA">
        <w:t>Content</w:t>
      </w:r>
      <w:bookmarkEnd w:id="35"/>
    </w:p>
    <w:p w14:paraId="41370000" w14:textId="77777777" w:rsidR="00470B2D" w:rsidRPr="00C224B8" w:rsidRDefault="00470B2D" w:rsidP="00F96C72">
      <w:pPr>
        <w:pStyle w:val="SOFinalBodyText"/>
        <w:spacing w:line="226" w:lineRule="exact"/>
      </w:pPr>
      <w:r w:rsidRPr="00C224B8">
        <w:t xml:space="preserve">Child Studies </w:t>
      </w:r>
      <w:r w:rsidR="007510F0">
        <w:t>i</w:t>
      </w:r>
      <w:r w:rsidRPr="00C224B8">
        <w:t>s a 10-credit subject or a 20-credit subject</w:t>
      </w:r>
      <w:r w:rsidR="007510F0">
        <w:t xml:space="preserve"> at Stage 2</w:t>
      </w:r>
      <w:r w:rsidRPr="00C224B8">
        <w:t>.</w:t>
      </w:r>
    </w:p>
    <w:p w14:paraId="7607E41A" w14:textId="77777777" w:rsidR="00470B2D" w:rsidRPr="00C224B8" w:rsidRDefault="00470B2D" w:rsidP="00F96C72">
      <w:pPr>
        <w:pStyle w:val="SOFinalBodyText"/>
        <w:spacing w:line="226" w:lineRule="exact"/>
      </w:pPr>
      <w:r w:rsidRPr="00C224B8">
        <w:t>Stage 2 Child Studies focuses on children’s growth and development from conception to 8 years. Students critically examine attitudes and values about parenting/care</w:t>
      </w:r>
      <w:r w:rsidR="007510F0">
        <w:t>-</w:t>
      </w:r>
      <w:r w:rsidRPr="00C224B8">
        <w:t>giving and gain an understanding of the growth and development of children. This subject enables students to develop a variety of research, management, and practical skills.</w:t>
      </w:r>
    </w:p>
    <w:p w14:paraId="27C6AD10" w14:textId="77777777" w:rsidR="00470B2D" w:rsidRPr="00C224B8" w:rsidRDefault="00470B2D" w:rsidP="00F96C72">
      <w:pPr>
        <w:pStyle w:val="SOFinalBodyText"/>
        <w:spacing w:line="226" w:lineRule="exact"/>
      </w:pPr>
      <w:r w:rsidRPr="00C224B8">
        <w:t>Childhood is a unique, intense period of growth and development. Children’s lives are affected by their relationships with others; their intellectual, emotional, social, and physical growth; cultural, familial, and socio-economic circumstances; geographic location; and educational opportunities.</w:t>
      </w:r>
    </w:p>
    <w:p w14:paraId="0BE9FCC8" w14:textId="77777777" w:rsidR="00470B2D" w:rsidRPr="00C224B8" w:rsidRDefault="007A0E20" w:rsidP="00F96C72">
      <w:pPr>
        <w:pStyle w:val="SOFinalBodyText"/>
        <w:spacing w:line="226" w:lineRule="exact"/>
      </w:pPr>
      <w:r w:rsidRPr="00C224B8">
        <w:t xml:space="preserve">There are five areas of study in </w:t>
      </w:r>
      <w:r w:rsidR="00470B2D" w:rsidRPr="00C224B8">
        <w:t>Stage 2 Child Studies</w:t>
      </w:r>
      <w:r w:rsidRPr="00C224B8">
        <w:t>,</w:t>
      </w:r>
      <w:r w:rsidR="00470B2D" w:rsidRPr="00C224B8">
        <w:t xml:space="preserve"> as described below.</w:t>
      </w:r>
    </w:p>
    <w:p w14:paraId="2A934073" w14:textId="77777777" w:rsidR="00470B2D" w:rsidRPr="00C224B8" w:rsidRDefault="00470B2D" w:rsidP="00F96C72">
      <w:pPr>
        <w:pStyle w:val="SOFinalBodyText"/>
        <w:spacing w:line="226" w:lineRule="exact"/>
      </w:pPr>
      <w:r w:rsidRPr="00C224B8">
        <w:t xml:space="preserve">A 10-credit subject comprises two or three areas of study. A 20-credit subject comprises all five areas of study. </w:t>
      </w:r>
    </w:p>
    <w:p w14:paraId="6E1C53AA" w14:textId="77777777" w:rsidR="00470B2D" w:rsidRPr="00C224B8" w:rsidRDefault="00470B2D" w:rsidP="007A0E20">
      <w:pPr>
        <w:pStyle w:val="SOFinalBodyText"/>
      </w:pPr>
      <w:r w:rsidRPr="00C224B8">
        <w:t xml:space="preserve">Each </w:t>
      </w:r>
      <w:r w:rsidR="00331204" w:rsidRPr="00C224B8">
        <w:t>area</w:t>
      </w:r>
      <w:r w:rsidRPr="00C224B8">
        <w:t xml:space="preserve"> of study may be approached through one or more topics. The list of suggested topics for each area of study is neither prescriptive nor exhaustive. Teachers and students may negotiate </w:t>
      </w:r>
      <w:r w:rsidR="007A0E20" w:rsidRPr="00C224B8">
        <w:t>additional</w:t>
      </w:r>
      <w:r w:rsidRPr="00C224B8">
        <w:t xml:space="preserve"> topics wit</w:t>
      </w:r>
      <w:r w:rsidR="00215D29">
        <w:t>hin one or more areas of study.</w:t>
      </w:r>
    </w:p>
    <w:p w14:paraId="4FC2A36F" w14:textId="77777777" w:rsidR="00470B2D" w:rsidRPr="00C224B8" w:rsidRDefault="00470B2D" w:rsidP="005807FC">
      <w:pPr>
        <w:pStyle w:val="SOFinalHead3"/>
        <w:spacing w:line="240" w:lineRule="exact"/>
      </w:pPr>
      <w:r w:rsidRPr="00C224B8">
        <w:lastRenderedPageBreak/>
        <w:t>Area of Study 1: Contemporary and Future Issues</w:t>
      </w:r>
    </w:p>
    <w:p w14:paraId="7904AAC5"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4318326A" w14:textId="77777777" w:rsidR="00470B2D" w:rsidRPr="00C224B8" w:rsidRDefault="00470B2D" w:rsidP="005807FC">
      <w:pPr>
        <w:pStyle w:val="SOFinalBullets"/>
        <w:spacing w:line="240" w:lineRule="exact"/>
      </w:pPr>
      <w:r w:rsidRPr="00C224B8">
        <w:t>the likely impact of global issues on the development of children</w:t>
      </w:r>
    </w:p>
    <w:p w14:paraId="1252E740" w14:textId="77777777" w:rsidR="00470B2D" w:rsidRPr="00C224B8" w:rsidRDefault="00470B2D" w:rsidP="005807FC">
      <w:pPr>
        <w:pStyle w:val="SOFinalBullets"/>
        <w:spacing w:line="240" w:lineRule="exact"/>
      </w:pPr>
      <w:r w:rsidRPr="00C224B8">
        <w:t>contemporary issues related to</w:t>
      </w:r>
      <w:r w:rsidR="00E91BBE">
        <w:t>, for example,</w:t>
      </w:r>
      <w:r w:rsidRPr="00C224B8">
        <w:t xml:space="preserve"> childhood health, </w:t>
      </w:r>
      <w:r w:rsidR="00E91BBE">
        <w:t xml:space="preserve">well-being, </w:t>
      </w:r>
      <w:r w:rsidRPr="00C224B8">
        <w:t>nutrition, safety, education,</w:t>
      </w:r>
      <w:r w:rsidR="00E91BBE">
        <w:t xml:space="preserve"> identity,</w:t>
      </w:r>
      <w:r w:rsidRPr="00C224B8">
        <w:t xml:space="preserve"> literacy, and numeracy</w:t>
      </w:r>
    </w:p>
    <w:p w14:paraId="117E3475" w14:textId="77777777" w:rsidR="00470B2D" w:rsidRPr="00C224B8" w:rsidRDefault="00470B2D" w:rsidP="005807FC">
      <w:pPr>
        <w:pStyle w:val="SOFinalBullets"/>
        <w:spacing w:line="240" w:lineRule="exact"/>
      </w:pPr>
      <w:r w:rsidRPr="00C224B8">
        <w:t>overweight children, and obesity in children</w:t>
      </w:r>
    </w:p>
    <w:p w14:paraId="31AF1471" w14:textId="77777777" w:rsidR="00470B2D" w:rsidRPr="00C224B8" w:rsidRDefault="00470B2D" w:rsidP="005807FC">
      <w:pPr>
        <w:pStyle w:val="SOFinalBullets"/>
        <w:spacing w:line="240" w:lineRule="exact"/>
      </w:pPr>
      <w:r w:rsidRPr="00C224B8">
        <w:t>genetic</w:t>
      </w:r>
      <w:r w:rsidR="00E91BBE">
        <w:t xml:space="preserve"> and lifestyle</w:t>
      </w:r>
      <w:r w:rsidRPr="00C224B8">
        <w:t xml:space="preserve"> factors that influence child development and health</w:t>
      </w:r>
    </w:p>
    <w:p w14:paraId="24B005C6" w14:textId="77777777" w:rsidR="00470B2D" w:rsidRPr="00C224B8" w:rsidRDefault="00470B2D" w:rsidP="005807FC">
      <w:pPr>
        <w:pStyle w:val="SOFinalBullets"/>
        <w:spacing w:line="240" w:lineRule="exact"/>
      </w:pPr>
      <w:r w:rsidRPr="00C224B8">
        <w:t>current research in child development.</w:t>
      </w:r>
    </w:p>
    <w:p w14:paraId="0FDA44CA" w14:textId="77777777" w:rsidR="00470B2D" w:rsidRPr="00C224B8" w:rsidRDefault="00470B2D" w:rsidP="005807FC">
      <w:pPr>
        <w:pStyle w:val="SOFinalHead3"/>
        <w:spacing w:line="240" w:lineRule="exact"/>
      </w:pPr>
      <w:r w:rsidRPr="00C224B8">
        <w:t>Area of Study 2: Economic and Environmental Influences</w:t>
      </w:r>
    </w:p>
    <w:p w14:paraId="438DB447"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2E49D8CB" w14:textId="77777777" w:rsidR="00470B2D" w:rsidRPr="00C224B8" w:rsidRDefault="00470B2D" w:rsidP="005807FC">
      <w:pPr>
        <w:pStyle w:val="SOFinalBullets"/>
        <w:spacing w:line="240" w:lineRule="exact"/>
      </w:pPr>
      <w:r w:rsidRPr="00C224B8">
        <w:t>creating and maintaining a safe environment for children</w:t>
      </w:r>
    </w:p>
    <w:p w14:paraId="620EA4C8" w14:textId="77777777" w:rsidR="00470B2D" w:rsidRPr="00C224B8" w:rsidRDefault="00470B2D" w:rsidP="005807FC">
      <w:pPr>
        <w:pStyle w:val="SOFinalBullets"/>
        <w:spacing w:line="240" w:lineRule="exact"/>
      </w:pPr>
      <w:r w:rsidRPr="00C224B8">
        <w:t>the role of resources in supporting the needs of children</w:t>
      </w:r>
    </w:p>
    <w:p w14:paraId="66D47FF8" w14:textId="77777777" w:rsidR="00470B2D" w:rsidRPr="00C224B8" w:rsidRDefault="0031638F" w:rsidP="005807FC">
      <w:pPr>
        <w:pStyle w:val="SOFinalBullets"/>
        <w:spacing w:line="240" w:lineRule="exact"/>
      </w:pPr>
      <w:r w:rsidRPr="00C224B8">
        <w:t xml:space="preserve">the </w:t>
      </w:r>
      <w:r w:rsidR="00470B2D" w:rsidRPr="00C224B8">
        <w:t>food and nutritional requirements of children, supporting healthy eating practices, and current national guidelines</w:t>
      </w:r>
    </w:p>
    <w:p w14:paraId="013E3BD8" w14:textId="77777777" w:rsidR="00470B2D" w:rsidRPr="00C224B8" w:rsidRDefault="00470B2D" w:rsidP="005807FC">
      <w:pPr>
        <w:pStyle w:val="SOFinalBullets"/>
        <w:spacing w:line="240" w:lineRule="exact"/>
      </w:pPr>
      <w:r w:rsidRPr="00C224B8">
        <w:t>environmental influences on children’s health</w:t>
      </w:r>
      <w:r w:rsidR="00E91BBE">
        <w:t xml:space="preserve"> and development</w:t>
      </w:r>
    </w:p>
    <w:p w14:paraId="4B8A6C6A" w14:textId="77777777" w:rsidR="00470B2D" w:rsidRPr="00C224B8" w:rsidRDefault="00470B2D" w:rsidP="005807FC">
      <w:pPr>
        <w:pStyle w:val="SOFinalBullets"/>
        <w:spacing w:line="240" w:lineRule="exact"/>
      </w:pPr>
      <w:r w:rsidRPr="00C224B8">
        <w:t>the influence of poverty on family and community structures.</w:t>
      </w:r>
    </w:p>
    <w:p w14:paraId="186DF906" w14:textId="77777777" w:rsidR="00470B2D" w:rsidRPr="00C224B8" w:rsidRDefault="008119A8" w:rsidP="005807FC">
      <w:pPr>
        <w:pStyle w:val="SOFinalHead3"/>
        <w:spacing w:line="240" w:lineRule="exact"/>
      </w:pPr>
      <w:r w:rsidRPr="00C224B8">
        <w:t>Area of Study 3: Poli</w:t>
      </w:r>
      <w:r w:rsidR="00470B2D" w:rsidRPr="00C224B8">
        <w:t>tical and Legal Influences</w:t>
      </w:r>
    </w:p>
    <w:p w14:paraId="4DF72A4E"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1E1EC4FC" w14:textId="77777777" w:rsidR="00470B2D" w:rsidRPr="00C224B8" w:rsidRDefault="00470B2D" w:rsidP="005807FC">
      <w:pPr>
        <w:pStyle w:val="SOFinalBullets"/>
        <w:spacing w:line="240" w:lineRule="exact"/>
      </w:pPr>
      <w:r w:rsidRPr="00C224B8">
        <w:t>local, state, and Commonwealth government legislation that supports and empowers parents and families in caring for children</w:t>
      </w:r>
    </w:p>
    <w:p w14:paraId="1D77B870" w14:textId="77777777" w:rsidR="00470B2D" w:rsidRPr="00C224B8" w:rsidRDefault="00470B2D" w:rsidP="005807FC">
      <w:pPr>
        <w:pStyle w:val="SOFinalBullets"/>
        <w:spacing w:line="240" w:lineRule="exact"/>
      </w:pPr>
      <w:r w:rsidRPr="00C224B8">
        <w:t>support services that promote the well-being of children, including children with special needs</w:t>
      </w:r>
    </w:p>
    <w:p w14:paraId="14EB5FB5" w14:textId="77777777" w:rsidR="000A5A61" w:rsidRPr="00C224B8" w:rsidRDefault="000A5A61" w:rsidP="005807FC">
      <w:pPr>
        <w:pStyle w:val="SOFinalBullets"/>
        <w:spacing w:line="240" w:lineRule="exact"/>
      </w:pPr>
      <w:r w:rsidRPr="00C224B8">
        <w:t xml:space="preserve">the </w:t>
      </w:r>
      <w:r w:rsidRPr="00C224B8">
        <w:rPr>
          <w:i/>
          <w:iCs/>
        </w:rPr>
        <w:t>Disability Discrimination Act 1992</w:t>
      </w:r>
      <w:r w:rsidRPr="00C224B8">
        <w:t xml:space="preserve"> (Cwlth) and children with special</w:t>
      </w:r>
      <w:r w:rsidR="00FE74F8" w:rsidRPr="00C224B8">
        <w:t xml:space="preserve"> needs</w:t>
      </w:r>
    </w:p>
    <w:p w14:paraId="24C34D04" w14:textId="77777777" w:rsidR="00470B2D" w:rsidRPr="00C224B8" w:rsidRDefault="00470B2D" w:rsidP="005807FC">
      <w:pPr>
        <w:pStyle w:val="SOFinalBullets"/>
        <w:spacing w:line="240" w:lineRule="exact"/>
      </w:pPr>
      <w:r w:rsidRPr="00C224B8">
        <w:t>the accessibility of community services and networks that support children</w:t>
      </w:r>
    </w:p>
    <w:p w14:paraId="736E5702" w14:textId="77777777" w:rsidR="00470B2D" w:rsidRPr="00C224B8" w:rsidRDefault="00470B2D" w:rsidP="005807FC">
      <w:pPr>
        <w:pStyle w:val="SOFinalBullets"/>
        <w:spacing w:line="240" w:lineRule="exact"/>
      </w:pPr>
      <w:r w:rsidRPr="00C224B8">
        <w:t>rights of children</w:t>
      </w:r>
      <w:r w:rsidR="00E91BBE">
        <w:t>,</w:t>
      </w:r>
      <w:r w:rsidRPr="00C224B8">
        <w:t xml:space="preserve"> parents, </w:t>
      </w:r>
      <w:r w:rsidR="004F0AE9" w:rsidRPr="00C224B8">
        <w:t>care</w:t>
      </w:r>
      <w:r w:rsidR="007510F0">
        <w:t>-</w:t>
      </w:r>
      <w:r w:rsidR="004F0AE9" w:rsidRPr="00C224B8">
        <w:t>givers</w:t>
      </w:r>
      <w:r w:rsidRPr="00C224B8">
        <w:t>, and child</w:t>
      </w:r>
      <w:r w:rsidR="007510F0">
        <w:t>-</w:t>
      </w:r>
      <w:r w:rsidRPr="00C224B8">
        <w:t>care workers</w:t>
      </w:r>
    </w:p>
    <w:p w14:paraId="6B0CEFA5" w14:textId="77777777" w:rsidR="00470B2D" w:rsidRPr="00C224B8" w:rsidRDefault="00470B2D" w:rsidP="005807FC">
      <w:pPr>
        <w:pStyle w:val="SOFinalBullets"/>
        <w:spacing w:line="240" w:lineRule="exact"/>
      </w:pPr>
      <w:r w:rsidRPr="00C224B8">
        <w:t>media standards and regulations and the influence of the media</w:t>
      </w:r>
      <w:r w:rsidR="00E91BBE">
        <w:t xml:space="preserve"> in supporting the health and well-being of children</w:t>
      </w:r>
      <w:r w:rsidR="00C152EB" w:rsidRPr="00C224B8">
        <w:t>.</w:t>
      </w:r>
    </w:p>
    <w:p w14:paraId="6A5279F6" w14:textId="77777777" w:rsidR="00470B2D" w:rsidRPr="00C224B8" w:rsidRDefault="00470B2D" w:rsidP="005807FC">
      <w:pPr>
        <w:pStyle w:val="SOFinalHead3"/>
        <w:spacing w:line="240" w:lineRule="exact"/>
      </w:pPr>
      <w:r w:rsidRPr="00C224B8">
        <w:t>Area of Study 4: Sociocultural Influences</w:t>
      </w:r>
    </w:p>
    <w:p w14:paraId="791DB74B" w14:textId="77777777" w:rsidR="00470B2D" w:rsidRPr="00C224B8" w:rsidRDefault="00470B2D" w:rsidP="005807FC">
      <w:pPr>
        <w:pStyle w:val="SOFinalBodyText"/>
        <w:spacing w:line="240" w:lineRule="exact"/>
      </w:pPr>
      <w:r w:rsidRPr="00C224B8">
        <w:t>This area of study could include</w:t>
      </w:r>
      <w:r w:rsidR="008D0E3F" w:rsidRPr="00C224B8">
        <w:t xml:space="preserve"> topics such as the following</w:t>
      </w:r>
      <w:r w:rsidRPr="00C224B8">
        <w:t>:</w:t>
      </w:r>
    </w:p>
    <w:p w14:paraId="040DABCA" w14:textId="77777777" w:rsidR="00470B2D" w:rsidRPr="00C224B8" w:rsidRDefault="00470B2D" w:rsidP="005807FC">
      <w:pPr>
        <w:pStyle w:val="SOFinalBullets"/>
        <w:spacing w:line="240" w:lineRule="exact"/>
      </w:pPr>
      <w:r w:rsidRPr="00C224B8">
        <w:t>family structure</w:t>
      </w:r>
      <w:r w:rsidR="008D0E3F" w:rsidRPr="00C224B8">
        <w:t>s</w:t>
      </w:r>
      <w:r w:rsidRPr="00C224B8">
        <w:t xml:space="preserve"> and environment</w:t>
      </w:r>
      <w:r w:rsidR="007A0E20" w:rsidRPr="00C224B8">
        <w:t>s</w:t>
      </w:r>
      <w:r w:rsidRPr="00C224B8">
        <w:t>, and the ways in which these support the needs of children in culturally diverse communities</w:t>
      </w:r>
    </w:p>
    <w:p w14:paraId="1B841B75" w14:textId="77777777" w:rsidR="00470B2D" w:rsidRPr="00C224B8" w:rsidRDefault="00470B2D" w:rsidP="005807FC">
      <w:pPr>
        <w:pStyle w:val="SOFinalBullets"/>
        <w:spacing w:line="240" w:lineRule="exact"/>
      </w:pPr>
      <w:r w:rsidRPr="00C224B8">
        <w:t>the behavioural, cognitive, language and communication, physical, social, and emotional development of children</w:t>
      </w:r>
    </w:p>
    <w:p w14:paraId="361E1E63" w14:textId="77777777" w:rsidR="00470B2D" w:rsidRPr="00C224B8" w:rsidRDefault="00470B2D" w:rsidP="005807FC">
      <w:pPr>
        <w:pStyle w:val="SOFinalBullets"/>
        <w:spacing w:line="240" w:lineRule="exact"/>
      </w:pPr>
      <w:r w:rsidRPr="00C224B8">
        <w:t>the role of play in the development of children</w:t>
      </w:r>
    </w:p>
    <w:p w14:paraId="3C808F5C" w14:textId="77777777" w:rsidR="00470B2D" w:rsidRPr="00C224B8" w:rsidRDefault="00470B2D" w:rsidP="005807FC">
      <w:pPr>
        <w:pStyle w:val="SOFinalBullets"/>
        <w:spacing w:line="240" w:lineRule="exact"/>
      </w:pPr>
      <w:r w:rsidRPr="00C224B8">
        <w:t>the influence of diet on learning outcomes</w:t>
      </w:r>
    </w:p>
    <w:p w14:paraId="2B089CA2" w14:textId="77777777" w:rsidR="00470B2D" w:rsidRPr="00C224B8" w:rsidRDefault="0031638F" w:rsidP="005807FC">
      <w:pPr>
        <w:pStyle w:val="SOFinalBullets"/>
        <w:spacing w:line="240" w:lineRule="exact"/>
      </w:pPr>
      <w:r w:rsidRPr="00C224B8">
        <w:t xml:space="preserve">the </w:t>
      </w:r>
      <w:r w:rsidR="00470B2D" w:rsidRPr="00C224B8">
        <w:t xml:space="preserve">development of </w:t>
      </w:r>
      <w:r w:rsidR="00E91BBE" w:rsidRPr="00C224B8">
        <w:t>gender,</w:t>
      </w:r>
      <w:r w:rsidR="00E91BBE">
        <w:t xml:space="preserve"> </w:t>
      </w:r>
      <w:r w:rsidR="00470B2D" w:rsidRPr="00C224B8">
        <w:t>personal, and group identity</w:t>
      </w:r>
      <w:r w:rsidR="00E91BBE">
        <w:t xml:space="preserve"> of children</w:t>
      </w:r>
    </w:p>
    <w:p w14:paraId="046DAF06" w14:textId="77777777" w:rsidR="00470B2D" w:rsidRPr="00C224B8" w:rsidRDefault="00470B2D" w:rsidP="005807FC">
      <w:pPr>
        <w:pStyle w:val="SOFinalBullets"/>
        <w:spacing w:line="240" w:lineRule="exact"/>
      </w:pPr>
      <w:r w:rsidRPr="00C224B8">
        <w:t>cultural inclusivity for Aboriginal and Torres Strait Islander and multilingual children</w:t>
      </w:r>
    </w:p>
    <w:p w14:paraId="7EE0272F" w14:textId="77777777" w:rsidR="00470B2D" w:rsidRPr="00C224B8" w:rsidRDefault="00E91BBE" w:rsidP="005807FC">
      <w:pPr>
        <w:pStyle w:val="SOFinalBullets"/>
        <w:spacing w:line="240" w:lineRule="exact"/>
      </w:pPr>
      <w:r>
        <w:t xml:space="preserve">the development of </w:t>
      </w:r>
      <w:r w:rsidR="00470B2D" w:rsidRPr="00C224B8">
        <w:t xml:space="preserve">empathy, respect, and inclusivity </w:t>
      </w:r>
      <w:r>
        <w:t>of</w:t>
      </w:r>
      <w:r w:rsidR="00470B2D" w:rsidRPr="00C224B8">
        <w:t xml:space="preserve"> a range of cultures.</w:t>
      </w:r>
    </w:p>
    <w:p w14:paraId="784C2424" w14:textId="77777777" w:rsidR="00470B2D" w:rsidRPr="00C224B8" w:rsidRDefault="00470B2D" w:rsidP="00470B2D">
      <w:pPr>
        <w:pStyle w:val="SOFinalHead3"/>
      </w:pPr>
      <w:r w:rsidRPr="00C224B8">
        <w:lastRenderedPageBreak/>
        <w:t>Area of Study 5: Technological Influences</w:t>
      </w:r>
    </w:p>
    <w:p w14:paraId="1C1372D7" w14:textId="77777777" w:rsidR="00470B2D" w:rsidRPr="00C224B8" w:rsidRDefault="00470B2D" w:rsidP="00470B2D">
      <w:pPr>
        <w:pStyle w:val="SOFinalBodyText"/>
      </w:pPr>
      <w:r w:rsidRPr="00C224B8">
        <w:t>This</w:t>
      </w:r>
      <w:r w:rsidR="006818A1" w:rsidRPr="00C224B8">
        <w:t xml:space="preserve"> area of study could include</w:t>
      </w:r>
      <w:r w:rsidR="008D0E3F" w:rsidRPr="00C224B8">
        <w:t xml:space="preserve"> topics such as the following</w:t>
      </w:r>
      <w:r w:rsidRPr="00C224B8">
        <w:t>:</w:t>
      </w:r>
    </w:p>
    <w:p w14:paraId="31295C07" w14:textId="77777777" w:rsidR="00470B2D" w:rsidRPr="00C224B8" w:rsidRDefault="00ED2F6E" w:rsidP="00470B2D">
      <w:pPr>
        <w:pStyle w:val="SOFinalBullets"/>
      </w:pPr>
      <w:r w:rsidRPr="00C224B8">
        <w:t xml:space="preserve">the </w:t>
      </w:r>
      <w:r w:rsidR="00470B2D" w:rsidRPr="00C224B8">
        <w:t xml:space="preserve">impact of scientific, medical, and technological advancements in supporting </w:t>
      </w:r>
      <w:r w:rsidR="00E91BBE">
        <w:t>the health and well-being of</w:t>
      </w:r>
      <w:r w:rsidR="00470B2D" w:rsidRPr="00C224B8">
        <w:t xml:space="preserve"> children</w:t>
      </w:r>
    </w:p>
    <w:p w14:paraId="1ABC3BAE" w14:textId="77777777" w:rsidR="00470B2D" w:rsidRPr="00C224B8" w:rsidRDefault="00ED2F6E" w:rsidP="00470B2D">
      <w:pPr>
        <w:pStyle w:val="SOFinalBullets"/>
      </w:pPr>
      <w:r w:rsidRPr="00C224B8">
        <w:t xml:space="preserve">the </w:t>
      </w:r>
      <w:r w:rsidR="00470B2D" w:rsidRPr="00C224B8">
        <w:t>use of technology to meet a child’s specific physical or emotional needs</w:t>
      </w:r>
    </w:p>
    <w:p w14:paraId="424A5276" w14:textId="77777777" w:rsidR="00470B2D" w:rsidRPr="00C224B8" w:rsidRDefault="00ED2F6E" w:rsidP="00470B2D">
      <w:pPr>
        <w:pStyle w:val="SOFinalBullets"/>
      </w:pPr>
      <w:r w:rsidRPr="00C224B8">
        <w:t xml:space="preserve">the </w:t>
      </w:r>
      <w:r w:rsidR="00470B2D" w:rsidRPr="00C224B8">
        <w:t>impact of local and global media on the development of children</w:t>
      </w:r>
    </w:p>
    <w:p w14:paraId="384A40F3" w14:textId="77777777" w:rsidR="00470B2D" w:rsidRPr="00C224B8" w:rsidRDefault="00ED2F6E" w:rsidP="00470B2D">
      <w:pPr>
        <w:pStyle w:val="SOFinalBullets"/>
      </w:pPr>
      <w:r w:rsidRPr="00C224B8">
        <w:t xml:space="preserve">the </w:t>
      </w:r>
      <w:r w:rsidR="00470B2D" w:rsidRPr="00C224B8">
        <w:t>influence of licensing and standards regulations</w:t>
      </w:r>
      <w:r w:rsidR="00E91BBE">
        <w:t xml:space="preserve"> on the health and well-being of children</w:t>
      </w:r>
    </w:p>
    <w:p w14:paraId="13AA7A14" w14:textId="77777777" w:rsidR="00D65BB2" w:rsidRPr="00C224B8" w:rsidRDefault="00ED2F6E" w:rsidP="00470B2D">
      <w:pPr>
        <w:pStyle w:val="SOFinalBullets"/>
      </w:pPr>
      <w:r w:rsidRPr="00C224B8">
        <w:t xml:space="preserve">the </w:t>
      </w:r>
      <w:r w:rsidR="00FC4325" w:rsidRPr="00C224B8">
        <w:t xml:space="preserve">impact of </w:t>
      </w:r>
      <w:r w:rsidR="00E91BBE">
        <w:t>emerging technologies</w:t>
      </w:r>
      <w:r w:rsidR="00470B2D" w:rsidRPr="00C224B8">
        <w:t xml:space="preserve"> on the</w:t>
      </w:r>
      <w:r w:rsidR="00FC4325" w:rsidRPr="00C224B8">
        <w:t xml:space="preserve"> health and</w:t>
      </w:r>
      <w:r w:rsidR="00470B2D" w:rsidRPr="00C224B8">
        <w:t xml:space="preserve"> well-being of children</w:t>
      </w:r>
      <w:r w:rsidR="00D65BB2" w:rsidRPr="00C224B8">
        <w:t>.</w:t>
      </w:r>
    </w:p>
    <w:p w14:paraId="0E1A15E7" w14:textId="77777777" w:rsidR="00B311AA" w:rsidRPr="00C224B8" w:rsidRDefault="00B311AA" w:rsidP="00D65BB2">
      <w:pPr>
        <w:pStyle w:val="SOFinalBodyText"/>
      </w:pPr>
    </w:p>
    <w:p w14:paraId="2BE071FF" w14:textId="77777777" w:rsidR="00D65BB2" w:rsidRPr="00C224B8" w:rsidRDefault="00D65BB2" w:rsidP="00D65BB2">
      <w:pPr>
        <w:sectPr w:rsidR="00D65BB2" w:rsidRPr="00C224B8" w:rsidSect="00044F71">
          <w:headerReference w:type="even" r:id="rId61"/>
          <w:headerReference w:type="default" r:id="rId62"/>
          <w:footerReference w:type="even" r:id="rId63"/>
          <w:footerReference w:type="default" r:id="rId64"/>
          <w:headerReference w:type="first" r:id="rId65"/>
          <w:footerReference w:type="first" r:id="rId66"/>
          <w:pgSz w:w="11901" w:h="16857" w:code="210"/>
          <w:pgMar w:top="1985" w:right="1985" w:bottom="1985" w:left="1985" w:header="1701" w:footer="1134" w:gutter="0"/>
          <w:cols w:space="708"/>
          <w:titlePg/>
          <w:docGrid w:linePitch="360"/>
        </w:sectPr>
      </w:pPr>
    </w:p>
    <w:p w14:paraId="5C82063F" w14:textId="77777777" w:rsidR="00D65BB2" w:rsidRPr="00C224B8" w:rsidRDefault="001735CA" w:rsidP="001735CA">
      <w:pPr>
        <w:pStyle w:val="SOFinalHead1"/>
      </w:pPr>
      <w:bookmarkStart w:id="36" w:name="_Toc427923363"/>
      <w:r w:rsidRPr="00C224B8">
        <w:lastRenderedPageBreak/>
        <w:t xml:space="preserve">Assessment Scope </w:t>
      </w:r>
      <w:r>
        <w:t>a</w:t>
      </w:r>
      <w:r w:rsidRPr="00C224B8">
        <w:t>nd Requirements</w:t>
      </w:r>
      <w:bookmarkEnd w:id="36"/>
    </w:p>
    <w:p w14:paraId="03368B16" w14:textId="77777777" w:rsidR="00177006" w:rsidRPr="00C224B8" w:rsidRDefault="00177006" w:rsidP="00177006">
      <w:pPr>
        <w:pStyle w:val="SOFinalBodyTextAfterHead1"/>
      </w:pPr>
      <w:r w:rsidRPr="00C224B8">
        <w:t xml:space="preserve">All Stage 2 subjects have a </w:t>
      </w:r>
      <w:r w:rsidR="00A52FE5" w:rsidRPr="00C224B8">
        <w:t>school</w:t>
      </w:r>
      <w:r w:rsidRPr="00C224B8">
        <w:t xml:space="preserve"> assessment component and an external assessment component. </w:t>
      </w:r>
    </w:p>
    <w:p w14:paraId="5E82898E" w14:textId="77777777" w:rsidR="00D65BB2" w:rsidRPr="00C224B8" w:rsidRDefault="001735CA" w:rsidP="001735CA">
      <w:pPr>
        <w:pStyle w:val="SOFinalHead2"/>
      </w:pPr>
      <w:bookmarkStart w:id="37" w:name="_Toc427923364"/>
      <w:r w:rsidRPr="00C224B8">
        <w:t xml:space="preserve">Evidence </w:t>
      </w:r>
      <w:r>
        <w:t>o</w:t>
      </w:r>
      <w:r w:rsidRPr="00C224B8">
        <w:t>f Learning</w:t>
      </w:r>
      <w:bookmarkEnd w:id="37"/>
    </w:p>
    <w:p w14:paraId="50E40021" w14:textId="77777777" w:rsidR="00D65BB2" w:rsidRPr="00C224B8" w:rsidRDefault="00177006" w:rsidP="00D65BB2">
      <w:pPr>
        <w:pStyle w:val="SOFinalBodyText"/>
      </w:pPr>
      <w:r w:rsidRPr="00C224B8">
        <w:t>The following assessment types enable students to demons</w:t>
      </w:r>
      <w:r w:rsidR="004F0AE9" w:rsidRPr="00C224B8">
        <w:t>trate their learning in Stage 2 </w:t>
      </w:r>
      <w:r w:rsidRPr="00C224B8">
        <w:t>Child Studies</w:t>
      </w:r>
      <w:r w:rsidR="00D65BB2" w:rsidRPr="00C224B8">
        <w:t>:</w:t>
      </w:r>
    </w:p>
    <w:p w14:paraId="55E5BFEA" w14:textId="77777777" w:rsidR="00544D57" w:rsidRPr="00C224B8" w:rsidRDefault="00A52FE5" w:rsidP="000D1595">
      <w:pPr>
        <w:pStyle w:val="SOFinalHead6a"/>
      </w:pPr>
      <w:r w:rsidRPr="00C224B8">
        <w:t>School</w:t>
      </w:r>
      <w:r w:rsidR="00544D57" w:rsidRPr="00C224B8">
        <w:t xml:space="preserve"> Assessment (70%)</w:t>
      </w:r>
    </w:p>
    <w:p w14:paraId="6A004A3F" w14:textId="77777777" w:rsidR="00D65BB2" w:rsidRPr="00C224B8" w:rsidRDefault="00D65BB2" w:rsidP="00177006">
      <w:pPr>
        <w:pStyle w:val="SOFinalBullets"/>
      </w:pPr>
      <w:r w:rsidRPr="00C224B8">
        <w:t xml:space="preserve">Assessment Type </w:t>
      </w:r>
      <w:r w:rsidR="00177006" w:rsidRPr="00C224B8">
        <w:t>1: Practical Activity (50%)</w:t>
      </w:r>
    </w:p>
    <w:p w14:paraId="282D55B7" w14:textId="77777777" w:rsidR="00D65BB2" w:rsidRPr="00C224B8" w:rsidRDefault="00D65BB2" w:rsidP="00177006">
      <w:pPr>
        <w:pStyle w:val="SOFinalBullets"/>
      </w:pPr>
      <w:r w:rsidRPr="00C224B8">
        <w:t>A</w:t>
      </w:r>
      <w:r w:rsidR="00BE3CB0" w:rsidRPr="00C224B8">
        <w:t xml:space="preserve">ssessment Type </w:t>
      </w:r>
      <w:r w:rsidR="00177006" w:rsidRPr="00C224B8">
        <w:t>2: Group Activity (20%)</w:t>
      </w:r>
    </w:p>
    <w:p w14:paraId="6E3E0680" w14:textId="77777777" w:rsidR="00544D57" w:rsidRPr="00C224B8" w:rsidRDefault="00544D57" w:rsidP="000D1595">
      <w:pPr>
        <w:pStyle w:val="SOFinalHead6a"/>
      </w:pPr>
      <w:r w:rsidRPr="00C224B8">
        <w:t>External Assessment (30%)</w:t>
      </w:r>
    </w:p>
    <w:p w14:paraId="5C8C3F1B" w14:textId="77777777" w:rsidR="00544D57" w:rsidRPr="00C224B8" w:rsidRDefault="00544D57" w:rsidP="00177006">
      <w:pPr>
        <w:pStyle w:val="SOFinalBullets"/>
      </w:pPr>
      <w:r w:rsidRPr="00C224B8">
        <w:t xml:space="preserve">Assessment Type </w:t>
      </w:r>
      <w:r w:rsidR="00177006" w:rsidRPr="00C224B8">
        <w:t>3: Investigation (30%)</w:t>
      </w:r>
      <w:r w:rsidRPr="00C224B8">
        <w:t>.</w:t>
      </w:r>
    </w:p>
    <w:p w14:paraId="0B5DCA26" w14:textId="77777777" w:rsidR="00177006" w:rsidRPr="00C224B8" w:rsidRDefault="00177006" w:rsidP="00177006">
      <w:pPr>
        <w:pStyle w:val="SOFinalBodyText"/>
      </w:pPr>
      <w:r w:rsidRPr="00C224B8">
        <w:t>For a 10-credit subject, students should provide evidence of their learning through four assessments, including the external assessment</w:t>
      </w:r>
      <w:r w:rsidR="00215D29">
        <w:t xml:space="preserve"> component. Students undertake:</w:t>
      </w:r>
    </w:p>
    <w:p w14:paraId="2820D764" w14:textId="77777777" w:rsidR="00177006" w:rsidRPr="00C224B8" w:rsidRDefault="00177006" w:rsidP="00177006">
      <w:pPr>
        <w:pStyle w:val="SOFinalBullets"/>
      </w:pPr>
      <w:r w:rsidRPr="00C224B8">
        <w:t>two practical activities</w:t>
      </w:r>
    </w:p>
    <w:p w14:paraId="0EF3EB07" w14:textId="77777777" w:rsidR="00177006" w:rsidRPr="00C224B8" w:rsidRDefault="00177006" w:rsidP="00177006">
      <w:pPr>
        <w:pStyle w:val="SOFinalBullets"/>
      </w:pPr>
      <w:r w:rsidRPr="00C224B8">
        <w:t>one group activity</w:t>
      </w:r>
    </w:p>
    <w:p w14:paraId="3E8C1AE6" w14:textId="77777777" w:rsidR="00177006" w:rsidRPr="00C224B8" w:rsidRDefault="00177006" w:rsidP="00177006">
      <w:pPr>
        <w:pStyle w:val="SOFinalBullets"/>
      </w:pPr>
      <w:r w:rsidRPr="00C224B8">
        <w:t>one investigation.</w:t>
      </w:r>
    </w:p>
    <w:p w14:paraId="1FF0BB9A" w14:textId="77777777" w:rsidR="00177006" w:rsidRPr="00C224B8" w:rsidRDefault="00177006" w:rsidP="00177006">
      <w:pPr>
        <w:pStyle w:val="SOFinalBodyText"/>
      </w:pPr>
      <w:r w:rsidRPr="00C224B8">
        <w:t>For a 20-credit subject, students should provide evidence of their learning through seven</w:t>
      </w:r>
      <w:r w:rsidR="00E3135C" w:rsidRPr="00C224B8">
        <w:t xml:space="preserve"> or eight </w:t>
      </w:r>
      <w:r w:rsidRPr="00C224B8">
        <w:t>assessments, including the external assessment component. Students undertake:</w:t>
      </w:r>
    </w:p>
    <w:p w14:paraId="7159D8CF" w14:textId="77777777" w:rsidR="00177006" w:rsidRPr="00C224B8" w:rsidRDefault="00177006" w:rsidP="00177006">
      <w:pPr>
        <w:pStyle w:val="SOFinalBullets"/>
      </w:pPr>
      <w:r w:rsidRPr="00C224B8">
        <w:t>at least four practical activities</w:t>
      </w:r>
    </w:p>
    <w:p w14:paraId="1EDF838C" w14:textId="77777777" w:rsidR="00177006" w:rsidRPr="00C224B8" w:rsidRDefault="00177006" w:rsidP="00177006">
      <w:pPr>
        <w:pStyle w:val="SOFinalBullets"/>
      </w:pPr>
      <w:r w:rsidRPr="00C224B8">
        <w:t>at least one group activity</w:t>
      </w:r>
    </w:p>
    <w:p w14:paraId="7FC65F8E" w14:textId="77777777" w:rsidR="00FD4F40" w:rsidRPr="00C224B8" w:rsidRDefault="00177006" w:rsidP="00177006">
      <w:pPr>
        <w:pStyle w:val="SOFinalBullets"/>
      </w:pPr>
      <w:r w:rsidRPr="00C224B8">
        <w:t>one investigation</w:t>
      </w:r>
      <w:r w:rsidR="00FD4F40" w:rsidRPr="00C224B8">
        <w:t>.</w:t>
      </w:r>
    </w:p>
    <w:p w14:paraId="784CD8A6" w14:textId="77777777" w:rsidR="00D65BB2" w:rsidRPr="001735CA" w:rsidRDefault="001735CA" w:rsidP="001735CA">
      <w:pPr>
        <w:pStyle w:val="SOFinalHead2"/>
      </w:pPr>
      <w:bookmarkStart w:id="38" w:name="_Toc427923365"/>
      <w:r w:rsidRPr="001735CA">
        <w:t>Assessment Design Criteria</w:t>
      </w:r>
      <w:bookmarkEnd w:id="38"/>
    </w:p>
    <w:p w14:paraId="37204121" w14:textId="77777777" w:rsidR="00177006" w:rsidRPr="00C224B8" w:rsidRDefault="00177006" w:rsidP="00177006">
      <w:pPr>
        <w:pStyle w:val="SOFinalBodyText"/>
      </w:pPr>
      <w:r w:rsidRPr="00C224B8">
        <w:t>The assessment design criteria are based on the learning requirements and are used by:</w:t>
      </w:r>
    </w:p>
    <w:p w14:paraId="6B6F6D52" w14:textId="77777777" w:rsidR="00177006" w:rsidRPr="00C224B8" w:rsidRDefault="00177006" w:rsidP="00177006">
      <w:pPr>
        <w:pStyle w:val="SOFinalBullets"/>
      </w:pPr>
      <w:r w:rsidRPr="00C224B8">
        <w:t>teachers to clarify for the student what he or she needs to learn</w:t>
      </w:r>
    </w:p>
    <w:p w14:paraId="2CC1D6EE" w14:textId="77777777" w:rsidR="00E3135C" w:rsidRPr="00C224B8" w:rsidRDefault="00177006" w:rsidP="00177006">
      <w:pPr>
        <w:pStyle w:val="SOFinalBullets"/>
      </w:pPr>
      <w:r w:rsidRPr="00C224B8">
        <w:t>teachers and assessors to design opportunities for the student to provide evidence of his or her learning at the highest possible level of achievement.</w:t>
      </w:r>
    </w:p>
    <w:p w14:paraId="235F30EB" w14:textId="77777777" w:rsidR="00177006" w:rsidRPr="00C224B8" w:rsidRDefault="00177006" w:rsidP="007510F0">
      <w:pPr>
        <w:pStyle w:val="SOFinalBodyText"/>
      </w:pPr>
      <w:r w:rsidRPr="00C224B8">
        <w:t>The assessment design criteria consist of specific features that:</w:t>
      </w:r>
    </w:p>
    <w:p w14:paraId="15E473A7" w14:textId="77777777" w:rsidR="00177006" w:rsidRPr="00C224B8" w:rsidRDefault="00177006" w:rsidP="007510F0">
      <w:pPr>
        <w:pStyle w:val="SOFinalBullets"/>
      </w:pPr>
      <w:r w:rsidRPr="00C224B8">
        <w:t>students should demonstrate in their learning</w:t>
      </w:r>
    </w:p>
    <w:p w14:paraId="78357DB2" w14:textId="77777777" w:rsidR="00177006" w:rsidRPr="00C224B8" w:rsidRDefault="00177006" w:rsidP="007510F0">
      <w:pPr>
        <w:pStyle w:val="SOFinalBullets"/>
      </w:pPr>
      <w:r w:rsidRPr="00C224B8">
        <w:t>teachers and assessors look for as evidence that students have met the learning requirements.</w:t>
      </w:r>
    </w:p>
    <w:p w14:paraId="37240010" w14:textId="77777777" w:rsidR="00177006" w:rsidRPr="00C224B8" w:rsidRDefault="00177006" w:rsidP="00215D29">
      <w:pPr>
        <w:pStyle w:val="SOFinalBodyText"/>
        <w:keepNext/>
      </w:pPr>
      <w:r w:rsidRPr="00C224B8">
        <w:lastRenderedPageBreak/>
        <w:t>For this subject the assessment design criteria are:</w:t>
      </w:r>
    </w:p>
    <w:p w14:paraId="7B233CF3" w14:textId="77777777" w:rsidR="00177006" w:rsidRPr="00C224B8" w:rsidRDefault="00177006" w:rsidP="00177006">
      <w:pPr>
        <w:pStyle w:val="SOFinalBullets"/>
      </w:pPr>
      <w:r w:rsidRPr="00C224B8">
        <w:t xml:space="preserve">investigation and critical analysis </w:t>
      </w:r>
    </w:p>
    <w:p w14:paraId="11E64000" w14:textId="77777777" w:rsidR="00177006" w:rsidRPr="00C224B8" w:rsidRDefault="00177006" w:rsidP="00177006">
      <w:pPr>
        <w:pStyle w:val="SOFinalBullets"/>
      </w:pPr>
      <w:r w:rsidRPr="00C224B8">
        <w:t>problem-solving</w:t>
      </w:r>
    </w:p>
    <w:p w14:paraId="4931EE15" w14:textId="77777777" w:rsidR="00177006" w:rsidRPr="00C224B8" w:rsidRDefault="00177006" w:rsidP="00177006">
      <w:pPr>
        <w:pStyle w:val="SOFinalBullets"/>
      </w:pPr>
      <w:r w:rsidRPr="00C224B8">
        <w:t xml:space="preserve">practical application </w:t>
      </w:r>
    </w:p>
    <w:p w14:paraId="1B876A4E" w14:textId="77777777" w:rsidR="00177006" w:rsidRPr="00C224B8" w:rsidRDefault="00177006" w:rsidP="00177006">
      <w:pPr>
        <w:pStyle w:val="SOFinalBullets"/>
      </w:pPr>
      <w:r w:rsidRPr="00C224B8">
        <w:t>collaboration</w:t>
      </w:r>
    </w:p>
    <w:p w14:paraId="35060189" w14:textId="77777777" w:rsidR="00177006" w:rsidRPr="00C224B8" w:rsidRDefault="00177006" w:rsidP="00177006">
      <w:pPr>
        <w:pStyle w:val="SOFinalBullets"/>
      </w:pPr>
      <w:r w:rsidRPr="00C224B8">
        <w:t>evaluation.</w:t>
      </w:r>
    </w:p>
    <w:p w14:paraId="4275BE62" w14:textId="77777777" w:rsidR="00177006" w:rsidRPr="00C224B8" w:rsidRDefault="00177006" w:rsidP="00177006">
      <w:pPr>
        <w:pStyle w:val="SOFinalBodyText"/>
      </w:pPr>
      <w:r w:rsidRPr="00C224B8">
        <w:t xml:space="preserve">The specific features of these criteria are </w:t>
      </w:r>
      <w:r w:rsidR="00215D29">
        <w:t>described</w:t>
      </w:r>
      <w:r w:rsidRPr="00C224B8">
        <w:t xml:space="preserve"> below. </w:t>
      </w:r>
    </w:p>
    <w:p w14:paraId="3A1598BB" w14:textId="77777777" w:rsidR="00177006" w:rsidRPr="00C224B8" w:rsidRDefault="00177006" w:rsidP="00177006">
      <w:pPr>
        <w:pStyle w:val="SOFinalBodyText"/>
      </w:pPr>
      <w:r w:rsidRPr="00C224B8">
        <w:t>The set of assessments, as a whole, must give students opportunities to demonstrate each of the specific features by the completion of study of the subject.</w:t>
      </w:r>
    </w:p>
    <w:p w14:paraId="699123AF" w14:textId="77777777" w:rsidR="00177006" w:rsidRPr="00C224B8" w:rsidRDefault="00177006" w:rsidP="00177006">
      <w:pPr>
        <w:pStyle w:val="SOFinalHead3"/>
      </w:pPr>
      <w:r w:rsidRPr="00C224B8">
        <w:t>Investigation and Critical Analysis</w:t>
      </w:r>
    </w:p>
    <w:p w14:paraId="0012E40B" w14:textId="77777777" w:rsidR="00177006" w:rsidRPr="00C224B8" w:rsidRDefault="00177006" w:rsidP="00177006">
      <w:pPr>
        <w:pStyle w:val="SOFinalBodyText"/>
      </w:pPr>
      <w:r w:rsidRPr="00C224B8">
        <w:t xml:space="preserve">The specific features are as follows: </w:t>
      </w:r>
    </w:p>
    <w:p w14:paraId="6FC329F3" w14:textId="77777777" w:rsidR="00177006" w:rsidRPr="00C224B8" w:rsidRDefault="00177006" w:rsidP="007510F0">
      <w:pPr>
        <w:pStyle w:val="SOFinalBulletsCoded2-3Letters"/>
      </w:pPr>
      <w:r w:rsidRPr="00C224B8">
        <w:t>ICA1</w:t>
      </w:r>
      <w:r w:rsidRPr="00C224B8">
        <w:tab/>
        <w:t>Investigation and critical analysis of contemporary trends and</w:t>
      </w:r>
      <w:r w:rsidR="00983257" w:rsidRPr="00C224B8">
        <w:t>/or</w:t>
      </w:r>
      <w:r w:rsidRPr="00C224B8">
        <w:t xml:space="preserve"> issues </w:t>
      </w:r>
      <w:r w:rsidR="00F258A5" w:rsidRPr="00C224B8">
        <w:t>related to</w:t>
      </w:r>
      <w:r w:rsidRPr="00C224B8">
        <w:t xml:space="preserve"> the health and well-being of children.</w:t>
      </w:r>
    </w:p>
    <w:p w14:paraId="2D2D32B6" w14:textId="77777777" w:rsidR="00177006" w:rsidRPr="00C224B8" w:rsidRDefault="00177006" w:rsidP="007510F0">
      <w:pPr>
        <w:pStyle w:val="SOFinalBulletsCoded2-3Letters"/>
      </w:pPr>
      <w:r w:rsidRPr="00C224B8">
        <w:t>ICA2</w:t>
      </w:r>
      <w:r w:rsidRPr="00C224B8">
        <w:tab/>
        <w:t xml:space="preserve">Analysis of information for relevance and appropriateness, </w:t>
      </w:r>
      <w:r w:rsidR="00C152EB" w:rsidRPr="00C224B8">
        <w:t>with</w:t>
      </w:r>
      <w:r w:rsidRPr="00C224B8">
        <w:t xml:space="preserve"> appropriate acknowledgment of sources.</w:t>
      </w:r>
    </w:p>
    <w:p w14:paraId="39FF32BB" w14:textId="77777777" w:rsidR="00177006" w:rsidRPr="00C224B8" w:rsidRDefault="00177006" w:rsidP="007510F0">
      <w:pPr>
        <w:pStyle w:val="SOFinalBulletsCoded2-3Letters"/>
      </w:pPr>
      <w:r w:rsidRPr="00C224B8">
        <w:t>ICA3</w:t>
      </w:r>
      <w:r w:rsidRPr="00C224B8">
        <w:tab/>
        <w:t>Application of literacy and numeracy skills, and use of appropriate terminology.</w:t>
      </w:r>
    </w:p>
    <w:p w14:paraId="0E49F5C5" w14:textId="77777777" w:rsidR="00177006" w:rsidRPr="00C224B8" w:rsidRDefault="00177006" w:rsidP="00177006">
      <w:pPr>
        <w:pStyle w:val="SOFinalHead3"/>
      </w:pPr>
      <w:r w:rsidRPr="00C224B8">
        <w:t>Problem-solving</w:t>
      </w:r>
    </w:p>
    <w:p w14:paraId="46664522" w14:textId="77777777" w:rsidR="00177006" w:rsidRPr="00C224B8" w:rsidRDefault="00177006" w:rsidP="00177006">
      <w:pPr>
        <w:pStyle w:val="SOFinalBodyText"/>
      </w:pPr>
      <w:r w:rsidRPr="00C224B8">
        <w:t>The specific features are as follows:</w:t>
      </w:r>
    </w:p>
    <w:p w14:paraId="5C76F687" w14:textId="77777777" w:rsidR="00177006" w:rsidRPr="007510F0" w:rsidRDefault="00177006" w:rsidP="007510F0">
      <w:pPr>
        <w:pStyle w:val="SOFinalBulletsCoded2-3Letters"/>
      </w:pPr>
      <w:r w:rsidRPr="007510F0">
        <w:t>P1</w:t>
      </w:r>
      <w:r w:rsidRPr="007510F0">
        <w:tab/>
      </w:r>
      <w:r w:rsidR="00E3135C" w:rsidRPr="007510F0">
        <w:t xml:space="preserve">Identification and discussion of </w:t>
      </w:r>
      <w:r w:rsidRPr="007510F0">
        <w:t xml:space="preserve">factors involved in </w:t>
      </w:r>
      <w:r w:rsidR="00E3135C" w:rsidRPr="007510F0">
        <w:t>problem-</w:t>
      </w:r>
      <w:r w:rsidR="00F96C72" w:rsidRPr="007510F0">
        <w:t>solving</w:t>
      </w:r>
      <w:r w:rsidRPr="007510F0">
        <w:t xml:space="preserve"> related to the health and well-being of children. </w:t>
      </w:r>
    </w:p>
    <w:p w14:paraId="5ADC7654" w14:textId="77777777" w:rsidR="00E3135C" w:rsidRPr="007510F0" w:rsidRDefault="007A0E20" w:rsidP="007510F0">
      <w:pPr>
        <w:pStyle w:val="SOFinalBulletsCoded2-3Letters"/>
      </w:pPr>
      <w:r w:rsidRPr="007510F0">
        <w:t>P</w:t>
      </w:r>
      <w:r w:rsidR="00E3135C" w:rsidRPr="007510F0">
        <w:t>2</w:t>
      </w:r>
      <w:r w:rsidR="00E3135C" w:rsidRPr="007510F0">
        <w:tab/>
      </w:r>
      <w:r w:rsidRPr="007510F0">
        <w:t xml:space="preserve">Decision-making about </w:t>
      </w:r>
      <w:r w:rsidR="00E3135C" w:rsidRPr="007510F0">
        <w:t>problem-solving and implementation strategies.</w:t>
      </w:r>
    </w:p>
    <w:p w14:paraId="56B453D3" w14:textId="77777777" w:rsidR="007A0E20" w:rsidRPr="007510F0" w:rsidRDefault="00E3135C" w:rsidP="007510F0">
      <w:pPr>
        <w:pStyle w:val="SOFinalBulletsCoded2-3Letters"/>
      </w:pPr>
      <w:r w:rsidRPr="007510F0">
        <w:t>P3</w:t>
      </w:r>
      <w:r w:rsidRPr="007510F0">
        <w:tab/>
        <w:t>Justification of decisions about problem-solving and implementation strategies</w:t>
      </w:r>
      <w:r w:rsidR="007A0E20" w:rsidRPr="007510F0">
        <w:t>.</w:t>
      </w:r>
    </w:p>
    <w:p w14:paraId="5F00A14A" w14:textId="77777777" w:rsidR="00177006" w:rsidRPr="00C224B8" w:rsidRDefault="00177006" w:rsidP="00177006">
      <w:pPr>
        <w:pStyle w:val="SOFinalHead3"/>
      </w:pPr>
      <w:r w:rsidRPr="00C224B8">
        <w:t>Practical Application</w:t>
      </w:r>
    </w:p>
    <w:p w14:paraId="36387358" w14:textId="77777777" w:rsidR="00177006" w:rsidRPr="00C224B8" w:rsidRDefault="00177006" w:rsidP="00177006">
      <w:pPr>
        <w:pStyle w:val="SOFinalBodyText"/>
      </w:pPr>
      <w:r w:rsidRPr="00C224B8">
        <w:t xml:space="preserve">The specific features are as follows: </w:t>
      </w:r>
    </w:p>
    <w:p w14:paraId="2EADBA2E" w14:textId="77777777" w:rsidR="00177006" w:rsidRPr="007510F0" w:rsidRDefault="00177006" w:rsidP="007510F0">
      <w:pPr>
        <w:pStyle w:val="SOFinalBulletsCoded2-3Letters"/>
      </w:pPr>
      <w:r w:rsidRPr="007510F0">
        <w:t>PA1</w:t>
      </w:r>
      <w:r w:rsidRPr="007510F0">
        <w:tab/>
        <w:t>Implementation of safe management practices</w:t>
      </w:r>
      <w:r w:rsidR="00C11A21" w:rsidRPr="007510F0">
        <w:t xml:space="preserve"> and appropriate techniques</w:t>
      </w:r>
      <w:r w:rsidRPr="007510F0">
        <w:t xml:space="preserve">, and generation and maintenance of quality control. </w:t>
      </w:r>
    </w:p>
    <w:p w14:paraId="59CC4DED" w14:textId="77777777" w:rsidR="00C11A21" w:rsidRPr="007510F0" w:rsidRDefault="00177006" w:rsidP="007510F0">
      <w:pPr>
        <w:pStyle w:val="SOFinalBulletsCoded2-3Letters"/>
      </w:pPr>
      <w:r w:rsidRPr="007510F0">
        <w:t>PA2</w:t>
      </w:r>
      <w:r w:rsidRPr="007510F0">
        <w:tab/>
      </w:r>
      <w:r w:rsidR="00C11A21" w:rsidRPr="007510F0">
        <w:t>Organisation and management of time and resources.</w:t>
      </w:r>
    </w:p>
    <w:p w14:paraId="0DD6676D" w14:textId="77777777" w:rsidR="00177006" w:rsidRPr="007510F0" w:rsidRDefault="00C11A21" w:rsidP="007510F0">
      <w:pPr>
        <w:pStyle w:val="SOFinalBulletsCoded2-3Letters"/>
      </w:pPr>
      <w:r w:rsidRPr="007510F0">
        <w:t>PA3</w:t>
      </w:r>
      <w:r w:rsidRPr="007510F0">
        <w:tab/>
      </w:r>
      <w:r w:rsidR="00177006" w:rsidRPr="007510F0">
        <w:t>Selection and application of appropriate technology to prepare learning activities for children in a culturally diverse society.</w:t>
      </w:r>
    </w:p>
    <w:p w14:paraId="754A6A68" w14:textId="77777777" w:rsidR="00177006" w:rsidRPr="00C224B8" w:rsidRDefault="00177006" w:rsidP="005807FC">
      <w:pPr>
        <w:pStyle w:val="SOFinalHead3"/>
      </w:pPr>
      <w:r w:rsidRPr="00C224B8">
        <w:t>Collaboration</w:t>
      </w:r>
    </w:p>
    <w:p w14:paraId="42E0FF42" w14:textId="77777777" w:rsidR="00177006" w:rsidRPr="00C224B8" w:rsidRDefault="00177006" w:rsidP="005807FC">
      <w:pPr>
        <w:pStyle w:val="SOFinalBodyText"/>
        <w:spacing w:line="220" w:lineRule="exact"/>
      </w:pPr>
      <w:r w:rsidRPr="00C224B8">
        <w:t>The specific features are as follows:</w:t>
      </w:r>
    </w:p>
    <w:p w14:paraId="4CAD5AF9" w14:textId="77777777" w:rsidR="00177006" w:rsidRPr="00C224B8" w:rsidRDefault="00177006" w:rsidP="005807FC">
      <w:pPr>
        <w:pStyle w:val="SOFinalBulletsCoded2-3Letters"/>
        <w:spacing w:line="220" w:lineRule="exact"/>
      </w:pPr>
      <w:r w:rsidRPr="00C224B8">
        <w:t>C1</w:t>
      </w:r>
      <w:r w:rsidRPr="00C224B8">
        <w:tab/>
      </w:r>
      <w:r w:rsidR="007D7382" w:rsidRPr="00C224B8">
        <w:t>Initiative and leadership within the group, and active response to members of the group.</w:t>
      </w:r>
    </w:p>
    <w:p w14:paraId="3187CDB0" w14:textId="77777777" w:rsidR="00177006" w:rsidRPr="00C224B8" w:rsidRDefault="00177006" w:rsidP="00215D29">
      <w:pPr>
        <w:pStyle w:val="SOFinalBulletsCoded2-3Letters"/>
        <w:spacing w:line="220" w:lineRule="exact"/>
      </w:pPr>
      <w:r w:rsidRPr="00C224B8">
        <w:t>C2</w:t>
      </w:r>
      <w:r w:rsidRPr="00C224B8">
        <w:tab/>
      </w:r>
      <w:r w:rsidR="007D7382" w:rsidRPr="00C224B8">
        <w:t>Involvement in group activities and discussions</w:t>
      </w:r>
      <w:r w:rsidR="007510F0">
        <w:t xml:space="preserve"> to support the health and well</w:t>
      </w:r>
      <w:r w:rsidR="007510F0">
        <w:noBreakHyphen/>
      </w:r>
      <w:r w:rsidR="007D7382" w:rsidRPr="00C224B8">
        <w:t>being of children.</w:t>
      </w:r>
    </w:p>
    <w:p w14:paraId="41EA9A80" w14:textId="77777777" w:rsidR="007510F0" w:rsidRDefault="007510F0">
      <w:pPr>
        <w:rPr>
          <w:rFonts w:ascii="Arial Narrow" w:eastAsia="Times New Roman" w:hAnsi="Arial Narrow"/>
          <w:b/>
          <w:color w:val="000000"/>
          <w:sz w:val="28"/>
          <w:lang w:val="en-US" w:eastAsia="en-US"/>
        </w:rPr>
      </w:pPr>
      <w:r>
        <w:br w:type="page"/>
      </w:r>
    </w:p>
    <w:p w14:paraId="6035F7DD" w14:textId="77777777" w:rsidR="00177006" w:rsidRPr="00C224B8" w:rsidRDefault="00177006" w:rsidP="00F96C72">
      <w:pPr>
        <w:pStyle w:val="SOFinalHead3"/>
      </w:pPr>
      <w:r w:rsidRPr="00C224B8">
        <w:lastRenderedPageBreak/>
        <w:t>Evaluation</w:t>
      </w:r>
    </w:p>
    <w:p w14:paraId="1172D18C" w14:textId="77777777" w:rsidR="00177006" w:rsidRPr="00C224B8" w:rsidRDefault="00177006" w:rsidP="00215D29">
      <w:pPr>
        <w:pStyle w:val="SOFinalBodyText"/>
        <w:spacing w:line="220" w:lineRule="exact"/>
      </w:pPr>
      <w:r w:rsidRPr="00C224B8">
        <w:t>The specific features are as follows:</w:t>
      </w:r>
    </w:p>
    <w:p w14:paraId="7CDDAFCA" w14:textId="77777777" w:rsidR="00177006" w:rsidRPr="00C224B8" w:rsidRDefault="00177006" w:rsidP="00215D29">
      <w:pPr>
        <w:pStyle w:val="SOFinalBulletsCoded2-3Letters"/>
        <w:spacing w:line="220" w:lineRule="exact"/>
      </w:pPr>
      <w:r w:rsidRPr="00C224B8">
        <w:t>E1</w:t>
      </w:r>
      <w:r w:rsidRPr="00C224B8">
        <w:tab/>
        <w:t>Evaluation of the processes and outcomes of practical and group activities</w:t>
      </w:r>
      <w:r w:rsidR="00896AF5" w:rsidRPr="00C224B8">
        <w:t>, including their own performance</w:t>
      </w:r>
      <w:r w:rsidRPr="00C224B8">
        <w:t>.</w:t>
      </w:r>
    </w:p>
    <w:p w14:paraId="5FADC09B" w14:textId="77777777" w:rsidR="00177006" w:rsidRPr="00C224B8" w:rsidRDefault="00177006" w:rsidP="00215D29">
      <w:pPr>
        <w:pStyle w:val="SOFinalBulletsCoded2-3Letters"/>
        <w:spacing w:line="220" w:lineRule="exact"/>
      </w:pPr>
      <w:r w:rsidRPr="00C224B8">
        <w:t>E2</w:t>
      </w:r>
      <w:r w:rsidRPr="00C224B8">
        <w:tab/>
        <w:t>Appraisal of the impact of technolog</w:t>
      </w:r>
      <w:r w:rsidR="00896AF5" w:rsidRPr="00C224B8">
        <w:t>y</w:t>
      </w:r>
      <w:r w:rsidRPr="00C224B8">
        <w:t xml:space="preserve"> on the health and well-being of children.</w:t>
      </w:r>
    </w:p>
    <w:p w14:paraId="27C2EDA0" w14:textId="77777777" w:rsidR="00177006" w:rsidRPr="00C224B8" w:rsidRDefault="00177006" w:rsidP="00215D29">
      <w:pPr>
        <w:pStyle w:val="SOFinalBulletsCoded2-3Letters"/>
        <w:spacing w:line="220" w:lineRule="exact"/>
      </w:pPr>
      <w:r w:rsidRPr="00C224B8">
        <w:t>E3</w:t>
      </w:r>
      <w:r w:rsidRPr="00C224B8">
        <w:tab/>
      </w:r>
      <w:r w:rsidR="00CB090C" w:rsidRPr="00C224B8">
        <w:t>Explanation</w:t>
      </w:r>
      <w:r w:rsidRPr="00C224B8">
        <w:t xml:space="preserve"> of the connections between research</w:t>
      </w:r>
      <w:r w:rsidR="00896AF5" w:rsidRPr="00C224B8">
        <w:t xml:space="preserve"> and/or planning and </w:t>
      </w:r>
      <w:r w:rsidRPr="00C224B8">
        <w:t>practical application.</w:t>
      </w:r>
    </w:p>
    <w:p w14:paraId="7C22DB81" w14:textId="77777777" w:rsidR="00AF2BAC" w:rsidRPr="00C224B8" w:rsidRDefault="00177006" w:rsidP="00215D29">
      <w:pPr>
        <w:pStyle w:val="SOFinalBulletsCoded2-3Letters"/>
        <w:spacing w:line="220" w:lineRule="exact"/>
      </w:pPr>
      <w:r w:rsidRPr="00C224B8">
        <w:t>E4</w:t>
      </w:r>
      <w:r w:rsidRPr="00C224B8">
        <w:tab/>
        <w:t>Evaluation of</w:t>
      </w:r>
      <w:r w:rsidR="007A0E20" w:rsidRPr="00C224B8">
        <w:t xml:space="preserve"> contemporary trends and/or</w:t>
      </w:r>
      <w:r w:rsidRPr="00C224B8">
        <w:t xml:space="preserve"> issues related to </w:t>
      </w:r>
      <w:r w:rsidR="007510F0">
        <w:t>the health and well</w:t>
      </w:r>
      <w:r w:rsidR="007510F0">
        <w:noBreakHyphen/>
      </w:r>
      <w:r w:rsidR="00120E0D">
        <w:t>being of children</w:t>
      </w:r>
      <w:r w:rsidRPr="00C224B8">
        <w:t xml:space="preserve"> in </w:t>
      </w:r>
      <w:r w:rsidR="00CB090C" w:rsidRPr="00C224B8">
        <w:t xml:space="preserve">different </w:t>
      </w:r>
      <w:r w:rsidRPr="00C224B8">
        <w:t>settings</w:t>
      </w:r>
      <w:r w:rsidR="00FD4F40" w:rsidRPr="00C224B8">
        <w:t>.</w:t>
      </w:r>
    </w:p>
    <w:p w14:paraId="604BCF89" w14:textId="77777777" w:rsidR="00D65BB2" w:rsidRPr="001735CA" w:rsidRDefault="001735CA" w:rsidP="001735CA">
      <w:pPr>
        <w:pStyle w:val="SOFinalHead2"/>
      </w:pPr>
      <w:bookmarkStart w:id="39" w:name="_Toc427923366"/>
      <w:r w:rsidRPr="001735CA">
        <w:t>School Assessment</w:t>
      </w:r>
      <w:bookmarkEnd w:id="39"/>
    </w:p>
    <w:p w14:paraId="5765955B" w14:textId="77777777" w:rsidR="00D65BB2" w:rsidRPr="00C224B8" w:rsidRDefault="00D65BB2" w:rsidP="00F96C72">
      <w:pPr>
        <w:pStyle w:val="SOFinalHead3AfterHead2"/>
      </w:pPr>
      <w:r w:rsidRPr="00C224B8">
        <w:t xml:space="preserve">Assessment Type </w:t>
      </w:r>
      <w:r w:rsidR="00DF5BD7" w:rsidRPr="00C224B8">
        <w:t>1: Practical Activity (50%)</w:t>
      </w:r>
    </w:p>
    <w:p w14:paraId="6F1FB50C" w14:textId="77777777" w:rsidR="00120E0D" w:rsidRDefault="00DF5BD7" w:rsidP="00561B50">
      <w:pPr>
        <w:pStyle w:val="SOFinalBodyText"/>
        <w:spacing w:line="226" w:lineRule="exact"/>
      </w:pPr>
      <w:r w:rsidRPr="00C224B8">
        <w:t>For a 10-credit subject, students undertake two practical activities.</w:t>
      </w:r>
      <w:r w:rsidR="008D59D2" w:rsidRPr="00C224B8">
        <w:t xml:space="preserve"> Students should undertake one action plan and one research task.</w:t>
      </w:r>
      <w:r w:rsidR="00561B50">
        <w:t xml:space="preserve"> A</w:t>
      </w:r>
      <w:r w:rsidR="00120E0D" w:rsidRPr="00C224B8">
        <w:t>n individual evaluation report must be included in both practical activities.</w:t>
      </w:r>
    </w:p>
    <w:p w14:paraId="2E718A44" w14:textId="77777777" w:rsidR="00120E0D" w:rsidRPr="00C224B8" w:rsidRDefault="00DF5BD7" w:rsidP="00561B50">
      <w:pPr>
        <w:pStyle w:val="SOFinalBodyText"/>
        <w:spacing w:line="226" w:lineRule="exact"/>
      </w:pPr>
      <w:r w:rsidRPr="00C224B8">
        <w:t>For a 20-credit subject, students undertake at least four practical activities.</w:t>
      </w:r>
      <w:r w:rsidR="008D59D2" w:rsidRPr="00C224B8">
        <w:t xml:space="preserve"> </w:t>
      </w:r>
      <w:r w:rsidR="007A0E20" w:rsidRPr="00C224B8">
        <w:t>Students</w:t>
      </w:r>
      <w:r w:rsidR="008D59D2" w:rsidRPr="00C224B8">
        <w:t xml:space="preserve"> should undertake at least two action plans and at least two research tasks.</w:t>
      </w:r>
      <w:r w:rsidR="00561B50">
        <w:t xml:space="preserve"> A</w:t>
      </w:r>
      <w:r w:rsidR="00120E0D" w:rsidRPr="00C224B8">
        <w:t>n individual evaluation report must be included in at least two practical activities.</w:t>
      </w:r>
    </w:p>
    <w:p w14:paraId="54D224C0" w14:textId="77777777" w:rsidR="000F1119" w:rsidRPr="00C224B8" w:rsidRDefault="005D17AE" w:rsidP="00215D29">
      <w:pPr>
        <w:pStyle w:val="SOFinalBodyText"/>
        <w:spacing w:line="226" w:lineRule="exact"/>
      </w:pPr>
      <w:r>
        <w:t xml:space="preserve">At least one practical application must be undertaken individually. </w:t>
      </w:r>
      <w:r w:rsidR="000F1119" w:rsidRPr="00C224B8">
        <w:t xml:space="preserve">The remaining practical activity or activities may be undertaken </w:t>
      </w:r>
      <w:r w:rsidR="001C3649" w:rsidRPr="00C224B8">
        <w:t>individually</w:t>
      </w:r>
      <w:r w:rsidR="00DF5BD7" w:rsidRPr="00C224B8">
        <w:t>, in pairs,</w:t>
      </w:r>
      <w:r w:rsidR="00102038" w:rsidRPr="00C224B8">
        <w:t xml:space="preserve"> in groups, or as a whole class</w:t>
      </w:r>
      <w:r w:rsidR="000F1119" w:rsidRPr="00C224B8">
        <w:t>.</w:t>
      </w:r>
    </w:p>
    <w:p w14:paraId="1CD8AF9F" w14:textId="77777777" w:rsidR="00DF5BD7" w:rsidRPr="00C224B8" w:rsidRDefault="00DF5BD7" w:rsidP="00215D29">
      <w:pPr>
        <w:pStyle w:val="SOFinalBodyText"/>
        <w:spacing w:line="226" w:lineRule="exact"/>
      </w:pPr>
      <w:r w:rsidRPr="00C224B8">
        <w:t xml:space="preserve">Each practical activity must </w:t>
      </w:r>
      <w:r w:rsidR="00CB090C" w:rsidRPr="00C224B8">
        <w:t>consist of</w:t>
      </w:r>
      <w:r w:rsidRPr="00C224B8">
        <w:t>:</w:t>
      </w:r>
    </w:p>
    <w:p w14:paraId="3FD62062" w14:textId="77777777" w:rsidR="00DF5BD7" w:rsidRPr="00C224B8" w:rsidRDefault="00DF5BD7" w:rsidP="00215D29">
      <w:pPr>
        <w:pStyle w:val="SOFinalBullets"/>
        <w:spacing w:line="226" w:lineRule="exact"/>
      </w:pPr>
      <w:r w:rsidRPr="00C224B8">
        <w:t xml:space="preserve">an </w:t>
      </w:r>
      <w:r w:rsidR="00120E0D">
        <w:t xml:space="preserve">individual </w:t>
      </w:r>
      <w:r w:rsidRPr="00C224B8">
        <w:t>action plan or a research task</w:t>
      </w:r>
    </w:p>
    <w:p w14:paraId="14A51D3B" w14:textId="77777777" w:rsidR="00DF5BD7" w:rsidRPr="00C224B8" w:rsidRDefault="00DF5BD7" w:rsidP="00215D29">
      <w:pPr>
        <w:pStyle w:val="SOFinalBullets"/>
        <w:spacing w:line="226" w:lineRule="exact"/>
      </w:pPr>
      <w:r w:rsidRPr="00C224B8">
        <w:t>a practical application</w:t>
      </w:r>
      <w:r w:rsidR="00EE73AC" w:rsidRPr="00C224B8">
        <w:t>.</w:t>
      </w:r>
      <w:r w:rsidRPr="00C224B8">
        <w:t xml:space="preserve"> </w:t>
      </w:r>
    </w:p>
    <w:p w14:paraId="1D5F1ACE" w14:textId="77777777" w:rsidR="00896AF5" w:rsidRPr="00C224B8" w:rsidRDefault="00896AF5" w:rsidP="00F96C72">
      <w:pPr>
        <w:pStyle w:val="SOFinalHead5"/>
      </w:pPr>
      <w:r w:rsidRPr="00C224B8">
        <w:t>Action Plan</w:t>
      </w:r>
    </w:p>
    <w:p w14:paraId="6494176B" w14:textId="77777777" w:rsidR="001C3649" w:rsidRPr="00C224B8" w:rsidRDefault="00DF5BD7" w:rsidP="00215D29">
      <w:pPr>
        <w:pStyle w:val="SOFinalBodyText"/>
        <w:spacing w:line="226" w:lineRule="exact"/>
      </w:pPr>
      <w:r w:rsidRPr="00C224B8">
        <w:t xml:space="preserve">For the action plan, students identify and discuss </w:t>
      </w:r>
      <w:r w:rsidR="00896AF5" w:rsidRPr="00C224B8">
        <w:t>factors involved in problem-solving related to the health and well-being of children</w:t>
      </w:r>
      <w:r w:rsidR="001C3649" w:rsidRPr="00C224B8">
        <w:t xml:space="preserve">, and linked to </w:t>
      </w:r>
      <w:r w:rsidR="00120E0D">
        <w:t>an area of study</w:t>
      </w:r>
      <w:r w:rsidR="00896AF5" w:rsidRPr="00C224B8">
        <w:t>.</w:t>
      </w:r>
      <w:r w:rsidRPr="00C224B8">
        <w:t xml:space="preserve"> They decide on what action to take, justify what they intend to do</w:t>
      </w:r>
      <w:r w:rsidR="00120E0D">
        <w:t>,</w:t>
      </w:r>
      <w:r w:rsidR="00896AF5" w:rsidRPr="00C224B8">
        <w:t xml:space="preserve"> </w:t>
      </w:r>
      <w:r w:rsidRPr="00C224B8">
        <w:t>and identify</w:t>
      </w:r>
      <w:r w:rsidR="00120E0D">
        <w:t xml:space="preserve"> appropriate</w:t>
      </w:r>
      <w:r w:rsidRPr="00C224B8">
        <w:t xml:space="preserve"> implementation </w:t>
      </w:r>
      <w:r w:rsidR="00896AF5" w:rsidRPr="00C224B8">
        <w:t>strategies</w:t>
      </w:r>
      <w:r w:rsidR="00120E0D">
        <w:t>.</w:t>
      </w:r>
    </w:p>
    <w:p w14:paraId="205341C2" w14:textId="77777777" w:rsidR="00DF5BD7" w:rsidRPr="00C224B8" w:rsidRDefault="001C3649" w:rsidP="00215D29">
      <w:pPr>
        <w:pStyle w:val="SOFinalBodyText"/>
        <w:spacing w:line="226" w:lineRule="exact"/>
      </w:pPr>
      <w:r w:rsidRPr="00C224B8">
        <w:t>The action plan</w:t>
      </w:r>
      <w:r w:rsidR="00DF5BD7" w:rsidRPr="00C224B8">
        <w:t xml:space="preserve"> may be presented in written, oral, or multimodal form. </w:t>
      </w:r>
      <w:r w:rsidRPr="00C224B8">
        <w:t>It</w:t>
      </w:r>
      <w:r w:rsidR="00DF5BD7" w:rsidRPr="00C224B8">
        <w:t xml:space="preserve"> should be a maximum of </w:t>
      </w:r>
      <w:r w:rsidR="00896AF5" w:rsidRPr="00C224B8">
        <w:t>5</w:t>
      </w:r>
      <w:r w:rsidR="00DF5BD7" w:rsidRPr="00C224B8">
        <w:t>00 words</w:t>
      </w:r>
      <w:r w:rsidR="004F0AE9" w:rsidRPr="00C224B8">
        <w:t xml:space="preserve"> if written or a maximum of </w:t>
      </w:r>
      <w:r w:rsidR="00896AF5" w:rsidRPr="00C224B8">
        <w:t>3</w:t>
      </w:r>
      <w:r w:rsidR="004F0AE9" w:rsidRPr="00C224B8">
        <w:t xml:space="preserve"> minutes for an oral presentation, or the equivalent in multimodal form.</w:t>
      </w:r>
      <w:r w:rsidR="00DF5BD7" w:rsidRPr="00C224B8">
        <w:t xml:space="preserve"> Students should integrate any illustrations (e.g. tables, diagrams, </w:t>
      </w:r>
      <w:r w:rsidR="0031638F" w:rsidRPr="00C224B8">
        <w:t xml:space="preserve">or </w:t>
      </w:r>
      <w:r w:rsidR="00DF5BD7" w:rsidRPr="00C224B8">
        <w:t>photographs) and refer to them when presenting their action plan. Students th</w:t>
      </w:r>
      <w:r w:rsidR="00896AF5" w:rsidRPr="00C224B8">
        <w:t>en implement their action plan.</w:t>
      </w:r>
    </w:p>
    <w:p w14:paraId="350E79CE" w14:textId="77777777" w:rsidR="00896AF5" w:rsidRPr="00C224B8" w:rsidRDefault="00896AF5" w:rsidP="00120E0D">
      <w:pPr>
        <w:pStyle w:val="SOFinalHead5"/>
      </w:pPr>
      <w:r w:rsidRPr="00C224B8">
        <w:t>Research Task</w:t>
      </w:r>
    </w:p>
    <w:p w14:paraId="0763B4DF" w14:textId="77777777" w:rsidR="001C3649" w:rsidRPr="00C224B8" w:rsidRDefault="00DF5BD7" w:rsidP="00F96C72">
      <w:pPr>
        <w:pStyle w:val="SOFinalBodyText"/>
      </w:pPr>
      <w:r w:rsidRPr="00C224B8">
        <w:t xml:space="preserve">For the research task, students investigate and </w:t>
      </w:r>
      <w:r w:rsidR="00896AF5" w:rsidRPr="00C224B8">
        <w:t xml:space="preserve">critically analyse </w:t>
      </w:r>
      <w:r w:rsidRPr="00C224B8">
        <w:t>one or more contemporary</w:t>
      </w:r>
      <w:r w:rsidR="008D59D2" w:rsidRPr="00C224B8">
        <w:t xml:space="preserve"> trends and/or</w:t>
      </w:r>
      <w:r w:rsidRPr="00C224B8">
        <w:t xml:space="preserve"> issues </w:t>
      </w:r>
      <w:r w:rsidR="007D7382" w:rsidRPr="00C224B8">
        <w:t xml:space="preserve">that are </w:t>
      </w:r>
      <w:r w:rsidR="00CB090C" w:rsidRPr="00C224B8">
        <w:t xml:space="preserve">related to </w:t>
      </w:r>
      <w:r w:rsidR="00120E0D">
        <w:t>the health and well-being of children and</w:t>
      </w:r>
      <w:r w:rsidR="00CB090C" w:rsidRPr="00C224B8">
        <w:t xml:space="preserve"> </w:t>
      </w:r>
      <w:r w:rsidRPr="00C224B8">
        <w:t xml:space="preserve">linked to </w:t>
      </w:r>
      <w:r w:rsidR="00120E0D">
        <w:t>an area of study</w:t>
      </w:r>
      <w:r w:rsidR="001C3649" w:rsidRPr="00C224B8">
        <w:t>.</w:t>
      </w:r>
    </w:p>
    <w:p w14:paraId="171E8B1B" w14:textId="77777777" w:rsidR="00896AF5" w:rsidRPr="00C224B8" w:rsidRDefault="001C3649" w:rsidP="009F598F">
      <w:pPr>
        <w:pStyle w:val="SOFinalBodyText"/>
        <w:spacing w:line="226" w:lineRule="exact"/>
      </w:pPr>
      <w:r w:rsidRPr="00C224B8">
        <w:t>The research task</w:t>
      </w:r>
      <w:r w:rsidR="00DF5BD7" w:rsidRPr="00C224B8">
        <w:t xml:space="preserve"> may be presented in written, oral, or multimodal </w:t>
      </w:r>
      <w:r w:rsidRPr="00C224B8">
        <w:t>form. It</w:t>
      </w:r>
      <w:r w:rsidR="00DF5BD7" w:rsidRPr="00C224B8">
        <w:t xml:space="preserve"> should be a maximum of </w:t>
      </w:r>
      <w:r w:rsidR="00896AF5" w:rsidRPr="00C224B8">
        <w:t>5</w:t>
      </w:r>
      <w:r w:rsidR="00DF5BD7" w:rsidRPr="00C224B8">
        <w:t xml:space="preserve">00 words if written or a maximum of </w:t>
      </w:r>
      <w:r w:rsidR="00896AF5" w:rsidRPr="00C224B8">
        <w:t>3</w:t>
      </w:r>
      <w:r w:rsidR="007D7382" w:rsidRPr="00C224B8">
        <w:t> </w:t>
      </w:r>
      <w:r w:rsidR="00DF5BD7" w:rsidRPr="00C224B8">
        <w:t xml:space="preserve">minutes for an oral presentation, or the equivalent in multimodal form. </w:t>
      </w:r>
    </w:p>
    <w:p w14:paraId="09CB5837" w14:textId="77777777" w:rsidR="00896AF5" w:rsidRPr="00C224B8" w:rsidRDefault="00896AF5" w:rsidP="001C3649">
      <w:pPr>
        <w:pStyle w:val="SOFinalHead5"/>
      </w:pPr>
      <w:r w:rsidRPr="00C224B8">
        <w:lastRenderedPageBreak/>
        <w:t>Practical Application</w:t>
      </w:r>
    </w:p>
    <w:p w14:paraId="5903DB72" w14:textId="77777777" w:rsidR="00DF5BD7" w:rsidRPr="00C224B8" w:rsidRDefault="00DF5BD7" w:rsidP="005807FC">
      <w:pPr>
        <w:pStyle w:val="SOFinalBodyText"/>
        <w:spacing w:line="226" w:lineRule="exact"/>
      </w:pPr>
      <w:r w:rsidRPr="00C224B8">
        <w:t>The practical application should link to the action plan or research task and give students an opportunity to demonstrate practical skills</w:t>
      </w:r>
      <w:r w:rsidR="009A3BF5" w:rsidRPr="00C224B8">
        <w:t xml:space="preserve"> to support the health and well-being of children</w:t>
      </w:r>
      <w:r w:rsidRPr="00C224B8">
        <w:t>. Students are required to demonstrate safe work and quality control practices, apply appropriate techniques</w:t>
      </w:r>
      <w:r w:rsidR="002314AB" w:rsidRPr="00C224B8">
        <w:t>,</w:t>
      </w:r>
      <w:r w:rsidRPr="00C224B8">
        <w:t xml:space="preserve"> using relevant technology, and manage time and resources effectively. Students are encouraged to display initiative and creativity.</w:t>
      </w:r>
    </w:p>
    <w:p w14:paraId="0406775D" w14:textId="77777777" w:rsidR="002314AB" w:rsidRPr="00C224B8" w:rsidRDefault="00120E0D" w:rsidP="009F598F">
      <w:pPr>
        <w:pStyle w:val="SOFinalBodyText"/>
        <w:spacing w:line="226" w:lineRule="exact"/>
      </w:pPr>
      <w:r>
        <w:t>Students should provide</w:t>
      </w:r>
      <w:r w:rsidR="002314AB" w:rsidRPr="00C224B8">
        <w:t xml:space="preserve"> evidence of the practical application </w:t>
      </w:r>
      <w:r>
        <w:t xml:space="preserve">that </w:t>
      </w:r>
      <w:r w:rsidR="002314AB" w:rsidRPr="00C224B8">
        <w:t xml:space="preserve">could include: photographs with captions; </w:t>
      </w:r>
      <w:r>
        <w:t xml:space="preserve">student </w:t>
      </w:r>
      <w:r w:rsidR="002314AB" w:rsidRPr="00C224B8">
        <w:t>checklists; video footage</w:t>
      </w:r>
      <w:r w:rsidR="007E0DAF">
        <w:t>;</w:t>
      </w:r>
      <w:r>
        <w:t xml:space="preserve"> and student statements</w:t>
      </w:r>
      <w:r w:rsidR="002314AB" w:rsidRPr="00C224B8">
        <w:t>.</w:t>
      </w:r>
    </w:p>
    <w:p w14:paraId="071DE130" w14:textId="77777777" w:rsidR="002314AB" w:rsidRPr="00C224B8" w:rsidRDefault="002314AB" w:rsidP="002314AB">
      <w:pPr>
        <w:pStyle w:val="SOFinalHead5"/>
      </w:pPr>
      <w:r w:rsidRPr="00C224B8">
        <w:t>Individual Evaluation Report</w:t>
      </w:r>
    </w:p>
    <w:p w14:paraId="20549CF8" w14:textId="77777777" w:rsidR="00107808" w:rsidRPr="00C224B8" w:rsidRDefault="002314AB" w:rsidP="005807FC">
      <w:pPr>
        <w:pStyle w:val="SOFinalBodyText"/>
        <w:spacing w:line="226" w:lineRule="exact"/>
      </w:pPr>
      <w:r w:rsidRPr="00C224B8">
        <w:t>For an individual evaluation report, each student</w:t>
      </w:r>
      <w:r w:rsidR="00DF5BD7" w:rsidRPr="00C224B8">
        <w:t xml:space="preserve"> </w:t>
      </w:r>
      <w:r w:rsidR="00896AF5" w:rsidRPr="00C224B8">
        <w:t xml:space="preserve">evaluates </w:t>
      </w:r>
      <w:r w:rsidR="00DF5BD7" w:rsidRPr="00C224B8">
        <w:t xml:space="preserve">the decisions contained in the action plan or </w:t>
      </w:r>
      <w:r w:rsidR="009F598F" w:rsidRPr="00C224B8">
        <w:t>key findings</w:t>
      </w:r>
      <w:r w:rsidR="00DF5BD7" w:rsidRPr="00C224B8">
        <w:t xml:space="preserve"> in the research task, </w:t>
      </w:r>
      <w:r w:rsidR="00107808" w:rsidRPr="00C224B8">
        <w:t xml:space="preserve">his or her </w:t>
      </w:r>
      <w:r w:rsidR="00896AF5" w:rsidRPr="00C224B8">
        <w:t xml:space="preserve">own </w:t>
      </w:r>
      <w:r w:rsidR="00DF5BD7" w:rsidRPr="00C224B8">
        <w:t>performance</w:t>
      </w:r>
      <w:r w:rsidR="007D7382" w:rsidRPr="00C224B8">
        <w:t xml:space="preserve"> in the practical application</w:t>
      </w:r>
      <w:r w:rsidR="00107808" w:rsidRPr="00C224B8">
        <w:t>,</w:t>
      </w:r>
      <w:r w:rsidR="00DF5BD7" w:rsidRPr="00C224B8">
        <w:t xml:space="preserve"> </w:t>
      </w:r>
      <w:r w:rsidR="00C86430" w:rsidRPr="00C224B8">
        <w:t xml:space="preserve">the </w:t>
      </w:r>
      <w:r w:rsidR="00DF5BD7" w:rsidRPr="00C224B8">
        <w:t xml:space="preserve">processes involved in the practical application, and the outcome. </w:t>
      </w:r>
      <w:r w:rsidR="00107808" w:rsidRPr="00C224B8">
        <w:t>Each student</w:t>
      </w:r>
      <w:r w:rsidR="00DF5BD7" w:rsidRPr="00C224B8">
        <w:t xml:space="preserve"> should formulate conclusions and recommend possible improvements.</w:t>
      </w:r>
    </w:p>
    <w:p w14:paraId="6916A837" w14:textId="77777777" w:rsidR="00DF5BD7" w:rsidRPr="00C224B8" w:rsidRDefault="002314AB" w:rsidP="009F598F">
      <w:pPr>
        <w:pStyle w:val="SOFinalBodyText"/>
        <w:spacing w:line="226" w:lineRule="exact"/>
      </w:pPr>
      <w:r w:rsidRPr="00C224B8">
        <w:t xml:space="preserve">An </w:t>
      </w:r>
      <w:r w:rsidR="00107808" w:rsidRPr="00C224B8">
        <w:t xml:space="preserve">individual </w:t>
      </w:r>
      <w:r w:rsidR="00DF5BD7" w:rsidRPr="00C224B8">
        <w:t>evaluation report may be presented in writte</w:t>
      </w:r>
      <w:r w:rsidR="007510F0">
        <w:t>n, oral, or multimodal form. It </w:t>
      </w:r>
      <w:r w:rsidR="00DF5BD7" w:rsidRPr="00C224B8">
        <w:t xml:space="preserve">should be a maximum of 500 words </w:t>
      </w:r>
      <w:r w:rsidR="00107808" w:rsidRPr="00C224B8">
        <w:t>if</w:t>
      </w:r>
      <w:r w:rsidR="00DF5BD7" w:rsidRPr="00C224B8">
        <w:t xml:space="preserve"> written or a maximum of 3 minutes for an oral presentation, or the equivalent in multimodal form. </w:t>
      </w:r>
    </w:p>
    <w:p w14:paraId="254022D2" w14:textId="77777777" w:rsidR="00DF5BD7" w:rsidRPr="00C224B8" w:rsidRDefault="00DF5BD7" w:rsidP="009F598F">
      <w:pPr>
        <w:pStyle w:val="SOFinalBodyTextExtraSpace-AssTypeONLY"/>
        <w:spacing w:before="120" w:line="226" w:lineRule="exact"/>
      </w:pPr>
      <w:r w:rsidRPr="00C224B8">
        <w:t xml:space="preserve">For this assessment type, students </w:t>
      </w:r>
      <w:r w:rsidR="005135F6" w:rsidRPr="00C224B8">
        <w:t>provide</w:t>
      </w:r>
      <w:r w:rsidRPr="00C224B8">
        <w:t xml:space="preserve"> evidence of </w:t>
      </w:r>
      <w:r w:rsidR="005135F6" w:rsidRPr="00C224B8">
        <w:t xml:space="preserve">their </w:t>
      </w:r>
      <w:r w:rsidRPr="00C224B8">
        <w:t>learning primarily in relation to the following assessment design criteria:</w:t>
      </w:r>
    </w:p>
    <w:p w14:paraId="288487CA" w14:textId="77777777" w:rsidR="00DF5BD7" w:rsidRPr="00C224B8" w:rsidRDefault="00DF5BD7" w:rsidP="009F598F">
      <w:pPr>
        <w:pStyle w:val="SOFinalBullets"/>
      </w:pPr>
      <w:r w:rsidRPr="00C224B8">
        <w:t>investigation and critical analysis</w:t>
      </w:r>
      <w:r w:rsidR="00896AF5" w:rsidRPr="00C224B8">
        <w:t xml:space="preserve"> (research task) and/or </w:t>
      </w:r>
      <w:r w:rsidRPr="00C224B8">
        <w:t>problem-solving</w:t>
      </w:r>
      <w:r w:rsidR="00896AF5" w:rsidRPr="00C224B8">
        <w:t xml:space="preserve"> (action plan)</w:t>
      </w:r>
    </w:p>
    <w:p w14:paraId="7F5A1E61" w14:textId="77777777" w:rsidR="00DF5BD7" w:rsidRPr="00C224B8" w:rsidRDefault="00DF5BD7" w:rsidP="009F598F">
      <w:pPr>
        <w:pStyle w:val="SOFinalBullets"/>
      </w:pPr>
      <w:r w:rsidRPr="00C224B8">
        <w:t>practical application</w:t>
      </w:r>
    </w:p>
    <w:p w14:paraId="3F4C72D0" w14:textId="77777777" w:rsidR="00DF5BD7" w:rsidRPr="00C224B8" w:rsidRDefault="00DF5BD7" w:rsidP="009F598F">
      <w:pPr>
        <w:pStyle w:val="SOFinalBullets"/>
      </w:pPr>
      <w:r w:rsidRPr="00C224B8">
        <w:t>evaluation.</w:t>
      </w:r>
    </w:p>
    <w:p w14:paraId="72DD6DE6" w14:textId="77777777" w:rsidR="00DF5BD7" w:rsidRPr="00C224B8" w:rsidRDefault="00DF5BD7" w:rsidP="001C3649">
      <w:pPr>
        <w:pStyle w:val="SOFinalHead3"/>
      </w:pPr>
      <w:r w:rsidRPr="00C224B8">
        <w:t>Assessment Type 2: Group Activity (20%)</w:t>
      </w:r>
    </w:p>
    <w:p w14:paraId="33CE16AD" w14:textId="77777777" w:rsidR="00DF5BD7" w:rsidRPr="00C224B8" w:rsidRDefault="00107808" w:rsidP="001C3649">
      <w:pPr>
        <w:pStyle w:val="SOFinalBodyText"/>
      </w:pPr>
      <w:r w:rsidRPr="00C224B8">
        <w:t>S</w:t>
      </w:r>
      <w:r w:rsidR="00DF5BD7" w:rsidRPr="00C224B8">
        <w:t>tudents undertake one group activity</w:t>
      </w:r>
      <w:r w:rsidRPr="00C224B8">
        <w:t xml:space="preserve"> for </w:t>
      </w:r>
      <w:r w:rsidR="00896AF5" w:rsidRPr="00C224B8">
        <w:t>a</w:t>
      </w:r>
      <w:r w:rsidRPr="00C224B8">
        <w:t xml:space="preserve"> 10-credit subject and </w:t>
      </w:r>
      <w:r w:rsidR="00896AF5" w:rsidRPr="00C224B8">
        <w:t xml:space="preserve">at least one group activity for </w:t>
      </w:r>
      <w:r w:rsidRPr="00C224B8">
        <w:t>a 20-credit subject</w:t>
      </w:r>
      <w:r w:rsidR="00DF5BD7" w:rsidRPr="00C224B8">
        <w:t>.</w:t>
      </w:r>
    </w:p>
    <w:p w14:paraId="0448CA16" w14:textId="77777777" w:rsidR="00DF5BD7" w:rsidRPr="00C224B8" w:rsidRDefault="00DF5BD7" w:rsidP="001C3649">
      <w:pPr>
        <w:pStyle w:val="SOFinalBodyText"/>
      </w:pPr>
      <w:r w:rsidRPr="00C224B8">
        <w:t>Students work in groups to plan, organise, and imp</w:t>
      </w:r>
      <w:r w:rsidR="007510F0">
        <w:t>lement action to meet a teacher</w:t>
      </w:r>
      <w:r w:rsidR="007510F0">
        <w:noBreakHyphen/>
      </w:r>
      <w:r w:rsidRPr="00C224B8">
        <w:t>directed challenge</w:t>
      </w:r>
      <w:r w:rsidR="002314AB" w:rsidRPr="00C224B8">
        <w:t xml:space="preserve"> that focuses on the health and well-being of children</w:t>
      </w:r>
      <w:r w:rsidRPr="00C224B8">
        <w:t xml:space="preserve">. </w:t>
      </w:r>
      <w:r w:rsidR="00784E5B" w:rsidRPr="00C224B8">
        <w:t>A</w:t>
      </w:r>
      <w:r w:rsidRPr="00C224B8">
        <w:t xml:space="preserve"> group activity must relate to a specific area of study from the subject outline and </w:t>
      </w:r>
      <w:r w:rsidR="00784E5B" w:rsidRPr="00C224B8">
        <w:t>consist of</w:t>
      </w:r>
      <w:r w:rsidRPr="00C224B8">
        <w:t>:</w:t>
      </w:r>
    </w:p>
    <w:p w14:paraId="777D5C4B" w14:textId="77777777" w:rsidR="00DF5BD7" w:rsidRPr="00C224B8" w:rsidRDefault="00DF5BD7" w:rsidP="005807FC">
      <w:pPr>
        <w:pStyle w:val="SOFinalBullets"/>
      </w:pPr>
      <w:r w:rsidRPr="00C224B8">
        <w:t>group decision-making</w:t>
      </w:r>
    </w:p>
    <w:p w14:paraId="1F4AB331" w14:textId="77777777" w:rsidR="00DF5BD7" w:rsidRPr="00C224B8" w:rsidRDefault="00DF5BD7" w:rsidP="001C3649">
      <w:pPr>
        <w:pStyle w:val="SOFinalBullets"/>
      </w:pPr>
      <w:r w:rsidRPr="00C224B8">
        <w:t>a group practical application</w:t>
      </w:r>
    </w:p>
    <w:p w14:paraId="0FC921B7" w14:textId="77777777" w:rsidR="00DF5BD7" w:rsidRPr="00C224B8" w:rsidRDefault="00DF5BD7" w:rsidP="001C3649">
      <w:pPr>
        <w:pStyle w:val="SOFinalBullets"/>
      </w:pPr>
      <w:r w:rsidRPr="00C224B8">
        <w:t>an individual evaluation report.</w:t>
      </w:r>
    </w:p>
    <w:p w14:paraId="321F24D3" w14:textId="77777777" w:rsidR="009F598F" w:rsidRPr="00C224B8" w:rsidRDefault="009F598F" w:rsidP="009F598F">
      <w:pPr>
        <w:pStyle w:val="SOFinalHead5"/>
      </w:pPr>
      <w:r w:rsidRPr="00C224B8">
        <w:t>Group Decision-</w:t>
      </w:r>
      <w:r w:rsidR="007510F0">
        <w:t>m</w:t>
      </w:r>
      <w:r w:rsidRPr="00C224B8">
        <w:t>aking</w:t>
      </w:r>
    </w:p>
    <w:p w14:paraId="6FD48718" w14:textId="77777777" w:rsidR="00DF5BD7" w:rsidRPr="00C224B8" w:rsidRDefault="00DF5BD7" w:rsidP="005807FC">
      <w:pPr>
        <w:pStyle w:val="SOFinalBodyText"/>
      </w:pPr>
      <w:r w:rsidRPr="00C224B8">
        <w:t xml:space="preserve">Students should have opportunities to respond constructively to other group members and to share responsibilities in decision-making. The issues </w:t>
      </w:r>
      <w:r w:rsidR="008D59D2" w:rsidRPr="00C224B8">
        <w:t>discussed</w:t>
      </w:r>
      <w:r w:rsidRPr="00C224B8">
        <w:t>, decisions made, and tasks allocated must be recorded by the group under supervision in class.</w:t>
      </w:r>
    </w:p>
    <w:p w14:paraId="474F98C2" w14:textId="77777777" w:rsidR="008D59D2" w:rsidRPr="00C224B8" w:rsidRDefault="008D59D2" w:rsidP="001C3649">
      <w:pPr>
        <w:pStyle w:val="SOFinalBodyText"/>
      </w:pPr>
      <w:r w:rsidRPr="00C224B8">
        <w:t xml:space="preserve">The record should be a maximum of </w:t>
      </w:r>
      <w:r w:rsidR="00896AF5" w:rsidRPr="00C224B8">
        <w:t>5</w:t>
      </w:r>
      <w:r w:rsidRPr="00C224B8">
        <w:t xml:space="preserve">00 words if written or a maximum of </w:t>
      </w:r>
      <w:r w:rsidR="00896AF5" w:rsidRPr="00C224B8">
        <w:t>3</w:t>
      </w:r>
      <w:r w:rsidRPr="00C224B8">
        <w:t xml:space="preserve"> minutes for an oral presentation, or the equivalent in multimodal form.</w:t>
      </w:r>
    </w:p>
    <w:p w14:paraId="53A419D3" w14:textId="77777777" w:rsidR="005807FC" w:rsidRDefault="005807FC">
      <w:pPr>
        <w:rPr>
          <w:rFonts w:ascii="Roboto Medium" w:eastAsia="Times New Roman" w:hAnsi="Roboto Medium"/>
          <w:i/>
          <w:color w:val="000000"/>
          <w:sz w:val="22"/>
          <w:lang w:val="en-US" w:eastAsia="en-US"/>
        </w:rPr>
      </w:pPr>
      <w:r>
        <w:br w:type="page"/>
      </w:r>
    </w:p>
    <w:p w14:paraId="597F9B34" w14:textId="77777777" w:rsidR="009F598F" w:rsidRPr="00C224B8" w:rsidRDefault="009F598F" w:rsidP="009F598F">
      <w:pPr>
        <w:pStyle w:val="SOFinalHead5"/>
      </w:pPr>
      <w:r w:rsidRPr="00C224B8">
        <w:lastRenderedPageBreak/>
        <w:t>Group Practical Application</w:t>
      </w:r>
    </w:p>
    <w:p w14:paraId="0F71F4C8" w14:textId="77777777" w:rsidR="00DF5BD7" w:rsidRPr="00C224B8" w:rsidRDefault="00DF5BD7" w:rsidP="001C3649">
      <w:pPr>
        <w:pStyle w:val="SOFinalBodyText"/>
      </w:pPr>
      <w:r w:rsidRPr="00C224B8">
        <w:t xml:space="preserve">Students should demonstrate their ability to participate effectively in a team </w:t>
      </w:r>
      <w:r w:rsidR="008D59D2" w:rsidRPr="00C224B8">
        <w:t>to implement</w:t>
      </w:r>
      <w:r w:rsidRPr="00C224B8">
        <w:t xml:space="preserve"> a </w:t>
      </w:r>
      <w:r w:rsidR="008D59D2" w:rsidRPr="00C224B8">
        <w:t xml:space="preserve">group </w:t>
      </w:r>
      <w:r w:rsidRPr="00C224B8">
        <w:t xml:space="preserve">practical </w:t>
      </w:r>
      <w:r w:rsidR="00784E5B" w:rsidRPr="00C224B8">
        <w:t>application</w:t>
      </w:r>
      <w:r w:rsidRPr="00C224B8">
        <w:t>. They demonstrate organisational and problem-solving skills, implement safe management practices, generate and maintain quality control, and manage their time, techniques, and resources.</w:t>
      </w:r>
    </w:p>
    <w:p w14:paraId="21C85CCC" w14:textId="77777777" w:rsidR="009F598F" w:rsidRPr="00C224B8" w:rsidRDefault="009F598F" w:rsidP="009F598F">
      <w:pPr>
        <w:pStyle w:val="SOFinalHead5"/>
      </w:pPr>
      <w:r w:rsidRPr="00C224B8">
        <w:t>Individual Evaluation Report</w:t>
      </w:r>
    </w:p>
    <w:p w14:paraId="1E9CC42B" w14:textId="77777777" w:rsidR="00107808" w:rsidRPr="00C224B8" w:rsidRDefault="002314AB" w:rsidP="005807FC">
      <w:pPr>
        <w:pStyle w:val="SOFinalBodyText"/>
      </w:pPr>
      <w:r w:rsidRPr="00C224B8">
        <w:t>For an individual evaluation report, each student</w:t>
      </w:r>
      <w:r w:rsidR="00DF5BD7" w:rsidRPr="00C224B8">
        <w:t xml:space="preserve"> formulates conclusions about the effectiveness with which the group members worked, evaluates the outcome</w:t>
      </w:r>
      <w:r w:rsidR="00896AF5" w:rsidRPr="00C224B8">
        <w:t xml:space="preserve"> and his or her own performance</w:t>
      </w:r>
      <w:r w:rsidR="00DF5BD7" w:rsidRPr="00C224B8">
        <w:t>, and re</w:t>
      </w:r>
      <w:r w:rsidR="005807FC">
        <w:t>commends possible improvements.</w:t>
      </w:r>
    </w:p>
    <w:p w14:paraId="7F1E7916" w14:textId="77777777" w:rsidR="00DF5BD7" w:rsidRPr="00C224B8" w:rsidRDefault="002314AB" w:rsidP="00F96C72">
      <w:pPr>
        <w:pStyle w:val="SOFinalBodyText"/>
      </w:pPr>
      <w:r w:rsidRPr="00C224B8">
        <w:t>An</w:t>
      </w:r>
      <w:r w:rsidR="00DF5BD7" w:rsidRPr="00C224B8">
        <w:t xml:space="preserve"> </w:t>
      </w:r>
      <w:r w:rsidR="00107808" w:rsidRPr="00C224B8">
        <w:t xml:space="preserve">individual </w:t>
      </w:r>
      <w:r w:rsidR="00DF5BD7" w:rsidRPr="00C224B8">
        <w:t>evaluation report may be presented in writte</w:t>
      </w:r>
      <w:r w:rsidR="007510F0">
        <w:t>n, oral, or multimodal form. It </w:t>
      </w:r>
      <w:r w:rsidR="00DF5BD7" w:rsidRPr="00C224B8">
        <w:t xml:space="preserve">should be a maximum of 500 words </w:t>
      </w:r>
      <w:r w:rsidR="00107808" w:rsidRPr="00C224B8">
        <w:t>if</w:t>
      </w:r>
      <w:r w:rsidR="00DF5BD7" w:rsidRPr="00C224B8">
        <w:t xml:space="preserve"> written or a maximum of 3 minutes for an oral presentation, or the equivalent in multimodal form.</w:t>
      </w:r>
    </w:p>
    <w:p w14:paraId="4F184E88" w14:textId="77777777" w:rsidR="00DF5BD7" w:rsidRPr="00C224B8" w:rsidRDefault="00DF5BD7" w:rsidP="00F96C72">
      <w:pPr>
        <w:pStyle w:val="SOFinalBodyText"/>
      </w:pPr>
      <w:r w:rsidRPr="00C224B8">
        <w:t xml:space="preserve">For this assessment type, students </w:t>
      </w:r>
      <w:r w:rsidR="00107808" w:rsidRPr="00C224B8">
        <w:t>provide</w:t>
      </w:r>
      <w:r w:rsidRPr="00C224B8">
        <w:t xml:space="preserve"> evidence of </w:t>
      </w:r>
      <w:r w:rsidR="00107808" w:rsidRPr="00C224B8">
        <w:t xml:space="preserve">their </w:t>
      </w:r>
      <w:r w:rsidRPr="00C224B8">
        <w:t>learning primarily in relation to the following assessment design criteria:</w:t>
      </w:r>
    </w:p>
    <w:p w14:paraId="728995E3" w14:textId="77777777" w:rsidR="008D59D2" w:rsidRPr="00C224B8" w:rsidRDefault="008D59D2" w:rsidP="00F96C72">
      <w:pPr>
        <w:pStyle w:val="SOFinalBullets"/>
      </w:pPr>
      <w:r w:rsidRPr="00C224B8">
        <w:t>problem-solving</w:t>
      </w:r>
    </w:p>
    <w:p w14:paraId="2348278B" w14:textId="77777777" w:rsidR="00107808" w:rsidRPr="00C224B8" w:rsidRDefault="00107808" w:rsidP="00F96C72">
      <w:pPr>
        <w:pStyle w:val="SOFinalBullets"/>
      </w:pPr>
      <w:r w:rsidRPr="00C224B8">
        <w:t>practical application</w:t>
      </w:r>
    </w:p>
    <w:p w14:paraId="2221BF90" w14:textId="77777777" w:rsidR="00DF5BD7" w:rsidRPr="00C224B8" w:rsidRDefault="00DF5BD7" w:rsidP="00F96C72">
      <w:pPr>
        <w:pStyle w:val="SOFinalBullets"/>
      </w:pPr>
      <w:r w:rsidRPr="00C224B8">
        <w:t>collaboration</w:t>
      </w:r>
    </w:p>
    <w:p w14:paraId="03BEB668" w14:textId="77777777" w:rsidR="00D65BB2" w:rsidRPr="00C224B8" w:rsidRDefault="00DF5BD7" w:rsidP="00F96C72">
      <w:pPr>
        <w:pStyle w:val="SOFinalBullets"/>
      </w:pPr>
      <w:r w:rsidRPr="00C224B8">
        <w:t>evaluation.</w:t>
      </w:r>
    </w:p>
    <w:p w14:paraId="46686502" w14:textId="77777777" w:rsidR="00AF2BAC" w:rsidRPr="001735CA" w:rsidRDefault="001735CA" w:rsidP="001735CA">
      <w:pPr>
        <w:pStyle w:val="SOFinalHead2"/>
      </w:pPr>
      <w:bookmarkStart w:id="40" w:name="_Toc427923367"/>
      <w:r w:rsidRPr="001735CA">
        <w:t>External Assessment</w:t>
      </w:r>
      <w:bookmarkEnd w:id="40"/>
    </w:p>
    <w:p w14:paraId="2DF7E488" w14:textId="77777777" w:rsidR="00AF2BAC" w:rsidRPr="00C224B8" w:rsidRDefault="00AF2BAC" w:rsidP="00F96C72">
      <w:pPr>
        <w:pStyle w:val="SOFinalHead3AfterHead2"/>
      </w:pPr>
      <w:r w:rsidRPr="00C224B8">
        <w:t xml:space="preserve">Assessment Type 3: </w:t>
      </w:r>
      <w:r w:rsidR="005135F6" w:rsidRPr="00C224B8">
        <w:t>Investigation (30%)</w:t>
      </w:r>
    </w:p>
    <w:p w14:paraId="1A06F0FA" w14:textId="77777777" w:rsidR="00107808" w:rsidRPr="00C224B8" w:rsidRDefault="00107808" w:rsidP="00F96C72">
      <w:pPr>
        <w:pStyle w:val="SOFinalBodyText"/>
      </w:pPr>
      <w:r w:rsidRPr="00C224B8">
        <w:t>Students undertake one investigation for both a 10-credit subject and a 20-credit subject.</w:t>
      </w:r>
    </w:p>
    <w:p w14:paraId="175769CF" w14:textId="77777777" w:rsidR="005135F6" w:rsidRPr="00C224B8" w:rsidRDefault="005135F6" w:rsidP="00F96C72">
      <w:pPr>
        <w:pStyle w:val="SOFinalBodyText"/>
      </w:pPr>
      <w:r w:rsidRPr="00C224B8">
        <w:t>The investigation is presented as a written report of a</w:t>
      </w:r>
      <w:r w:rsidR="00107808" w:rsidRPr="00C224B8">
        <w:t xml:space="preserve"> maximum of 1000 words for a 10</w:t>
      </w:r>
      <w:r w:rsidR="00107808" w:rsidRPr="00C224B8">
        <w:noBreakHyphen/>
      </w:r>
      <w:r w:rsidRPr="00C224B8">
        <w:t xml:space="preserve">credit subject and a maximum of 2000 words for a 20-credit subject. </w:t>
      </w:r>
    </w:p>
    <w:p w14:paraId="0F82EC84" w14:textId="77777777" w:rsidR="005135F6" w:rsidRPr="00C224B8" w:rsidRDefault="005135F6" w:rsidP="00F96C72">
      <w:pPr>
        <w:pStyle w:val="SOFinalBodyText"/>
      </w:pPr>
      <w:r w:rsidRPr="00C224B8">
        <w:t>In undertaking the investigation, students:</w:t>
      </w:r>
    </w:p>
    <w:p w14:paraId="2CB82DEA" w14:textId="77777777" w:rsidR="005135F6" w:rsidRPr="00C224B8" w:rsidRDefault="005135F6" w:rsidP="00F96C72">
      <w:pPr>
        <w:pStyle w:val="SOFinalBullets"/>
      </w:pPr>
      <w:r w:rsidRPr="00C224B8">
        <w:t xml:space="preserve">identify a relevant contemporary issue related to </w:t>
      </w:r>
      <w:r w:rsidR="00120E0D">
        <w:t>the health and well-being of children</w:t>
      </w:r>
      <w:r w:rsidRPr="00C224B8">
        <w:t xml:space="preserve"> and state this issue as a research question or hypothesis</w:t>
      </w:r>
    </w:p>
    <w:p w14:paraId="30C6390F" w14:textId="77777777" w:rsidR="005135F6" w:rsidRPr="00C224B8" w:rsidRDefault="005135F6" w:rsidP="00F96C72">
      <w:pPr>
        <w:pStyle w:val="SOFinalBullets"/>
      </w:pPr>
      <w:r w:rsidRPr="00C224B8">
        <w:t xml:space="preserve">relate their </w:t>
      </w:r>
      <w:r w:rsidR="00561B50">
        <w:t>investigation</w:t>
      </w:r>
      <w:r w:rsidR="00120E0D">
        <w:t xml:space="preserve"> </w:t>
      </w:r>
      <w:r w:rsidRPr="00C224B8">
        <w:t xml:space="preserve">to </w:t>
      </w:r>
      <w:r w:rsidR="00120E0D">
        <w:t>an area of study and define the scope</w:t>
      </w:r>
    </w:p>
    <w:p w14:paraId="3F87C021" w14:textId="77777777" w:rsidR="005135F6" w:rsidRPr="00C224B8" w:rsidRDefault="005135F6" w:rsidP="00F96C72">
      <w:pPr>
        <w:pStyle w:val="SOFinalBullets"/>
      </w:pPr>
      <w:r w:rsidRPr="00C224B8">
        <w:t>analyse information for relevance and appropriateness, and acknowledge sources appropriately</w:t>
      </w:r>
    </w:p>
    <w:p w14:paraId="55E276FF" w14:textId="77777777" w:rsidR="005135F6" w:rsidRPr="00C224B8" w:rsidRDefault="005135F6" w:rsidP="00F96C72">
      <w:pPr>
        <w:pStyle w:val="SOFinalBullets"/>
      </w:pPr>
      <w:r w:rsidRPr="00C224B8">
        <w:t>evaluate the evidence</w:t>
      </w:r>
    </w:p>
    <w:p w14:paraId="6BFBF9A3" w14:textId="77777777" w:rsidR="005135F6" w:rsidRPr="00C224B8" w:rsidRDefault="005135F6" w:rsidP="00F96C72">
      <w:pPr>
        <w:pStyle w:val="SOFinalBullets"/>
      </w:pPr>
      <w:r w:rsidRPr="00C224B8">
        <w:t>analyse findings and draw relevant conclusions.</w:t>
      </w:r>
    </w:p>
    <w:p w14:paraId="3CA4DCB9" w14:textId="77777777" w:rsidR="005135F6" w:rsidRPr="00C224B8" w:rsidRDefault="005135F6" w:rsidP="00F96C72">
      <w:pPr>
        <w:pStyle w:val="SOFinalBodyText"/>
      </w:pPr>
      <w:r w:rsidRPr="00C224B8">
        <w:t>Teachers should clarify with students the intent, nature, and requirements of the investigation and advise them on planning, researching, drafting, and presenting the investigation. This advice should relate to:</w:t>
      </w:r>
    </w:p>
    <w:p w14:paraId="1BB47E73" w14:textId="77777777" w:rsidR="005135F6" w:rsidRPr="00C224B8" w:rsidRDefault="005135F6" w:rsidP="00F96C72">
      <w:pPr>
        <w:pStyle w:val="SOFinalBullets"/>
      </w:pPr>
      <w:r w:rsidRPr="00C224B8">
        <w:t xml:space="preserve">developing a clearly stated </w:t>
      </w:r>
      <w:r w:rsidR="00784E5B" w:rsidRPr="00C224B8">
        <w:t xml:space="preserve">research </w:t>
      </w:r>
      <w:r w:rsidRPr="00C224B8">
        <w:t>question or hypothesis</w:t>
      </w:r>
    </w:p>
    <w:p w14:paraId="7663C210" w14:textId="77777777" w:rsidR="005135F6" w:rsidRPr="00C224B8" w:rsidRDefault="005135F6" w:rsidP="00F96C72">
      <w:pPr>
        <w:pStyle w:val="SOFinalBullets"/>
      </w:pPr>
      <w:r w:rsidRPr="00C224B8">
        <w:t>defining the intended scope of the investigation</w:t>
      </w:r>
    </w:p>
    <w:p w14:paraId="6C18DA2B" w14:textId="77777777" w:rsidR="005135F6" w:rsidRPr="00C224B8" w:rsidRDefault="005135F6" w:rsidP="00F96C72">
      <w:pPr>
        <w:pStyle w:val="SOFinalBullets"/>
      </w:pPr>
      <w:r w:rsidRPr="00C224B8">
        <w:t>considering the method to be used and the primary and secondary sources needed</w:t>
      </w:r>
    </w:p>
    <w:p w14:paraId="1076954A" w14:textId="77777777" w:rsidR="005135F6" w:rsidRPr="00C224B8" w:rsidRDefault="005135F6" w:rsidP="00F96C72">
      <w:pPr>
        <w:pStyle w:val="SOFinalBullets"/>
      </w:pPr>
      <w:r w:rsidRPr="00C224B8">
        <w:lastRenderedPageBreak/>
        <w:t>undertaking the investigation and acknowledging sources appropriately. It is essential that the investigation is verifiable by notes and drafts and displays depth</w:t>
      </w:r>
      <w:r w:rsidR="00B6472D" w:rsidRPr="00C224B8">
        <w:t xml:space="preserve"> in</w:t>
      </w:r>
      <w:r w:rsidRPr="00C224B8">
        <w:t xml:space="preserve"> and relevance to the selected issue.</w:t>
      </w:r>
    </w:p>
    <w:p w14:paraId="304A007D" w14:textId="77777777" w:rsidR="005135F6" w:rsidRPr="00C224B8" w:rsidRDefault="005135F6" w:rsidP="00F96C72">
      <w:pPr>
        <w:pStyle w:val="SOFinalBodyText"/>
      </w:pPr>
      <w:r w:rsidRPr="00C224B8">
        <w:t>Students should be encouraged to develop original and innovative ideas for their investigation. Teachers should give students opportunities to develop the appropriate skills to undertake the research</w:t>
      </w:r>
      <w:r w:rsidR="00C75C80" w:rsidRPr="00C224B8">
        <w:t xml:space="preserve"> required</w:t>
      </w:r>
      <w:r w:rsidRPr="00C224B8">
        <w:t xml:space="preserve"> for the investigation. </w:t>
      </w:r>
    </w:p>
    <w:p w14:paraId="220195A0" w14:textId="77777777" w:rsidR="005135F6" w:rsidRPr="00C224B8" w:rsidRDefault="005135F6" w:rsidP="001C3649">
      <w:pPr>
        <w:pStyle w:val="SOFinalBodyText"/>
        <w:keepNext/>
        <w:keepLines/>
      </w:pPr>
      <w:r w:rsidRPr="00C224B8">
        <w:t>Teachers must verify the processes and progress of the investigation by checking the development of the research question or hypothesis; the introduction; primary and secondary source data; information, ideas, and opinions; and the conclusion. Teachers are required to complete written verification of each student’s investigation.</w:t>
      </w:r>
    </w:p>
    <w:p w14:paraId="31D5E947" w14:textId="77777777" w:rsidR="005135F6" w:rsidRPr="00EC72D2" w:rsidRDefault="00280504" w:rsidP="005D7615">
      <w:pPr>
        <w:pStyle w:val="SOFinalBodyTextExtraSpace-AssTypeONLY"/>
      </w:pPr>
      <w:r w:rsidRPr="00EC72D2">
        <w:t>The following specific features of the assessment design criteria for this subject are assessed in the investigation:</w:t>
      </w:r>
    </w:p>
    <w:p w14:paraId="76630D93" w14:textId="77777777" w:rsidR="005135F6" w:rsidRPr="00EC72D2" w:rsidRDefault="005135F6" w:rsidP="00F96C72">
      <w:pPr>
        <w:pStyle w:val="SOFinalBullets"/>
        <w:keepNext/>
        <w:rPr>
          <w:rFonts w:cs="Times New Roman"/>
        </w:rPr>
      </w:pPr>
      <w:r w:rsidRPr="00EC72D2">
        <w:rPr>
          <w:rFonts w:cs="Times New Roman"/>
        </w:rPr>
        <w:t>investigation and critical analysis</w:t>
      </w:r>
      <w:r w:rsidR="005D7615" w:rsidRPr="00EC72D2">
        <w:rPr>
          <w:rFonts w:cs="Times New Roman"/>
        </w:rPr>
        <w:t xml:space="preserve"> — ICA1, ICA2, and ICA3</w:t>
      </w:r>
    </w:p>
    <w:p w14:paraId="510CB6DD" w14:textId="77777777" w:rsidR="005135F6" w:rsidRPr="00EC72D2" w:rsidRDefault="005135F6" w:rsidP="00F96C72">
      <w:pPr>
        <w:pStyle w:val="SOFinalBullets"/>
        <w:rPr>
          <w:rFonts w:cs="Times New Roman"/>
        </w:rPr>
      </w:pPr>
      <w:r w:rsidRPr="00EC72D2">
        <w:rPr>
          <w:rFonts w:cs="Times New Roman"/>
        </w:rPr>
        <w:t>evaluation</w:t>
      </w:r>
      <w:r w:rsidR="005D7615" w:rsidRPr="00EC72D2">
        <w:rPr>
          <w:rFonts w:cs="Times New Roman"/>
        </w:rPr>
        <w:t xml:space="preserve"> — E4</w:t>
      </w:r>
      <w:r w:rsidRPr="00EC72D2">
        <w:rPr>
          <w:rFonts w:cs="Times New Roman"/>
        </w:rPr>
        <w:t>.</w:t>
      </w:r>
    </w:p>
    <w:p w14:paraId="6FD01CDD" w14:textId="77777777" w:rsidR="00D65BB2" w:rsidRPr="001735CA" w:rsidRDefault="001735CA" w:rsidP="001735CA">
      <w:pPr>
        <w:pStyle w:val="SOFinalHead2"/>
      </w:pPr>
      <w:bookmarkStart w:id="41" w:name="_Toc427923368"/>
      <w:r w:rsidRPr="001735CA">
        <w:t>Performance Standards</w:t>
      </w:r>
      <w:bookmarkEnd w:id="41"/>
    </w:p>
    <w:p w14:paraId="1DF04FA9" w14:textId="77777777" w:rsidR="00215D29" w:rsidRDefault="00215D29" w:rsidP="00215D29">
      <w:pPr>
        <w:pStyle w:val="SOFinalBodyText"/>
      </w:pPr>
      <w:r>
        <w:t>The performance standards describe five</w:t>
      </w:r>
      <w:r w:rsidR="00A902E6">
        <w:t xml:space="preserve"> levels of achievement, A to E.</w:t>
      </w:r>
    </w:p>
    <w:p w14:paraId="272CC629" w14:textId="77777777" w:rsidR="00215D29" w:rsidRDefault="00215D29" w:rsidP="005807FC">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7BBADC79" w14:textId="77777777" w:rsidR="00215D29" w:rsidRDefault="00215D29" w:rsidP="005807FC">
      <w:pPr>
        <w:pStyle w:val="SOFinalBodyText"/>
      </w:pPr>
      <w:r>
        <w:t>During the teaching and learning program the teacher gives students feedback on their learning, with reference to the performance standards.</w:t>
      </w:r>
    </w:p>
    <w:p w14:paraId="4AA8F608" w14:textId="77777777" w:rsidR="00215D29" w:rsidRDefault="00215D29" w:rsidP="005807FC">
      <w:pPr>
        <w:pStyle w:val="SOFinalBodyText"/>
      </w:pPr>
      <w:r>
        <w:t>At the student’s completion of study of each school assessment type, the teacher makes a decision about the quality of the student’s learning by:</w:t>
      </w:r>
    </w:p>
    <w:p w14:paraId="4EF37649" w14:textId="77777777" w:rsidR="00215D29" w:rsidRDefault="00215D29" w:rsidP="005807FC">
      <w:pPr>
        <w:pStyle w:val="SOFinalBullets"/>
      </w:pPr>
      <w:r>
        <w:t>referring to the performance standards</w:t>
      </w:r>
    </w:p>
    <w:p w14:paraId="6D0D9F24" w14:textId="77777777" w:rsidR="005135F6" w:rsidRPr="00C224B8" w:rsidRDefault="00215D29" w:rsidP="00120E0D">
      <w:pPr>
        <w:pStyle w:val="SOFinalBullets"/>
      </w:pPr>
      <w:r>
        <w:t>assigning a grade between A</w:t>
      </w:r>
      <w:r w:rsidRPr="00C224B8">
        <w:rPr>
          <w:rFonts w:ascii="Symbol" w:hAnsi="Symbol"/>
        </w:rPr>
        <w:t></w:t>
      </w:r>
      <w:r>
        <w:t xml:space="preserve"> and E</w:t>
      </w:r>
      <w:r w:rsidRPr="00C224B8">
        <w:rPr>
          <w:rFonts w:ascii="Symbol" w:hAnsi="Symbol"/>
        </w:rPr>
        <w:t></w:t>
      </w:r>
      <w:r>
        <w:t xml:space="preserve"> for the assessment type.</w:t>
      </w:r>
    </w:p>
    <w:p w14:paraId="3E9F1300" w14:textId="77777777" w:rsidR="00AF2BAC" w:rsidRPr="00C224B8" w:rsidRDefault="005135F6" w:rsidP="00F96C72">
      <w:pPr>
        <w:pStyle w:val="SOFinalBodyText"/>
        <w:rPr>
          <w:b/>
          <w:caps/>
        </w:rPr>
      </w:pPr>
      <w:r w:rsidRPr="00C224B8">
        <w:t xml:space="preserve">The student’s </w:t>
      </w:r>
      <w:r w:rsidR="00A52FE5" w:rsidRPr="00C224B8">
        <w:t>school</w:t>
      </w:r>
      <w:r w:rsidRPr="00C224B8">
        <w:t xml:space="preserve"> assessment and external assessment are combined for a final result, which is reported as a grade between A</w:t>
      </w:r>
      <w:r w:rsidRPr="00C224B8">
        <w:rPr>
          <w:rFonts w:ascii="Symbol" w:hAnsi="Symbol"/>
        </w:rPr>
        <w:t></w:t>
      </w:r>
      <w:r w:rsidRPr="00C224B8">
        <w:t xml:space="preserve"> and E</w:t>
      </w:r>
      <w:r w:rsidRPr="00C224B8">
        <w:rPr>
          <w:rFonts w:ascii="Symbol" w:hAnsi="Symbol"/>
        </w:rPr>
        <w:t></w:t>
      </w:r>
      <w:r w:rsidR="00AF2BAC" w:rsidRPr="00C224B8">
        <w:t>.</w:t>
      </w:r>
    </w:p>
    <w:p w14:paraId="77A8C8A1" w14:textId="77777777" w:rsidR="00D65BB2" w:rsidRPr="00C224B8" w:rsidRDefault="00D65BB2" w:rsidP="00D65BB2">
      <w:pPr>
        <w:pStyle w:val="SOFinalBodyText"/>
      </w:pPr>
    </w:p>
    <w:p w14:paraId="273F9C94" w14:textId="77777777" w:rsidR="00D65BB2" w:rsidRPr="00C224B8" w:rsidRDefault="00D65BB2" w:rsidP="00D65BB2">
      <w:pPr>
        <w:pStyle w:val="SOFinalBodyText"/>
        <w:sectPr w:rsidR="00D65BB2" w:rsidRPr="00C224B8" w:rsidSect="00044F71">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cols w:space="708"/>
          <w:titlePg/>
          <w:docGrid w:linePitch="360"/>
        </w:sectPr>
      </w:pPr>
    </w:p>
    <w:p w14:paraId="4E66A5F8" w14:textId="77777777" w:rsidR="00D65BB2" w:rsidRPr="00C224B8" w:rsidRDefault="00AB4ACE" w:rsidP="005135F6">
      <w:pPr>
        <w:pStyle w:val="SOFinalHead3PerformanceTable"/>
      </w:pPr>
      <w:r w:rsidRPr="00C224B8">
        <w:lastRenderedPageBreak/>
        <w:t xml:space="preserve">Performance Standards for </w:t>
      </w:r>
      <w:r w:rsidR="00D65BB2" w:rsidRPr="00C224B8">
        <w:t xml:space="preserve">Stage </w:t>
      </w:r>
      <w:r w:rsidRPr="00C224B8">
        <w:t>2</w:t>
      </w:r>
      <w:r w:rsidR="00D65BB2" w:rsidRPr="00C224B8">
        <w:t xml:space="preserve"> </w:t>
      </w:r>
      <w:r w:rsidR="005135F6" w:rsidRPr="00C224B8">
        <w:t>Child Studies</w:t>
      </w:r>
    </w:p>
    <w:tbl>
      <w:tblPr>
        <w:tblStyle w:val="SOFinalPerformanceTable"/>
        <w:tblW w:w="0" w:type="auto"/>
        <w:tblLook w:val="01E0" w:firstRow="1" w:lastRow="1" w:firstColumn="1" w:lastColumn="1" w:noHBand="0" w:noVBand="0"/>
        <w:tblCaption w:val="Performance Standards for Stage 2 Child Studies"/>
      </w:tblPr>
      <w:tblGrid>
        <w:gridCol w:w="384"/>
        <w:gridCol w:w="2576"/>
        <w:gridCol w:w="2575"/>
        <w:gridCol w:w="2356"/>
        <w:gridCol w:w="2575"/>
        <w:gridCol w:w="2406"/>
      </w:tblGrid>
      <w:tr w:rsidR="005135F6" w:rsidRPr="00C224B8" w14:paraId="3D24CE1E" w14:textId="77777777" w:rsidTr="005832E3">
        <w:trPr>
          <w:trHeight w:hRule="exact" w:val="544"/>
          <w:tblHeader/>
        </w:trPr>
        <w:tc>
          <w:tcPr>
            <w:tcW w:w="384" w:type="dxa"/>
            <w:tcBorders>
              <w:right w:val="nil"/>
            </w:tcBorders>
            <w:shd w:val="clear" w:color="auto" w:fill="595959" w:themeFill="text1" w:themeFillTint="A6"/>
            <w:tcMar>
              <w:bottom w:w="0" w:type="dxa"/>
            </w:tcMar>
            <w:vAlign w:val="center"/>
          </w:tcPr>
          <w:p w14:paraId="52F9EA84" w14:textId="77777777" w:rsidR="005135F6" w:rsidRPr="00C224B8" w:rsidRDefault="005832E3" w:rsidP="00F81BDF">
            <w:bookmarkStart w:id="42" w:name="Title_2"/>
            <w:r w:rsidRPr="005832E3">
              <w:rPr>
                <w:color w:val="595959" w:themeColor="text1" w:themeTint="A6"/>
              </w:rPr>
              <w:t>-</w:t>
            </w:r>
            <w:bookmarkEnd w:id="42"/>
          </w:p>
        </w:tc>
        <w:tc>
          <w:tcPr>
            <w:tcW w:w="2576" w:type="dxa"/>
            <w:tcBorders>
              <w:left w:val="nil"/>
            </w:tcBorders>
            <w:shd w:val="clear" w:color="auto" w:fill="595959" w:themeFill="text1" w:themeFillTint="A6"/>
            <w:tcMar>
              <w:bottom w:w="0" w:type="dxa"/>
            </w:tcMar>
            <w:vAlign w:val="center"/>
          </w:tcPr>
          <w:p w14:paraId="58A6B879" w14:textId="77777777" w:rsidR="005135F6" w:rsidRPr="00C224B8" w:rsidRDefault="005135F6" w:rsidP="00F81BDF">
            <w:pPr>
              <w:pStyle w:val="SOFinalPerformanceTableHead1"/>
            </w:pPr>
            <w:bookmarkStart w:id="43" w:name="ColumnTitle_Investigation_and_Critical"/>
            <w:r w:rsidRPr="00C224B8">
              <w:t>Investigation and Critical</w:t>
            </w:r>
            <w:r w:rsidR="00B6472D" w:rsidRPr="00C224B8">
              <w:t> </w:t>
            </w:r>
            <w:r w:rsidRPr="00C224B8">
              <w:t>Analysis</w:t>
            </w:r>
            <w:bookmarkEnd w:id="43"/>
          </w:p>
        </w:tc>
        <w:tc>
          <w:tcPr>
            <w:tcW w:w="2575" w:type="dxa"/>
            <w:shd w:val="clear" w:color="auto" w:fill="595959" w:themeFill="text1" w:themeFillTint="A6"/>
            <w:tcMar>
              <w:bottom w:w="0" w:type="dxa"/>
            </w:tcMar>
            <w:vAlign w:val="center"/>
          </w:tcPr>
          <w:p w14:paraId="0EFFD0BA" w14:textId="77777777" w:rsidR="005135F6" w:rsidRPr="00C224B8" w:rsidRDefault="005135F6" w:rsidP="00F81BDF">
            <w:pPr>
              <w:pStyle w:val="SOFinalPerformanceTableHead1"/>
            </w:pPr>
            <w:bookmarkStart w:id="44" w:name="ColumnTitle_Problem_Solving_2"/>
            <w:r w:rsidRPr="00C224B8">
              <w:t>Problem-solving</w:t>
            </w:r>
            <w:bookmarkEnd w:id="44"/>
          </w:p>
        </w:tc>
        <w:tc>
          <w:tcPr>
            <w:tcW w:w="2356" w:type="dxa"/>
            <w:shd w:val="clear" w:color="auto" w:fill="595959" w:themeFill="text1" w:themeFillTint="A6"/>
            <w:tcMar>
              <w:bottom w:w="0" w:type="dxa"/>
            </w:tcMar>
            <w:vAlign w:val="center"/>
          </w:tcPr>
          <w:p w14:paraId="06F73016" w14:textId="77777777" w:rsidR="005135F6" w:rsidRPr="00C224B8" w:rsidRDefault="005135F6" w:rsidP="00F81BDF">
            <w:pPr>
              <w:pStyle w:val="SOFinalPerformanceTableHead1"/>
            </w:pPr>
            <w:bookmarkStart w:id="45" w:name="ColumnTitle_Practical_Application_2"/>
            <w:r w:rsidRPr="00C224B8">
              <w:t>Practical Application</w:t>
            </w:r>
            <w:bookmarkEnd w:id="45"/>
          </w:p>
        </w:tc>
        <w:tc>
          <w:tcPr>
            <w:tcW w:w="2575" w:type="dxa"/>
            <w:shd w:val="clear" w:color="auto" w:fill="595959" w:themeFill="text1" w:themeFillTint="A6"/>
            <w:tcMar>
              <w:bottom w:w="0" w:type="dxa"/>
            </w:tcMar>
            <w:vAlign w:val="center"/>
          </w:tcPr>
          <w:p w14:paraId="53FC7E87" w14:textId="77777777" w:rsidR="005135F6" w:rsidRPr="00C224B8" w:rsidRDefault="005135F6" w:rsidP="00F81BDF">
            <w:pPr>
              <w:pStyle w:val="SOFinalPerformanceTableHead1"/>
            </w:pPr>
            <w:bookmarkStart w:id="46" w:name="ColumnTitle_Collaboration_2"/>
            <w:r w:rsidRPr="00C224B8">
              <w:t>Collaboration</w:t>
            </w:r>
            <w:bookmarkEnd w:id="46"/>
          </w:p>
        </w:tc>
        <w:tc>
          <w:tcPr>
            <w:tcW w:w="2406" w:type="dxa"/>
            <w:shd w:val="clear" w:color="auto" w:fill="595959" w:themeFill="text1" w:themeFillTint="A6"/>
            <w:tcMar>
              <w:bottom w:w="0" w:type="dxa"/>
            </w:tcMar>
            <w:vAlign w:val="center"/>
          </w:tcPr>
          <w:p w14:paraId="188EE646" w14:textId="77777777" w:rsidR="005135F6" w:rsidRPr="00C224B8" w:rsidRDefault="005135F6" w:rsidP="00F81BDF">
            <w:pPr>
              <w:pStyle w:val="SOFinalPerformanceTableHead1"/>
            </w:pPr>
            <w:bookmarkStart w:id="47" w:name="ColumnTitle_Evaluation"/>
            <w:r w:rsidRPr="00C224B8">
              <w:t>Evaluation</w:t>
            </w:r>
            <w:bookmarkEnd w:id="47"/>
          </w:p>
        </w:tc>
      </w:tr>
      <w:tr w:rsidR="005135F6" w:rsidRPr="00C224B8" w14:paraId="3FA72394" w14:textId="77777777" w:rsidTr="005832E3">
        <w:tc>
          <w:tcPr>
            <w:tcW w:w="384" w:type="dxa"/>
            <w:shd w:val="clear" w:color="auto" w:fill="D9D9D9" w:themeFill="background1" w:themeFillShade="D9"/>
          </w:tcPr>
          <w:p w14:paraId="480421B3" w14:textId="77777777" w:rsidR="005135F6" w:rsidRPr="00C224B8" w:rsidRDefault="005135F6" w:rsidP="00A24CD5">
            <w:pPr>
              <w:pStyle w:val="SOFinalPerformanceTableLetters"/>
            </w:pPr>
            <w:bookmarkStart w:id="48" w:name="RowTitle_A_2"/>
            <w:r w:rsidRPr="00C224B8">
              <w:t>A</w:t>
            </w:r>
            <w:bookmarkEnd w:id="48"/>
          </w:p>
        </w:tc>
        <w:tc>
          <w:tcPr>
            <w:tcW w:w="2576" w:type="dxa"/>
          </w:tcPr>
          <w:p w14:paraId="618DB0D5" w14:textId="77777777" w:rsidR="005135F6" w:rsidRPr="00C224B8" w:rsidRDefault="005135F6" w:rsidP="00E143C3">
            <w:pPr>
              <w:pStyle w:val="SOFinalPerformanceTableText"/>
            </w:pPr>
            <w:r w:rsidRPr="00C224B8">
              <w:t>In-depth investigation and perceptive critical analysis of contemporary trends and</w:t>
            </w:r>
            <w:r w:rsidR="00C75C80" w:rsidRPr="00C224B8">
              <w:t>/or</w:t>
            </w:r>
            <w:r w:rsidRPr="00C224B8">
              <w:t xml:space="preserve"> issues</w:t>
            </w:r>
            <w:r w:rsidR="00E143C3" w:rsidRPr="00C224B8">
              <w:t xml:space="preserve"> related to</w:t>
            </w:r>
            <w:r w:rsidRPr="00C224B8">
              <w:t xml:space="preserve"> the health and well-being of children.</w:t>
            </w:r>
          </w:p>
          <w:p w14:paraId="13C5CF4C" w14:textId="77777777" w:rsidR="005135F6" w:rsidRPr="00C224B8" w:rsidRDefault="005135F6" w:rsidP="00C77934">
            <w:pPr>
              <w:pStyle w:val="SOFinalPerformanceTableText"/>
            </w:pPr>
            <w:r w:rsidRPr="00C224B8">
              <w:t xml:space="preserve">Perceptive analysis of information for relevance and appropriateness, </w:t>
            </w:r>
            <w:r w:rsidR="00C77934" w:rsidRPr="00C224B8">
              <w:t>with</w:t>
            </w:r>
            <w:r w:rsidRPr="00C224B8">
              <w:t xml:space="preserve"> appropriate acknowledgment of sources.</w:t>
            </w:r>
          </w:p>
          <w:p w14:paraId="26AE4A03" w14:textId="77777777" w:rsidR="005135F6" w:rsidRPr="00C224B8" w:rsidRDefault="005135F6" w:rsidP="009A26ED">
            <w:pPr>
              <w:pStyle w:val="SOFinalPerformanceTableText"/>
            </w:pPr>
            <w:r w:rsidRPr="00C224B8">
              <w:t>Highly effective application of literacy and numeracy skills, including clear and consistent use of appropriate terminology.</w:t>
            </w:r>
          </w:p>
        </w:tc>
        <w:tc>
          <w:tcPr>
            <w:tcW w:w="2575" w:type="dxa"/>
          </w:tcPr>
          <w:p w14:paraId="075A1FCC" w14:textId="77777777" w:rsidR="008D59D2" w:rsidRPr="00C224B8" w:rsidRDefault="000D35C5" w:rsidP="009A26ED">
            <w:pPr>
              <w:pStyle w:val="SOFinalPerformanceTableText"/>
            </w:pPr>
            <w:r w:rsidRPr="00C224B8">
              <w:t xml:space="preserve">Astute identification and discussion of </w:t>
            </w:r>
            <w:r w:rsidR="005135F6" w:rsidRPr="00C224B8">
              <w:t xml:space="preserve">factors involved in </w:t>
            </w:r>
            <w:r w:rsidRPr="00C224B8">
              <w:t xml:space="preserve">problem-solving </w:t>
            </w:r>
            <w:r w:rsidR="005135F6" w:rsidRPr="00C224B8">
              <w:t>related to the health and well-being of children.</w:t>
            </w:r>
            <w:r w:rsidR="008D59D2" w:rsidRPr="00C224B8">
              <w:t xml:space="preserve"> </w:t>
            </w:r>
          </w:p>
          <w:p w14:paraId="27828C42" w14:textId="77777777" w:rsidR="005135F6" w:rsidRPr="00C224B8" w:rsidRDefault="000D35C5" w:rsidP="009A26ED">
            <w:pPr>
              <w:pStyle w:val="SOFinalPerformanceTableText"/>
            </w:pPr>
            <w:r w:rsidRPr="00C224B8">
              <w:t>Astute and very appropriate decision-making about problem-solving and implementation strategies</w:t>
            </w:r>
            <w:r w:rsidR="008D59D2" w:rsidRPr="00C224B8">
              <w:t>.</w:t>
            </w:r>
          </w:p>
          <w:p w14:paraId="564B8DD3" w14:textId="77777777" w:rsidR="000D35C5" w:rsidRPr="00C224B8" w:rsidRDefault="000D35C5" w:rsidP="009A26ED">
            <w:pPr>
              <w:pStyle w:val="SOFinalPerformanceTableText"/>
            </w:pPr>
            <w:r w:rsidRPr="00C224B8">
              <w:t>Clear and very relevant justification of decisions about problem-solving and implementation strategies.</w:t>
            </w:r>
          </w:p>
        </w:tc>
        <w:tc>
          <w:tcPr>
            <w:tcW w:w="2356" w:type="dxa"/>
          </w:tcPr>
          <w:p w14:paraId="2B8CCD4B" w14:textId="77777777" w:rsidR="005135F6" w:rsidRPr="00C224B8" w:rsidRDefault="005135F6" w:rsidP="00C77934">
            <w:pPr>
              <w:pStyle w:val="SOFinalPerformanceTableText"/>
            </w:pPr>
            <w:r w:rsidRPr="00C224B8">
              <w:t xml:space="preserve">Ongoing and productive </w:t>
            </w:r>
            <w:r w:rsidR="00C77934" w:rsidRPr="00C224B8">
              <w:t xml:space="preserve">implementation of </w:t>
            </w:r>
            <w:r w:rsidRPr="00C224B8">
              <w:t>safe management practices</w:t>
            </w:r>
            <w:r w:rsidR="009F598F" w:rsidRPr="00C224B8">
              <w:t xml:space="preserve"> and appropriate </w:t>
            </w:r>
            <w:r w:rsidRPr="00C224B8">
              <w:t xml:space="preserve">techniques, and </w:t>
            </w:r>
            <w:r w:rsidR="00FF351B" w:rsidRPr="00C224B8">
              <w:t xml:space="preserve">sophisticated </w:t>
            </w:r>
            <w:r w:rsidRPr="00C224B8">
              <w:t>generation and maintenance of quality control.</w:t>
            </w:r>
          </w:p>
          <w:p w14:paraId="53AC7077" w14:textId="77777777" w:rsidR="009F598F" w:rsidRPr="00C224B8" w:rsidRDefault="009F598F" w:rsidP="008D59D2">
            <w:pPr>
              <w:pStyle w:val="SOFinalPerformanceTableText"/>
            </w:pPr>
            <w:r w:rsidRPr="00C224B8">
              <w:t>Productive and efficient organisation and management of time and resources.</w:t>
            </w:r>
          </w:p>
          <w:p w14:paraId="1963643E" w14:textId="77777777" w:rsidR="005135F6" w:rsidRPr="00C224B8" w:rsidRDefault="005135F6" w:rsidP="008D59D2">
            <w:pPr>
              <w:pStyle w:val="SOFinalPerformanceTableText"/>
            </w:pPr>
            <w:r w:rsidRPr="00C224B8">
              <w:t>Logical selection and application of the most appropriate technology to prepare learning activities for children in a culturally diverse society.</w:t>
            </w:r>
          </w:p>
        </w:tc>
        <w:tc>
          <w:tcPr>
            <w:tcW w:w="2575" w:type="dxa"/>
          </w:tcPr>
          <w:p w14:paraId="15095E4A" w14:textId="77777777" w:rsidR="005135F6" w:rsidRPr="00C224B8" w:rsidRDefault="00986B4B" w:rsidP="009A26ED">
            <w:pPr>
              <w:pStyle w:val="SOFinalPerformanceTableText"/>
            </w:pPr>
            <w:r w:rsidRPr="00C224B8">
              <w:t>Initiation of ideas and procedures, display of leadership within the group, and proactive and inclusive response to members of the group.</w:t>
            </w:r>
          </w:p>
          <w:p w14:paraId="23730677" w14:textId="77777777" w:rsidR="005135F6" w:rsidRPr="00C224B8" w:rsidRDefault="00986B4B" w:rsidP="009A26ED">
            <w:pPr>
              <w:pStyle w:val="SOFinalPerformanceTableText"/>
            </w:pPr>
            <w:r w:rsidRPr="00C224B8">
              <w:t>Proactive and focused involvement in group activities and discussions to support the health and well-being of children.</w:t>
            </w:r>
          </w:p>
        </w:tc>
        <w:tc>
          <w:tcPr>
            <w:tcW w:w="2406" w:type="dxa"/>
          </w:tcPr>
          <w:p w14:paraId="0ECBC4F2" w14:textId="77777777" w:rsidR="005135F6" w:rsidRPr="00C224B8" w:rsidRDefault="005135F6" w:rsidP="00FF351B">
            <w:pPr>
              <w:pStyle w:val="SOFinalPerformanceTableText"/>
            </w:pPr>
            <w:r w:rsidRPr="00C224B8">
              <w:t>Insightful evaluation of the processes and outcomes of practical and group activities</w:t>
            </w:r>
            <w:r w:rsidR="00794F32" w:rsidRPr="00C224B8">
              <w:t>, including their own performance</w:t>
            </w:r>
            <w:r w:rsidRPr="00C224B8">
              <w:t>.</w:t>
            </w:r>
          </w:p>
          <w:p w14:paraId="3A4F36DB" w14:textId="77777777" w:rsidR="005135F6" w:rsidRPr="00C224B8" w:rsidRDefault="005135F6" w:rsidP="009A26ED">
            <w:pPr>
              <w:pStyle w:val="SOFinalPerformanceTableText"/>
            </w:pPr>
            <w:r w:rsidRPr="00C224B8">
              <w:t>Sophisticated appraisal of the impact of technolog</w:t>
            </w:r>
            <w:r w:rsidR="00794F32" w:rsidRPr="00C224B8">
              <w:t>y</w:t>
            </w:r>
            <w:r w:rsidRPr="00C224B8">
              <w:t xml:space="preserve"> on the health and well-being of children.</w:t>
            </w:r>
          </w:p>
          <w:p w14:paraId="0BF83937" w14:textId="77777777" w:rsidR="005135F6" w:rsidRPr="00C224B8" w:rsidRDefault="005135F6" w:rsidP="00E44586">
            <w:pPr>
              <w:pStyle w:val="SOFinalPerformanceTableText"/>
            </w:pPr>
            <w:r w:rsidRPr="00C224B8">
              <w:t xml:space="preserve">Insightful </w:t>
            </w:r>
            <w:r w:rsidR="00E44586" w:rsidRPr="00C224B8">
              <w:t>explanation</w:t>
            </w:r>
            <w:r w:rsidRPr="00C224B8">
              <w:t xml:space="preserve"> of the connections between research</w:t>
            </w:r>
            <w:r w:rsidR="00794F32" w:rsidRPr="00C224B8">
              <w:t xml:space="preserve"> and/or planning, and </w:t>
            </w:r>
            <w:r w:rsidRPr="00C224B8">
              <w:t>practical application.</w:t>
            </w:r>
          </w:p>
          <w:p w14:paraId="4CB7BBA9" w14:textId="77777777" w:rsidR="005135F6" w:rsidRPr="00C224B8" w:rsidRDefault="005135F6" w:rsidP="00A00F52">
            <w:pPr>
              <w:pStyle w:val="SOFinalPerformanceTableText"/>
            </w:pPr>
            <w:r w:rsidRPr="00C224B8">
              <w:t xml:space="preserve">In-depth evaluation of </w:t>
            </w:r>
            <w:r w:rsidR="008D59D2" w:rsidRPr="00C224B8">
              <w:t>contemporary trends</w:t>
            </w:r>
            <w:r w:rsidRPr="00C224B8">
              <w:t xml:space="preserve"> and</w:t>
            </w:r>
            <w:r w:rsidR="008D59D2" w:rsidRPr="00C224B8">
              <w:t>/or</w:t>
            </w:r>
            <w:r w:rsidRPr="00C224B8">
              <w:t xml:space="preserve"> </w:t>
            </w:r>
            <w:r w:rsidR="008D59D2" w:rsidRPr="00C224B8">
              <w:t>issues</w:t>
            </w:r>
            <w:r w:rsidRPr="00C224B8">
              <w:t xml:space="preserve"> related to </w:t>
            </w:r>
            <w:r w:rsidR="00A00F52">
              <w:t>the health and well-being of children</w:t>
            </w:r>
            <w:r w:rsidRPr="00C224B8">
              <w:t xml:space="preserve"> in a variety of settings.</w:t>
            </w:r>
          </w:p>
        </w:tc>
      </w:tr>
      <w:tr w:rsidR="005135F6" w:rsidRPr="00C224B8" w14:paraId="09F5BC81" w14:textId="77777777" w:rsidTr="005832E3">
        <w:tc>
          <w:tcPr>
            <w:tcW w:w="384" w:type="dxa"/>
            <w:shd w:val="clear" w:color="auto" w:fill="D9D9D9" w:themeFill="background1" w:themeFillShade="D9"/>
          </w:tcPr>
          <w:p w14:paraId="0A0CAECC" w14:textId="77777777" w:rsidR="005135F6" w:rsidRPr="00C224B8" w:rsidRDefault="005135F6" w:rsidP="00A24CD5">
            <w:pPr>
              <w:pStyle w:val="SOFinalPerformanceTableLetters"/>
            </w:pPr>
            <w:bookmarkStart w:id="49" w:name="RowTitle_B_2"/>
            <w:r w:rsidRPr="00C224B8">
              <w:lastRenderedPageBreak/>
              <w:t>B</w:t>
            </w:r>
            <w:bookmarkEnd w:id="49"/>
          </w:p>
        </w:tc>
        <w:tc>
          <w:tcPr>
            <w:tcW w:w="2576" w:type="dxa"/>
          </w:tcPr>
          <w:p w14:paraId="239A8D45" w14:textId="77777777" w:rsidR="009A26ED" w:rsidRPr="00C224B8" w:rsidRDefault="009A26ED" w:rsidP="00E143C3">
            <w:pPr>
              <w:pStyle w:val="SOFinalPerformanceTableText"/>
            </w:pPr>
            <w:r w:rsidRPr="00C224B8">
              <w:t xml:space="preserve">Detailed investigation and </w:t>
            </w:r>
            <w:r w:rsidR="00E44586" w:rsidRPr="00C224B8">
              <w:t xml:space="preserve">well-considered </w:t>
            </w:r>
            <w:r w:rsidRPr="00C224B8">
              <w:t>critical analysis of contemporary trends and</w:t>
            </w:r>
            <w:r w:rsidR="00C75C80" w:rsidRPr="00C224B8">
              <w:t>/or</w:t>
            </w:r>
            <w:r w:rsidRPr="00C224B8">
              <w:t xml:space="preserve"> issues </w:t>
            </w:r>
            <w:r w:rsidR="00E143C3" w:rsidRPr="00C224B8">
              <w:t xml:space="preserve">related to </w:t>
            </w:r>
            <w:r w:rsidRPr="00C224B8">
              <w:t>the health and well-being of children.</w:t>
            </w:r>
          </w:p>
          <w:p w14:paraId="7B2A5CA4" w14:textId="77777777" w:rsidR="009A26ED" w:rsidRPr="00C224B8" w:rsidRDefault="00E44586" w:rsidP="00A419A4">
            <w:pPr>
              <w:pStyle w:val="SOFinalPerformanceTableText"/>
            </w:pPr>
            <w:r w:rsidRPr="00C224B8">
              <w:t>Well-considered</w:t>
            </w:r>
            <w:r w:rsidR="009A26ED" w:rsidRPr="00C224B8">
              <w:t xml:space="preserve"> analysis of information for relevance and appropriateness, </w:t>
            </w:r>
            <w:r w:rsidR="00A419A4" w:rsidRPr="00C224B8">
              <w:t>with</w:t>
            </w:r>
            <w:r w:rsidR="009A26ED" w:rsidRPr="00C224B8">
              <w:t xml:space="preserve"> appropriate acknowledgment of sources.</w:t>
            </w:r>
          </w:p>
          <w:p w14:paraId="2330F1D9" w14:textId="77777777" w:rsidR="005135F6" w:rsidRPr="00C224B8" w:rsidRDefault="009A26ED" w:rsidP="009A26ED">
            <w:pPr>
              <w:pStyle w:val="SOFinalPerformanceTableText"/>
            </w:pPr>
            <w:r w:rsidRPr="00C224B8">
              <w:t>Effective application of literacy and numeracy skills, including mostly clear use of appropriate terminology.</w:t>
            </w:r>
          </w:p>
        </w:tc>
        <w:tc>
          <w:tcPr>
            <w:tcW w:w="2575" w:type="dxa"/>
          </w:tcPr>
          <w:p w14:paraId="27BAC576" w14:textId="77777777" w:rsidR="008D59D2" w:rsidRPr="00C224B8" w:rsidRDefault="009A26ED" w:rsidP="009A26ED">
            <w:pPr>
              <w:pStyle w:val="SOFinalPerformanceTableText"/>
            </w:pPr>
            <w:r w:rsidRPr="00C224B8">
              <w:t xml:space="preserve">Well-considered </w:t>
            </w:r>
            <w:r w:rsidR="000D35C5" w:rsidRPr="00C224B8">
              <w:t>identification and discussion of factors involved in problem-solving related to the health and well-being of children.</w:t>
            </w:r>
          </w:p>
          <w:p w14:paraId="4335F91D" w14:textId="77777777" w:rsidR="000D35C5" w:rsidRPr="00C224B8" w:rsidRDefault="008D59D2" w:rsidP="009A26ED">
            <w:pPr>
              <w:pStyle w:val="SOFinalPerformanceTableText"/>
            </w:pPr>
            <w:r w:rsidRPr="00C224B8">
              <w:t>Well-</w:t>
            </w:r>
            <w:r w:rsidR="000D35C5" w:rsidRPr="00C224B8">
              <w:t xml:space="preserve">considered and appropriate </w:t>
            </w:r>
            <w:r w:rsidRPr="00C224B8">
              <w:t xml:space="preserve">decision-making about </w:t>
            </w:r>
            <w:r w:rsidR="000D35C5" w:rsidRPr="00C224B8">
              <w:t>problem-solving and implementation strategies.</w:t>
            </w:r>
          </w:p>
          <w:p w14:paraId="08A29EB0" w14:textId="77777777" w:rsidR="005135F6" w:rsidRPr="00C224B8" w:rsidRDefault="000D35C5" w:rsidP="009A26ED">
            <w:pPr>
              <w:pStyle w:val="SOFinalPerformanceTableText"/>
            </w:pPr>
            <w:r w:rsidRPr="00C224B8">
              <w:t>Mostly clear and relevant justification of decisions about problem-solving and implementation strategies.</w:t>
            </w:r>
          </w:p>
        </w:tc>
        <w:tc>
          <w:tcPr>
            <w:tcW w:w="2356" w:type="dxa"/>
          </w:tcPr>
          <w:p w14:paraId="61AE6E8C" w14:textId="77777777" w:rsidR="009A26ED" w:rsidRPr="00C224B8" w:rsidRDefault="009A26ED" w:rsidP="009A26ED">
            <w:pPr>
              <w:pStyle w:val="SOFinalPerformanceTableText"/>
            </w:pPr>
            <w:r w:rsidRPr="00C224B8">
              <w:t xml:space="preserve">Mostly productive </w:t>
            </w:r>
            <w:r w:rsidR="00A419A4" w:rsidRPr="00C224B8">
              <w:t xml:space="preserve">implementation of </w:t>
            </w:r>
            <w:r w:rsidRPr="00C224B8">
              <w:t xml:space="preserve">safe management practices and </w:t>
            </w:r>
            <w:r w:rsidR="000D5A49" w:rsidRPr="00C224B8">
              <w:t>appropriate</w:t>
            </w:r>
            <w:r w:rsidRPr="00C224B8">
              <w:t xml:space="preserve"> techniques, and well-considered generation and maintenance of quality control.</w:t>
            </w:r>
          </w:p>
          <w:p w14:paraId="7BD3DBEE" w14:textId="77777777" w:rsidR="009F598F" w:rsidRPr="00C224B8" w:rsidRDefault="009F598F" w:rsidP="00775EE9">
            <w:pPr>
              <w:pStyle w:val="SOFinalPerformanceTableText"/>
            </w:pPr>
            <w:r w:rsidRPr="00C224B8">
              <w:t>Mostly</w:t>
            </w:r>
            <w:r w:rsidR="000D5A49" w:rsidRPr="00C224B8">
              <w:t xml:space="preserve"> productive</w:t>
            </w:r>
            <w:r w:rsidRPr="00C224B8">
              <w:t xml:space="preserve"> organisation and management of time and resources. </w:t>
            </w:r>
          </w:p>
          <w:p w14:paraId="09A928F5" w14:textId="77777777" w:rsidR="005135F6" w:rsidRPr="00C224B8" w:rsidRDefault="009A26ED" w:rsidP="00775EE9">
            <w:pPr>
              <w:pStyle w:val="SOFinalPerformanceTableText"/>
            </w:pPr>
            <w:r w:rsidRPr="00C224B8">
              <w:t>Mostly logical selection and application of appropriate technology to prepare learning activities for children in a culturally diverse society.</w:t>
            </w:r>
          </w:p>
        </w:tc>
        <w:tc>
          <w:tcPr>
            <w:tcW w:w="2575" w:type="dxa"/>
          </w:tcPr>
          <w:p w14:paraId="3994FD45" w14:textId="77777777" w:rsidR="009A26ED" w:rsidRPr="00C224B8" w:rsidRDefault="00986B4B" w:rsidP="009A26ED">
            <w:pPr>
              <w:pStyle w:val="SOFinalPerformanceTableText"/>
            </w:pPr>
            <w:r w:rsidRPr="00C224B8">
              <w:t>Initiation of some ideas and procedures, some display of leadership within the group, and thoughtful and active response to members of the group.</w:t>
            </w:r>
          </w:p>
          <w:p w14:paraId="23C517BC" w14:textId="77777777" w:rsidR="005135F6" w:rsidRPr="00C224B8" w:rsidRDefault="00986B4B" w:rsidP="009A26ED">
            <w:pPr>
              <w:pStyle w:val="SOFinalPerformanceTableText"/>
            </w:pPr>
            <w:r w:rsidRPr="00C224B8">
              <w:t>Active and thoughtful involvement in group activities and discussions to support the health and well-being of children.</w:t>
            </w:r>
          </w:p>
        </w:tc>
        <w:tc>
          <w:tcPr>
            <w:tcW w:w="2406" w:type="dxa"/>
          </w:tcPr>
          <w:p w14:paraId="5B2C4EB4" w14:textId="77777777" w:rsidR="009A26ED" w:rsidRPr="00C224B8" w:rsidRDefault="009A26ED" w:rsidP="008B1318">
            <w:pPr>
              <w:pStyle w:val="SOFinalPerformanceTableText"/>
            </w:pPr>
            <w:r w:rsidRPr="00C224B8">
              <w:t>Thoughtful evaluation of the processes and outcomes of practical and group activities</w:t>
            </w:r>
            <w:r w:rsidR="00794F32" w:rsidRPr="00C224B8">
              <w:t>, including their own performance</w:t>
            </w:r>
            <w:r w:rsidRPr="00C224B8">
              <w:t>.</w:t>
            </w:r>
          </w:p>
          <w:p w14:paraId="4DD42D33" w14:textId="77777777" w:rsidR="009A26ED" w:rsidRPr="00C224B8" w:rsidRDefault="009A26ED" w:rsidP="009A26ED">
            <w:pPr>
              <w:pStyle w:val="SOFinalPerformanceTableText"/>
            </w:pPr>
            <w:r w:rsidRPr="00C224B8">
              <w:t>Well-informed appraisal of the impact of technolog</w:t>
            </w:r>
            <w:r w:rsidR="00794F32" w:rsidRPr="00C224B8">
              <w:t>y</w:t>
            </w:r>
            <w:r w:rsidRPr="00C224B8">
              <w:t xml:space="preserve"> on the health and well-being of children.</w:t>
            </w:r>
          </w:p>
          <w:p w14:paraId="5FD6E740" w14:textId="77777777" w:rsidR="009A26ED" w:rsidRPr="00C224B8" w:rsidRDefault="009A26ED" w:rsidP="008B1318">
            <w:pPr>
              <w:pStyle w:val="SOFinalPerformanceTableText"/>
            </w:pPr>
            <w:r w:rsidRPr="00C224B8">
              <w:t>Well-</w:t>
            </w:r>
            <w:r w:rsidR="008B1318" w:rsidRPr="00C224B8">
              <w:t>considered explanation</w:t>
            </w:r>
            <w:r w:rsidRPr="00C224B8">
              <w:t xml:space="preserve"> of the connection</w:t>
            </w:r>
            <w:r w:rsidR="00937087" w:rsidRPr="00C224B8">
              <w:t>s</w:t>
            </w:r>
            <w:r w:rsidRPr="00C224B8">
              <w:t xml:space="preserve"> between research</w:t>
            </w:r>
            <w:r w:rsidR="00794F32" w:rsidRPr="00C224B8">
              <w:t xml:space="preserve"> and/or planning, and </w:t>
            </w:r>
            <w:r w:rsidRPr="00C224B8">
              <w:t>practical application.</w:t>
            </w:r>
          </w:p>
          <w:p w14:paraId="52726767" w14:textId="77777777" w:rsidR="005135F6" w:rsidRPr="00C224B8" w:rsidRDefault="00937087" w:rsidP="00A00F52">
            <w:pPr>
              <w:pStyle w:val="SOFinalPerformanceTableText"/>
            </w:pPr>
            <w:r w:rsidRPr="00C224B8">
              <w:t>Well-informed</w:t>
            </w:r>
            <w:r w:rsidR="009A26ED" w:rsidRPr="00C224B8">
              <w:t xml:space="preserve"> evaluation of </w:t>
            </w:r>
            <w:r w:rsidR="00775EE9" w:rsidRPr="00C224B8">
              <w:t>contemporary trends</w:t>
            </w:r>
            <w:r w:rsidR="009A26ED" w:rsidRPr="00C224B8">
              <w:t xml:space="preserve"> and</w:t>
            </w:r>
            <w:r w:rsidR="00775EE9" w:rsidRPr="00C224B8">
              <w:t>/or</w:t>
            </w:r>
            <w:r w:rsidR="009A26ED" w:rsidRPr="00C224B8">
              <w:t xml:space="preserve"> </w:t>
            </w:r>
            <w:r w:rsidR="00775EE9" w:rsidRPr="00C224B8">
              <w:t>issues</w:t>
            </w:r>
            <w:r w:rsidR="009A26ED" w:rsidRPr="00C224B8">
              <w:t xml:space="preserve"> related to </w:t>
            </w:r>
            <w:r w:rsidR="00A00F52">
              <w:t>the health and well-being of children</w:t>
            </w:r>
            <w:r w:rsidR="009A26ED" w:rsidRPr="00C224B8">
              <w:t xml:space="preserve"> in different settings.</w:t>
            </w:r>
          </w:p>
        </w:tc>
      </w:tr>
      <w:tr w:rsidR="009A26ED" w:rsidRPr="00C224B8" w14:paraId="1BACF958" w14:textId="77777777" w:rsidTr="005832E3">
        <w:tc>
          <w:tcPr>
            <w:tcW w:w="384" w:type="dxa"/>
            <w:shd w:val="clear" w:color="auto" w:fill="D9D9D9" w:themeFill="background1" w:themeFillShade="D9"/>
          </w:tcPr>
          <w:p w14:paraId="334D4B6C" w14:textId="77777777" w:rsidR="009A26ED" w:rsidRPr="00C224B8" w:rsidRDefault="009A26ED" w:rsidP="00A24CD5">
            <w:pPr>
              <w:pStyle w:val="SOFinalPerformanceTableLetters"/>
            </w:pPr>
            <w:bookmarkStart w:id="50" w:name="RowTitle_C_2"/>
            <w:r w:rsidRPr="00C224B8">
              <w:lastRenderedPageBreak/>
              <w:t>C</w:t>
            </w:r>
            <w:bookmarkEnd w:id="50"/>
          </w:p>
        </w:tc>
        <w:tc>
          <w:tcPr>
            <w:tcW w:w="2576" w:type="dxa"/>
          </w:tcPr>
          <w:p w14:paraId="37534EAB" w14:textId="77777777" w:rsidR="009A26ED" w:rsidRPr="00C224B8" w:rsidRDefault="009A26ED" w:rsidP="004C3A1E">
            <w:pPr>
              <w:pStyle w:val="SOFinalPerformanceTableText"/>
            </w:pPr>
            <w:r w:rsidRPr="00C224B8">
              <w:t xml:space="preserve">Competent investigation and some </w:t>
            </w:r>
            <w:r w:rsidR="00A419A4" w:rsidRPr="00C224B8">
              <w:t xml:space="preserve">considered </w:t>
            </w:r>
            <w:r w:rsidRPr="00C224B8">
              <w:t>critical analysis of contemporary trends and</w:t>
            </w:r>
            <w:r w:rsidR="00C75C80" w:rsidRPr="00C224B8">
              <w:t>/or</w:t>
            </w:r>
            <w:r w:rsidRPr="00C224B8">
              <w:t xml:space="preserve"> issues </w:t>
            </w:r>
            <w:r w:rsidR="004C3A1E" w:rsidRPr="00C224B8">
              <w:t>related to</w:t>
            </w:r>
            <w:r w:rsidRPr="00C224B8">
              <w:t xml:space="preserve"> the health and well-being of children.</w:t>
            </w:r>
          </w:p>
          <w:p w14:paraId="11FDC732" w14:textId="77777777" w:rsidR="009A26ED" w:rsidRPr="00C224B8" w:rsidRDefault="009A26ED" w:rsidP="00A419A4">
            <w:pPr>
              <w:pStyle w:val="SOFinalPerformanceTableText"/>
            </w:pPr>
            <w:r w:rsidRPr="00C224B8">
              <w:t xml:space="preserve">Considered analysis of information for relevance and appropriateness, </w:t>
            </w:r>
            <w:r w:rsidR="00A419A4" w:rsidRPr="00C224B8">
              <w:t>with generally</w:t>
            </w:r>
            <w:r w:rsidRPr="00C224B8">
              <w:t xml:space="preserve"> appropriate acknowledgment of sources.</w:t>
            </w:r>
          </w:p>
          <w:p w14:paraId="4FCF912B" w14:textId="77777777" w:rsidR="009A26ED" w:rsidRPr="00C224B8" w:rsidRDefault="009A26ED" w:rsidP="009A26ED">
            <w:pPr>
              <w:pStyle w:val="SOFinalPerformanceTableText"/>
            </w:pPr>
            <w:r w:rsidRPr="00C224B8">
              <w:t>Generally effective application of literacy and numeracy skills, including competent use of appropriate terminology.</w:t>
            </w:r>
          </w:p>
        </w:tc>
        <w:tc>
          <w:tcPr>
            <w:tcW w:w="2575" w:type="dxa"/>
          </w:tcPr>
          <w:p w14:paraId="69010DD0" w14:textId="77777777" w:rsidR="00775EE9" w:rsidRPr="00C224B8" w:rsidRDefault="009A26ED" w:rsidP="009A26ED">
            <w:pPr>
              <w:pStyle w:val="SOFinalPerformanceTableText"/>
            </w:pPr>
            <w:r w:rsidRPr="00C224B8">
              <w:t xml:space="preserve">Considered </w:t>
            </w:r>
            <w:r w:rsidR="000D35C5" w:rsidRPr="00C224B8">
              <w:t>identification and discussion o</w:t>
            </w:r>
            <w:r w:rsidRPr="00C224B8">
              <w:t xml:space="preserve">f some factors involved in </w:t>
            </w:r>
            <w:r w:rsidR="000D35C5" w:rsidRPr="00C224B8">
              <w:t xml:space="preserve">problem-solving </w:t>
            </w:r>
            <w:r w:rsidRPr="00C224B8">
              <w:t>related to the health and well-being of children.</w:t>
            </w:r>
            <w:r w:rsidR="00775EE9" w:rsidRPr="00C224B8">
              <w:t xml:space="preserve"> </w:t>
            </w:r>
          </w:p>
          <w:p w14:paraId="687BD3AE" w14:textId="77777777" w:rsidR="009A26ED" w:rsidRPr="00C224B8" w:rsidRDefault="000D35C5" w:rsidP="009A26ED">
            <w:pPr>
              <w:pStyle w:val="SOFinalPerformanceTableText"/>
            </w:pPr>
            <w:r w:rsidRPr="00C224B8">
              <w:t xml:space="preserve">Generally considered and appropriate </w:t>
            </w:r>
            <w:r w:rsidR="00775EE9" w:rsidRPr="00C224B8">
              <w:t xml:space="preserve">decision-making about </w:t>
            </w:r>
            <w:r w:rsidRPr="00C224B8">
              <w:t>problem-solving and implementation strategies.</w:t>
            </w:r>
          </w:p>
          <w:p w14:paraId="7174A25C" w14:textId="77777777" w:rsidR="000D35C5" w:rsidRPr="00C224B8" w:rsidRDefault="000D35C5" w:rsidP="009A26ED">
            <w:pPr>
              <w:pStyle w:val="SOFinalPerformanceTableText"/>
            </w:pPr>
            <w:r w:rsidRPr="00C224B8">
              <w:t>Generally relevant justification of decisions about problem-solving and implementation strategies, with some clarity.</w:t>
            </w:r>
          </w:p>
        </w:tc>
        <w:tc>
          <w:tcPr>
            <w:tcW w:w="2356" w:type="dxa"/>
          </w:tcPr>
          <w:p w14:paraId="22858FB2" w14:textId="77777777" w:rsidR="009A26ED" w:rsidRPr="00C224B8" w:rsidRDefault="009A26ED" w:rsidP="009A26ED">
            <w:pPr>
              <w:pStyle w:val="SOFinalPerformanceTableText"/>
            </w:pPr>
            <w:r w:rsidRPr="00C224B8">
              <w:t xml:space="preserve">Competent </w:t>
            </w:r>
            <w:r w:rsidR="008B1318" w:rsidRPr="00C224B8">
              <w:t xml:space="preserve">implementation of </w:t>
            </w:r>
            <w:r w:rsidRPr="00C224B8">
              <w:t xml:space="preserve">safe management practices and techniques, and considered generation and maintenance of quality control.  </w:t>
            </w:r>
          </w:p>
          <w:p w14:paraId="78E66545" w14:textId="77777777" w:rsidR="000D5A49" w:rsidRPr="00C224B8" w:rsidRDefault="000D5A49" w:rsidP="00775EE9">
            <w:pPr>
              <w:pStyle w:val="SOFinalPerformanceTableText"/>
            </w:pPr>
            <w:r w:rsidRPr="00C224B8">
              <w:t>Competent organisation and management of time and resources.</w:t>
            </w:r>
          </w:p>
          <w:p w14:paraId="39C7FE74" w14:textId="77777777" w:rsidR="009A26ED" w:rsidRPr="00C224B8" w:rsidRDefault="009A26ED" w:rsidP="00775EE9">
            <w:pPr>
              <w:pStyle w:val="SOFinalPerformanceTableText"/>
            </w:pPr>
            <w:r w:rsidRPr="00C224B8">
              <w:t>Appropriate selection and application of technology to prepare learning activities for children in a culturally diverse society.</w:t>
            </w:r>
          </w:p>
        </w:tc>
        <w:tc>
          <w:tcPr>
            <w:tcW w:w="2575" w:type="dxa"/>
          </w:tcPr>
          <w:p w14:paraId="487981AE" w14:textId="77777777" w:rsidR="009A26ED" w:rsidRPr="00C224B8" w:rsidRDefault="004C3A1E" w:rsidP="009A26ED">
            <w:pPr>
              <w:pStyle w:val="SOFinalPerformanceTableText"/>
            </w:pPr>
            <w:r w:rsidRPr="00C224B8">
              <w:t>Some initiative with ideas or procedures, occasional leadership within the group, and generally active response to members of the group.</w:t>
            </w:r>
          </w:p>
          <w:p w14:paraId="7870CC5F" w14:textId="77777777" w:rsidR="009A26ED" w:rsidRPr="00C224B8" w:rsidRDefault="004C3A1E" w:rsidP="009A26ED">
            <w:pPr>
              <w:pStyle w:val="SOFinalPerformanceTableText"/>
            </w:pPr>
            <w:r w:rsidRPr="00C224B8">
              <w:t>Active involvement in group activities and discussions to support the health and well-being of children.</w:t>
            </w:r>
          </w:p>
        </w:tc>
        <w:tc>
          <w:tcPr>
            <w:tcW w:w="2406" w:type="dxa"/>
          </w:tcPr>
          <w:p w14:paraId="1A5D4263" w14:textId="77777777" w:rsidR="009A26ED" w:rsidRPr="00C224B8" w:rsidRDefault="009A26ED" w:rsidP="00937087">
            <w:pPr>
              <w:pStyle w:val="SOFinalPerformanceTableText"/>
            </w:pPr>
            <w:r w:rsidRPr="00C224B8">
              <w:t>Considered evaluation of the processes and outcomes of practical and group activities</w:t>
            </w:r>
            <w:r w:rsidR="00794F32" w:rsidRPr="00C224B8">
              <w:t>, including their own performance</w:t>
            </w:r>
            <w:r w:rsidRPr="00C224B8">
              <w:t>.</w:t>
            </w:r>
          </w:p>
          <w:p w14:paraId="06C89CC5" w14:textId="77777777" w:rsidR="009A26ED" w:rsidRPr="00C224B8" w:rsidRDefault="009A26ED" w:rsidP="009A26ED">
            <w:pPr>
              <w:pStyle w:val="SOFinalPerformanceTableText"/>
            </w:pPr>
            <w:r w:rsidRPr="00C224B8">
              <w:t>Informed appraisal of the impact of technolog</w:t>
            </w:r>
            <w:r w:rsidR="00794F32" w:rsidRPr="00C224B8">
              <w:t>y</w:t>
            </w:r>
            <w:r w:rsidRPr="00C224B8">
              <w:t xml:space="preserve"> on the health and well-being of children.</w:t>
            </w:r>
          </w:p>
          <w:p w14:paraId="5932EC02" w14:textId="77777777" w:rsidR="009A26ED" w:rsidRPr="00C224B8" w:rsidRDefault="00937087" w:rsidP="00937087">
            <w:pPr>
              <w:pStyle w:val="SOFinalPerformanceTableText"/>
            </w:pPr>
            <w:r w:rsidRPr="00C224B8">
              <w:t>Considered explanation</w:t>
            </w:r>
            <w:r w:rsidR="009A26ED" w:rsidRPr="00C224B8">
              <w:t xml:space="preserve"> of the connections between research</w:t>
            </w:r>
            <w:r w:rsidR="00794F32" w:rsidRPr="00C224B8">
              <w:t xml:space="preserve"> and/or planning, and </w:t>
            </w:r>
            <w:r w:rsidR="009A26ED" w:rsidRPr="00C224B8">
              <w:t>practical application.</w:t>
            </w:r>
          </w:p>
          <w:p w14:paraId="1194FCA5" w14:textId="77777777" w:rsidR="009A26ED" w:rsidRPr="00C224B8" w:rsidRDefault="00891776" w:rsidP="00A00F52">
            <w:pPr>
              <w:pStyle w:val="SOFinalPerformanceTableText"/>
            </w:pPr>
            <w:r w:rsidRPr="00C224B8">
              <w:t>Informed</w:t>
            </w:r>
            <w:r w:rsidR="009A26ED" w:rsidRPr="00C224B8">
              <w:t xml:space="preserve"> evaluation of </w:t>
            </w:r>
            <w:r w:rsidR="00775EE9" w:rsidRPr="00C224B8">
              <w:t xml:space="preserve">contemporary trends </w:t>
            </w:r>
            <w:r w:rsidRPr="00C224B8">
              <w:t>and</w:t>
            </w:r>
            <w:r w:rsidR="00775EE9" w:rsidRPr="00C224B8">
              <w:t>/or</w:t>
            </w:r>
            <w:r w:rsidRPr="00C224B8">
              <w:t xml:space="preserve"> </w:t>
            </w:r>
            <w:r w:rsidR="00775EE9" w:rsidRPr="00C224B8">
              <w:t>issues</w:t>
            </w:r>
            <w:r w:rsidRPr="00C224B8">
              <w:t xml:space="preserve"> </w:t>
            </w:r>
            <w:r w:rsidR="009A26ED" w:rsidRPr="00C224B8">
              <w:t xml:space="preserve">related to </w:t>
            </w:r>
            <w:r w:rsidR="00A00F52">
              <w:t>the health and well-being of children</w:t>
            </w:r>
            <w:r w:rsidRPr="00C224B8">
              <w:t xml:space="preserve"> in different settings</w:t>
            </w:r>
            <w:r w:rsidR="009A26ED" w:rsidRPr="00C224B8">
              <w:t>.</w:t>
            </w:r>
          </w:p>
        </w:tc>
      </w:tr>
      <w:tr w:rsidR="005135F6" w:rsidRPr="00C224B8" w14:paraId="67ACFF2C" w14:textId="77777777" w:rsidTr="005832E3">
        <w:tc>
          <w:tcPr>
            <w:tcW w:w="384" w:type="dxa"/>
            <w:shd w:val="clear" w:color="auto" w:fill="D9D9D9" w:themeFill="background1" w:themeFillShade="D9"/>
          </w:tcPr>
          <w:p w14:paraId="55E66FAC" w14:textId="77777777" w:rsidR="005135F6" w:rsidRPr="00C224B8" w:rsidRDefault="005135F6" w:rsidP="00A24CD5">
            <w:pPr>
              <w:pStyle w:val="SOFinalPerformanceTableLetters"/>
            </w:pPr>
            <w:bookmarkStart w:id="51" w:name="RowTitle_D_2"/>
            <w:r w:rsidRPr="00C224B8">
              <w:t>D</w:t>
            </w:r>
            <w:bookmarkEnd w:id="51"/>
          </w:p>
        </w:tc>
        <w:tc>
          <w:tcPr>
            <w:tcW w:w="2576" w:type="dxa"/>
          </w:tcPr>
          <w:p w14:paraId="0456F700" w14:textId="77777777" w:rsidR="009A26ED" w:rsidRPr="00C224B8" w:rsidRDefault="009A26ED" w:rsidP="004C3A1E">
            <w:pPr>
              <w:pStyle w:val="SOFinalPerformanceTableText"/>
            </w:pPr>
            <w:r w:rsidRPr="00C224B8">
              <w:t xml:space="preserve">Some investigation and basic description of one or more contemporary trends </w:t>
            </w:r>
            <w:r w:rsidR="00107808" w:rsidRPr="00C224B8">
              <w:t>or</w:t>
            </w:r>
            <w:r w:rsidRPr="00C224B8">
              <w:t xml:space="preserve"> issues </w:t>
            </w:r>
            <w:r w:rsidR="004C3A1E" w:rsidRPr="00C224B8">
              <w:t>related to</w:t>
            </w:r>
            <w:r w:rsidRPr="00C224B8">
              <w:t xml:space="preserve"> the health and well-being of children.</w:t>
            </w:r>
          </w:p>
          <w:p w14:paraId="174E627D" w14:textId="77777777" w:rsidR="009A26ED" w:rsidRPr="00C224B8" w:rsidRDefault="009A26ED" w:rsidP="008877D4">
            <w:pPr>
              <w:pStyle w:val="SOFinalPerformanceTableText"/>
            </w:pPr>
            <w:r w:rsidRPr="00C224B8">
              <w:t xml:space="preserve">Some consideration of information for relevance </w:t>
            </w:r>
            <w:r w:rsidR="008877D4" w:rsidRPr="00C224B8">
              <w:t>or</w:t>
            </w:r>
            <w:r w:rsidRPr="00C224B8">
              <w:t xml:space="preserve"> appropriateness, with some inconsistent acknowledgment of sources.</w:t>
            </w:r>
          </w:p>
          <w:p w14:paraId="352524AF" w14:textId="77777777" w:rsidR="005135F6" w:rsidRPr="00C224B8" w:rsidRDefault="009A26ED" w:rsidP="009A26ED">
            <w:pPr>
              <w:pStyle w:val="SOFinalPerformanceTableText"/>
            </w:pPr>
            <w:r w:rsidRPr="00C224B8">
              <w:t>Inconsistent application of literacy and numeracy skills, with use of some terminology that may be appropriate.</w:t>
            </w:r>
          </w:p>
        </w:tc>
        <w:tc>
          <w:tcPr>
            <w:tcW w:w="2575" w:type="dxa"/>
          </w:tcPr>
          <w:p w14:paraId="6CFD2E28" w14:textId="77777777" w:rsidR="005135F6" w:rsidRPr="00C224B8" w:rsidRDefault="009A26ED" w:rsidP="009A26ED">
            <w:pPr>
              <w:pStyle w:val="SOFinalPerformanceTableText"/>
            </w:pPr>
            <w:r w:rsidRPr="00C224B8">
              <w:t xml:space="preserve">Superficial </w:t>
            </w:r>
            <w:r w:rsidR="000D35C5" w:rsidRPr="00C224B8">
              <w:t xml:space="preserve">identification and discussion </w:t>
            </w:r>
            <w:r w:rsidRPr="00C224B8">
              <w:t>of some factors involved in solving basic problems related to the health or well-being of children.</w:t>
            </w:r>
          </w:p>
          <w:p w14:paraId="47E0938A" w14:textId="77777777" w:rsidR="000D35C5" w:rsidRPr="00C224B8" w:rsidRDefault="00775EE9" w:rsidP="009A26ED">
            <w:pPr>
              <w:pStyle w:val="SOFinalPerformanceTableText"/>
            </w:pPr>
            <w:r w:rsidRPr="00C224B8">
              <w:t xml:space="preserve">Some basic </w:t>
            </w:r>
            <w:r w:rsidR="000D35C5" w:rsidRPr="00C224B8">
              <w:t xml:space="preserve">and inconsistent </w:t>
            </w:r>
            <w:r w:rsidRPr="00C224B8">
              <w:t xml:space="preserve">decision-making about </w:t>
            </w:r>
            <w:r w:rsidR="000D35C5" w:rsidRPr="00C224B8">
              <w:t>problem-solving and/or implementation strategies.</w:t>
            </w:r>
          </w:p>
          <w:p w14:paraId="0D88FB43" w14:textId="77777777" w:rsidR="00775EE9" w:rsidRPr="00C224B8" w:rsidRDefault="000D35C5" w:rsidP="009A26ED">
            <w:pPr>
              <w:pStyle w:val="SOFinalPerformanceTableText"/>
            </w:pPr>
            <w:r w:rsidRPr="00C224B8">
              <w:t>Some description and partial justification of one or more problem-solving and/or implementation strategies.</w:t>
            </w:r>
          </w:p>
        </w:tc>
        <w:tc>
          <w:tcPr>
            <w:tcW w:w="2356" w:type="dxa"/>
          </w:tcPr>
          <w:p w14:paraId="5B1C02EB" w14:textId="77777777" w:rsidR="009A26ED" w:rsidRPr="00C224B8" w:rsidRDefault="008877D4" w:rsidP="008877D4">
            <w:pPr>
              <w:pStyle w:val="SOFinalPerformanceTableText"/>
            </w:pPr>
            <w:r w:rsidRPr="00C224B8">
              <w:t>Basic implementation of o</w:t>
            </w:r>
            <w:r w:rsidR="009A26ED" w:rsidRPr="00C224B8">
              <w:t>ne or more safe management practices</w:t>
            </w:r>
            <w:r w:rsidR="000D5A49" w:rsidRPr="00C224B8">
              <w:t xml:space="preserve"> and/or </w:t>
            </w:r>
            <w:r w:rsidR="009A26ED" w:rsidRPr="00C224B8">
              <w:t xml:space="preserve">techniques, and some basic consideration of the generation and maintenance of quality control. </w:t>
            </w:r>
          </w:p>
          <w:p w14:paraId="5CA8D972" w14:textId="77777777" w:rsidR="000D5A49" w:rsidRPr="00C224B8" w:rsidRDefault="000D5A49" w:rsidP="000D5A49">
            <w:pPr>
              <w:pStyle w:val="SOFinalPerformanceTableText"/>
            </w:pPr>
            <w:r w:rsidRPr="00C224B8">
              <w:t>Inconsistent organisation and management of time and resources.</w:t>
            </w:r>
          </w:p>
          <w:p w14:paraId="54AACFB7" w14:textId="77777777" w:rsidR="005135F6" w:rsidRPr="00C224B8" w:rsidRDefault="009A26ED" w:rsidP="00775EE9">
            <w:pPr>
              <w:pStyle w:val="SOFinalPerformanceTableText"/>
            </w:pPr>
            <w:r w:rsidRPr="00C224B8">
              <w:t>Identification and some application of technology</w:t>
            </w:r>
            <w:r w:rsidR="00C75C80" w:rsidRPr="00C224B8">
              <w:t xml:space="preserve"> that may be appropriate</w:t>
            </w:r>
            <w:r w:rsidRPr="00C224B8">
              <w:t xml:space="preserve"> to prepare learning activities for children in a culturally diverse society.</w:t>
            </w:r>
          </w:p>
        </w:tc>
        <w:tc>
          <w:tcPr>
            <w:tcW w:w="2575" w:type="dxa"/>
          </w:tcPr>
          <w:p w14:paraId="37EF8F80" w14:textId="77777777" w:rsidR="009A26ED" w:rsidRPr="00C224B8" w:rsidRDefault="004C3A1E" w:rsidP="004C3A1E">
            <w:pPr>
              <w:pStyle w:val="SOFinalPerformanceTableText"/>
            </w:pPr>
            <w:r w:rsidRPr="00C224B8">
              <w:t xml:space="preserve">Some participation within the group, </w:t>
            </w:r>
            <w:r w:rsidR="00C75C80" w:rsidRPr="00C224B8">
              <w:t>and</w:t>
            </w:r>
            <w:r w:rsidRPr="00C224B8">
              <w:t xml:space="preserve"> some response to members of the group. Participation is often passive.</w:t>
            </w:r>
          </w:p>
          <w:p w14:paraId="7C60EA2D" w14:textId="77777777" w:rsidR="005135F6" w:rsidRPr="00C224B8" w:rsidRDefault="004C3A1E" w:rsidP="009A26ED">
            <w:pPr>
              <w:pStyle w:val="SOFinalPerformanceTableText"/>
            </w:pPr>
            <w:r w:rsidRPr="00C224B8">
              <w:t>Some basic involvement in group activities or discussions to support the health or well-being of children.</w:t>
            </w:r>
          </w:p>
        </w:tc>
        <w:tc>
          <w:tcPr>
            <w:tcW w:w="2406" w:type="dxa"/>
          </w:tcPr>
          <w:p w14:paraId="2D04C7E5" w14:textId="77777777" w:rsidR="009A26ED" w:rsidRPr="00C224B8" w:rsidRDefault="009A26ED" w:rsidP="009A26ED">
            <w:pPr>
              <w:pStyle w:val="SOFinalPerformanceTableText"/>
            </w:pPr>
            <w:r w:rsidRPr="00C224B8">
              <w:t>Basic consideration of the processes and/or outcomes of practical and group activities</w:t>
            </w:r>
            <w:r w:rsidR="003404E7" w:rsidRPr="00C224B8">
              <w:t>, which may include their own performance</w:t>
            </w:r>
            <w:r w:rsidRPr="00C224B8">
              <w:t>.</w:t>
            </w:r>
          </w:p>
          <w:p w14:paraId="2B75664C" w14:textId="77777777" w:rsidR="009A26ED" w:rsidRPr="00C224B8" w:rsidRDefault="009A26ED" w:rsidP="0070331A">
            <w:pPr>
              <w:pStyle w:val="SOFinalPerformanceTableText"/>
            </w:pPr>
            <w:r w:rsidRPr="00C224B8">
              <w:t>S</w:t>
            </w:r>
            <w:r w:rsidR="0070331A" w:rsidRPr="00C224B8">
              <w:t>uperficial consideration of</w:t>
            </w:r>
            <w:r w:rsidRPr="00C224B8">
              <w:t xml:space="preserve"> the impact of technolog</w:t>
            </w:r>
            <w:r w:rsidR="003404E7" w:rsidRPr="00C224B8">
              <w:t>y</w:t>
            </w:r>
            <w:r w:rsidRPr="00C224B8">
              <w:t xml:space="preserve"> on the health or well-being of children.</w:t>
            </w:r>
          </w:p>
          <w:p w14:paraId="51E23DBC" w14:textId="77777777" w:rsidR="009A26ED" w:rsidRPr="00C224B8" w:rsidRDefault="009A26ED" w:rsidP="0070331A">
            <w:pPr>
              <w:pStyle w:val="SOFinalPerformanceTableText"/>
            </w:pPr>
            <w:r w:rsidRPr="00C224B8">
              <w:t xml:space="preserve">Some </w:t>
            </w:r>
            <w:r w:rsidR="0070331A" w:rsidRPr="00C224B8">
              <w:t>basic description</w:t>
            </w:r>
            <w:r w:rsidRPr="00C224B8">
              <w:t xml:space="preserve"> of one or more connections between research</w:t>
            </w:r>
            <w:r w:rsidR="003404E7" w:rsidRPr="00C224B8">
              <w:t xml:space="preserve"> and/or planning, and</w:t>
            </w:r>
            <w:r w:rsidRPr="00C224B8">
              <w:t xml:space="preserve"> practical application.</w:t>
            </w:r>
          </w:p>
          <w:p w14:paraId="6F67441D" w14:textId="77777777" w:rsidR="005135F6" w:rsidRPr="00C224B8" w:rsidRDefault="00C70833" w:rsidP="00A00F52">
            <w:pPr>
              <w:pStyle w:val="SOFinalPerformanceTableText"/>
            </w:pPr>
            <w:r w:rsidRPr="00C224B8">
              <w:t>Superficial ref</w:t>
            </w:r>
            <w:r w:rsidR="006506DC" w:rsidRPr="00C224B8">
              <w:t>l</w:t>
            </w:r>
            <w:r w:rsidRPr="00C224B8">
              <w:t>ection on one or more</w:t>
            </w:r>
            <w:r w:rsidR="00775EE9" w:rsidRPr="00C224B8">
              <w:t xml:space="preserve"> contemporary trend</w:t>
            </w:r>
            <w:r w:rsidR="00983257" w:rsidRPr="00C224B8">
              <w:t>s</w:t>
            </w:r>
            <w:r w:rsidR="00775EE9" w:rsidRPr="00C224B8">
              <w:t xml:space="preserve"> or</w:t>
            </w:r>
            <w:r w:rsidR="009A26ED" w:rsidRPr="00C224B8">
              <w:t xml:space="preserve"> issues</w:t>
            </w:r>
            <w:r w:rsidRPr="00C224B8">
              <w:t xml:space="preserve"> </w:t>
            </w:r>
            <w:r w:rsidR="009A26ED" w:rsidRPr="00C224B8">
              <w:t xml:space="preserve">related to </w:t>
            </w:r>
            <w:r w:rsidR="00A00F52">
              <w:t>the health and well-being of children,</w:t>
            </w:r>
            <w:r w:rsidRPr="00C224B8">
              <w:t xml:space="preserve"> tending towards basic description</w:t>
            </w:r>
            <w:r w:rsidR="009A26ED" w:rsidRPr="00C224B8">
              <w:t>.</w:t>
            </w:r>
          </w:p>
        </w:tc>
      </w:tr>
      <w:tr w:rsidR="005135F6" w:rsidRPr="00C224B8" w14:paraId="53EFA709" w14:textId="77777777" w:rsidTr="005832E3">
        <w:tc>
          <w:tcPr>
            <w:tcW w:w="384" w:type="dxa"/>
            <w:shd w:val="clear" w:color="auto" w:fill="D9D9D9" w:themeFill="background1" w:themeFillShade="D9"/>
          </w:tcPr>
          <w:p w14:paraId="72C637E3" w14:textId="77777777" w:rsidR="005135F6" w:rsidRPr="00C224B8" w:rsidRDefault="005135F6" w:rsidP="00A24CD5">
            <w:pPr>
              <w:pStyle w:val="SOFinalPerformanceTableLetters"/>
            </w:pPr>
            <w:bookmarkStart w:id="52" w:name="RowTitle_E_2"/>
            <w:r w:rsidRPr="00C224B8">
              <w:lastRenderedPageBreak/>
              <w:t>E</w:t>
            </w:r>
            <w:bookmarkEnd w:id="52"/>
          </w:p>
        </w:tc>
        <w:tc>
          <w:tcPr>
            <w:tcW w:w="2576" w:type="dxa"/>
          </w:tcPr>
          <w:p w14:paraId="395AF7CD" w14:textId="77777777" w:rsidR="009A26ED" w:rsidRPr="00C224B8" w:rsidRDefault="009A26ED" w:rsidP="00E10993">
            <w:pPr>
              <w:pStyle w:val="SOFinalPerformanceTableText"/>
            </w:pPr>
            <w:r w:rsidRPr="00C224B8">
              <w:t xml:space="preserve">Limited investigation or basic description of one or more contemporary trends </w:t>
            </w:r>
            <w:r w:rsidR="00107808" w:rsidRPr="00C224B8">
              <w:t>or</w:t>
            </w:r>
            <w:r w:rsidRPr="00C224B8">
              <w:t xml:space="preserve"> issues </w:t>
            </w:r>
            <w:r w:rsidR="00E10993" w:rsidRPr="00C224B8">
              <w:t>related to</w:t>
            </w:r>
            <w:r w:rsidRPr="00C224B8">
              <w:t xml:space="preserve"> the health or well-being of children.</w:t>
            </w:r>
          </w:p>
          <w:p w14:paraId="71E14285" w14:textId="77777777" w:rsidR="009A26ED" w:rsidRPr="00C224B8" w:rsidRDefault="009A26ED" w:rsidP="009A26ED">
            <w:pPr>
              <w:pStyle w:val="SOFinalPerformanceTableText"/>
            </w:pPr>
            <w:r w:rsidRPr="00C224B8">
              <w:t>Limited identification or acknowledgment of information that may have some relevance.</w:t>
            </w:r>
          </w:p>
          <w:p w14:paraId="69C1DA5B" w14:textId="77777777" w:rsidR="005135F6" w:rsidRPr="00C224B8" w:rsidRDefault="009A26ED" w:rsidP="009A26ED">
            <w:pPr>
              <w:pStyle w:val="SOFinalPerformanceTableText"/>
            </w:pPr>
            <w:r w:rsidRPr="00C224B8">
              <w:t>Attempted application of literacy and numeracy skills, with attempted use of some basic terminology that may be appropriate.</w:t>
            </w:r>
          </w:p>
        </w:tc>
        <w:tc>
          <w:tcPr>
            <w:tcW w:w="2575" w:type="dxa"/>
          </w:tcPr>
          <w:p w14:paraId="4CE2C095" w14:textId="77777777" w:rsidR="005135F6" w:rsidRPr="00C224B8" w:rsidRDefault="000D35C5" w:rsidP="009A26ED">
            <w:pPr>
              <w:pStyle w:val="SOFinalPerformanceTableText"/>
            </w:pPr>
            <w:r w:rsidRPr="00C224B8">
              <w:t xml:space="preserve">Identification of </w:t>
            </w:r>
            <w:r w:rsidR="009A26ED" w:rsidRPr="00C224B8">
              <w:t>one or more factors involved in solving</w:t>
            </w:r>
            <w:r w:rsidR="00C75C80" w:rsidRPr="00C224B8">
              <w:t xml:space="preserve"> basic</w:t>
            </w:r>
            <w:r w:rsidR="009A26ED" w:rsidRPr="00C224B8">
              <w:t xml:space="preserve"> problems related to the health or well-being of children.</w:t>
            </w:r>
          </w:p>
          <w:p w14:paraId="3202E0B5" w14:textId="77777777" w:rsidR="000D35C5" w:rsidRPr="00C224B8" w:rsidRDefault="00775EE9" w:rsidP="009A26ED">
            <w:pPr>
              <w:pStyle w:val="SOFinalPerformanceTableText"/>
            </w:pPr>
            <w:r w:rsidRPr="00C224B8">
              <w:t xml:space="preserve">Attempted decision-making about </w:t>
            </w:r>
            <w:r w:rsidR="000D35C5" w:rsidRPr="00C224B8">
              <w:t xml:space="preserve">problem-solving or </w:t>
            </w:r>
            <w:r w:rsidR="003D2173" w:rsidRPr="00C224B8">
              <w:t xml:space="preserve">an </w:t>
            </w:r>
            <w:r w:rsidR="000D35C5" w:rsidRPr="00C224B8">
              <w:t>implementation strategy.</w:t>
            </w:r>
          </w:p>
          <w:p w14:paraId="33734BA8" w14:textId="77777777" w:rsidR="00775EE9" w:rsidRPr="00C224B8" w:rsidRDefault="000D35C5" w:rsidP="009A26ED">
            <w:pPr>
              <w:pStyle w:val="SOFinalPerformanceTableText"/>
            </w:pPr>
            <w:r w:rsidRPr="00C224B8">
              <w:t>Attempted description of one or more problem-solving or implementation strategies.</w:t>
            </w:r>
          </w:p>
        </w:tc>
        <w:tc>
          <w:tcPr>
            <w:tcW w:w="2356" w:type="dxa"/>
          </w:tcPr>
          <w:p w14:paraId="692A45F1" w14:textId="77777777" w:rsidR="009A26ED" w:rsidRPr="00C224B8" w:rsidRDefault="00775EE9" w:rsidP="009A26ED">
            <w:pPr>
              <w:pStyle w:val="SOFinalPerformanceTableText"/>
            </w:pPr>
            <w:r w:rsidRPr="00C224B8">
              <w:t>Attempted development or implementation</w:t>
            </w:r>
            <w:r w:rsidR="009A26ED" w:rsidRPr="00C224B8">
              <w:t xml:space="preserve"> of </w:t>
            </w:r>
            <w:r w:rsidR="000D5A49" w:rsidRPr="00C224B8">
              <w:t xml:space="preserve">a </w:t>
            </w:r>
            <w:r w:rsidR="009A26ED" w:rsidRPr="00C224B8">
              <w:t>safe management practice</w:t>
            </w:r>
            <w:r w:rsidR="000D5A49" w:rsidRPr="00C224B8">
              <w:t xml:space="preserve"> or </w:t>
            </w:r>
            <w:r w:rsidR="009A26ED" w:rsidRPr="00C224B8">
              <w:t xml:space="preserve">a technique, and some awareness of the need for quality control. </w:t>
            </w:r>
          </w:p>
          <w:p w14:paraId="15CA2D8F" w14:textId="77777777" w:rsidR="000D5A49" w:rsidRPr="00C224B8" w:rsidRDefault="000D5A49" w:rsidP="000D5A49">
            <w:pPr>
              <w:pStyle w:val="SOFinalPerformanceTableText"/>
            </w:pPr>
            <w:r w:rsidRPr="00C224B8">
              <w:t>Limited organisation or management of time and resources.</w:t>
            </w:r>
          </w:p>
          <w:p w14:paraId="084275DC" w14:textId="77777777" w:rsidR="005135F6" w:rsidRPr="00C224B8" w:rsidRDefault="009A26ED" w:rsidP="00775EE9">
            <w:pPr>
              <w:pStyle w:val="SOFinalPerformanceTableText"/>
            </w:pPr>
            <w:r w:rsidRPr="00C224B8">
              <w:t>Limited identification or application of tec</w:t>
            </w:r>
            <w:r w:rsidR="00C75C80" w:rsidRPr="00C224B8">
              <w:t>hnology that may be appropriate</w:t>
            </w:r>
            <w:r w:rsidRPr="00C224B8">
              <w:t xml:space="preserve"> to prepare learning activities for children in a culturally diverse society.</w:t>
            </w:r>
          </w:p>
        </w:tc>
        <w:tc>
          <w:tcPr>
            <w:tcW w:w="2575" w:type="dxa"/>
          </w:tcPr>
          <w:p w14:paraId="78B02128" w14:textId="77777777" w:rsidR="009A26ED" w:rsidRPr="00C224B8" w:rsidRDefault="009D3FA6" w:rsidP="009D3FA6">
            <w:pPr>
              <w:pStyle w:val="SOFinalPerformanceTableText"/>
            </w:pPr>
            <w:r w:rsidRPr="00C224B8">
              <w:t>Some attempted participation in one or more aspects of group work, and occasional response to members of the group</w:t>
            </w:r>
            <w:r w:rsidR="009A26ED" w:rsidRPr="00C224B8">
              <w:t>.</w:t>
            </w:r>
          </w:p>
          <w:p w14:paraId="17F4EA21" w14:textId="77777777" w:rsidR="005135F6" w:rsidRPr="00C224B8" w:rsidRDefault="009D3FA6" w:rsidP="009A26ED">
            <w:pPr>
              <w:pStyle w:val="SOFinalPerformanceTableText"/>
            </w:pPr>
            <w:r w:rsidRPr="00C224B8">
              <w:t>Attempted involvement in one or more group activities or discussions to support the health or well-being of children</w:t>
            </w:r>
            <w:r w:rsidR="009A26ED" w:rsidRPr="00C224B8">
              <w:t>.</w:t>
            </w:r>
          </w:p>
        </w:tc>
        <w:tc>
          <w:tcPr>
            <w:tcW w:w="2406" w:type="dxa"/>
          </w:tcPr>
          <w:p w14:paraId="29C6AB5D" w14:textId="77777777" w:rsidR="009A26ED" w:rsidRPr="00C224B8" w:rsidRDefault="009A26ED" w:rsidP="009A26ED">
            <w:pPr>
              <w:pStyle w:val="SOFinalPerformanceTableText"/>
            </w:pPr>
            <w:r w:rsidRPr="00C224B8">
              <w:t>Attempted consideration of one or more processes or outcomes of a practical or group activity</w:t>
            </w:r>
            <w:r w:rsidR="003404E7" w:rsidRPr="00C224B8">
              <w:t>, which may include their own performance</w:t>
            </w:r>
            <w:r w:rsidRPr="00C224B8">
              <w:t>.</w:t>
            </w:r>
          </w:p>
          <w:p w14:paraId="45A8CB2D" w14:textId="77777777" w:rsidR="009A26ED" w:rsidRPr="00C224B8" w:rsidRDefault="009A26ED" w:rsidP="009A26ED">
            <w:pPr>
              <w:pStyle w:val="SOFinalPerformanceTableText"/>
            </w:pPr>
            <w:r w:rsidRPr="00C224B8">
              <w:t>Attempted description of an impact of technolog</w:t>
            </w:r>
            <w:r w:rsidR="003404E7" w:rsidRPr="00C224B8">
              <w:t>y</w:t>
            </w:r>
            <w:r w:rsidRPr="00C224B8">
              <w:t xml:space="preserve"> on </w:t>
            </w:r>
            <w:r w:rsidR="002F43EC" w:rsidRPr="00C224B8">
              <w:t xml:space="preserve">the health or well-being of </w:t>
            </w:r>
            <w:r w:rsidRPr="00C224B8">
              <w:t>children.</w:t>
            </w:r>
          </w:p>
          <w:p w14:paraId="7787669E" w14:textId="77777777" w:rsidR="009A26ED" w:rsidRPr="00C224B8" w:rsidRDefault="009A26ED" w:rsidP="009A26ED">
            <w:pPr>
              <w:pStyle w:val="SOFinalPerformanceTableText"/>
            </w:pPr>
            <w:r w:rsidRPr="00C224B8">
              <w:t>Limited awareness of any connections between research</w:t>
            </w:r>
            <w:r w:rsidR="003404E7" w:rsidRPr="00C224B8">
              <w:t xml:space="preserve"> and/or planning, and </w:t>
            </w:r>
            <w:r w:rsidRPr="00C224B8">
              <w:t>practical application.</w:t>
            </w:r>
          </w:p>
          <w:p w14:paraId="2078C378" w14:textId="77777777" w:rsidR="005135F6" w:rsidRPr="00C224B8" w:rsidRDefault="009A26ED" w:rsidP="00A00F52">
            <w:pPr>
              <w:pStyle w:val="SOFinalPerformanceTableText"/>
            </w:pPr>
            <w:r w:rsidRPr="00C224B8">
              <w:t>Some recognition of one or more</w:t>
            </w:r>
            <w:r w:rsidR="00775EE9" w:rsidRPr="00C224B8">
              <w:t xml:space="preserve"> contemporary trends or issues</w:t>
            </w:r>
            <w:r w:rsidR="002F43EC" w:rsidRPr="00C224B8">
              <w:t xml:space="preserve"> </w:t>
            </w:r>
            <w:r w:rsidRPr="00C224B8">
              <w:t xml:space="preserve">related to </w:t>
            </w:r>
            <w:r w:rsidR="00A00F52">
              <w:t>the health and well-being of children</w:t>
            </w:r>
            <w:r w:rsidRPr="00C224B8">
              <w:t>.</w:t>
            </w:r>
          </w:p>
        </w:tc>
      </w:tr>
    </w:tbl>
    <w:p w14:paraId="673D64DE" w14:textId="77777777" w:rsidR="00D65BB2" w:rsidRPr="00C224B8" w:rsidRDefault="00D65BB2" w:rsidP="00D65BB2">
      <w:pPr>
        <w:sectPr w:rsidR="00D65BB2" w:rsidRPr="00C224B8" w:rsidSect="0081530C">
          <w:headerReference w:type="even" r:id="rId73"/>
          <w:headerReference w:type="default" r:id="rId74"/>
          <w:footerReference w:type="even" r:id="rId75"/>
          <w:footerReference w:type="default" r:id="rId76"/>
          <w:headerReference w:type="first" r:id="rId77"/>
          <w:footerReference w:type="first" r:id="rId78"/>
          <w:pgSz w:w="16857" w:h="11901" w:orient="landscape" w:code="210"/>
          <w:pgMar w:top="1701" w:right="1701" w:bottom="1701" w:left="2268" w:header="1134" w:footer="1134" w:gutter="0"/>
          <w:pgNumType w:start="29"/>
          <w:cols w:space="708"/>
          <w:titlePg/>
          <w:docGrid w:linePitch="360"/>
        </w:sectPr>
      </w:pPr>
    </w:p>
    <w:p w14:paraId="39539076" w14:textId="77777777" w:rsidR="00D65BB2" w:rsidRPr="001735CA" w:rsidRDefault="001735CA" w:rsidP="001735CA">
      <w:pPr>
        <w:pStyle w:val="SOFinalHead2TOP"/>
      </w:pPr>
      <w:bookmarkStart w:id="53" w:name="_Toc427923369"/>
      <w:r w:rsidRPr="001735CA">
        <w:lastRenderedPageBreak/>
        <w:t>Assessment Integrity</w:t>
      </w:r>
      <w:bookmarkEnd w:id="53"/>
    </w:p>
    <w:p w14:paraId="55D9C35A" w14:textId="77777777" w:rsidR="00C6189E" w:rsidRPr="00C224B8" w:rsidRDefault="00C6189E" w:rsidP="00C6189E">
      <w:pPr>
        <w:pStyle w:val="SOFinalBodyText"/>
      </w:pPr>
      <w:r w:rsidRPr="00C224B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E282E49" w14:textId="77777777" w:rsidR="00C6189E" w:rsidRPr="00C224B8" w:rsidRDefault="00C6189E" w:rsidP="00C6189E">
      <w:pPr>
        <w:pStyle w:val="SOFinalBodyText"/>
      </w:pPr>
      <w:r w:rsidRPr="00C224B8">
        <w:t xml:space="preserve">The SACE Board uses a range of quality assurance processes so that the grades awarded for student achievement, in both the </w:t>
      </w:r>
      <w:r w:rsidR="00A52FE5" w:rsidRPr="00C224B8">
        <w:t>school</w:t>
      </w:r>
      <w:r w:rsidRPr="00C224B8">
        <w:t xml:space="preserve"> assessment and the external assessment, are applied consistently and fairly against the performance standards for a subject, and are comparable across all schools.</w:t>
      </w:r>
    </w:p>
    <w:p w14:paraId="06847127" w14:textId="77777777" w:rsidR="00D65BB2" w:rsidRPr="00C224B8" w:rsidRDefault="00C6189E" w:rsidP="00C6189E">
      <w:pPr>
        <w:pStyle w:val="SOFinalBodyText"/>
      </w:pPr>
      <w:r w:rsidRPr="00C224B8">
        <w:t xml:space="preserve">Information and guidelines on quality assurance in assessment at Stage 2 </w:t>
      </w:r>
      <w:r w:rsidR="00896AF5" w:rsidRPr="00C224B8">
        <w:t>are</w:t>
      </w:r>
      <w:r w:rsidRPr="00C224B8">
        <w:t xml:space="preserve"> available on the SACE website (www.sace.sa.edu.au).</w:t>
      </w:r>
    </w:p>
    <w:p w14:paraId="21F59559" w14:textId="77777777" w:rsidR="00D65BB2" w:rsidRPr="00C224B8" w:rsidRDefault="00D65BB2" w:rsidP="00D65BB2">
      <w:pPr>
        <w:pStyle w:val="SOFinalBodyText"/>
      </w:pPr>
    </w:p>
    <w:p w14:paraId="22E3AB89" w14:textId="77777777" w:rsidR="00D65BB2" w:rsidRPr="00C224B8" w:rsidRDefault="00D65BB2" w:rsidP="00D65BB2">
      <w:pPr>
        <w:pStyle w:val="SOFinalBodyText"/>
        <w:sectPr w:rsidR="00D65BB2" w:rsidRPr="00C224B8" w:rsidSect="00044F71">
          <w:headerReference w:type="even" r:id="rId79"/>
          <w:headerReference w:type="default" r:id="rId80"/>
          <w:footerReference w:type="even" r:id="rId81"/>
          <w:footerReference w:type="default" r:id="rId82"/>
          <w:pgSz w:w="11901" w:h="16857" w:code="210"/>
          <w:pgMar w:top="1985" w:right="1985" w:bottom="1985" w:left="1985" w:header="1701" w:footer="1134" w:gutter="0"/>
          <w:cols w:space="708"/>
          <w:docGrid w:linePitch="360"/>
        </w:sectPr>
      </w:pPr>
    </w:p>
    <w:p w14:paraId="13386F61" w14:textId="30B0E9CB" w:rsidR="00D65BB2" w:rsidRPr="001735CA" w:rsidRDefault="00613E3F" w:rsidP="001735CA">
      <w:pPr>
        <w:pStyle w:val="SOFinalHead1"/>
      </w:pPr>
      <w:bookmarkStart w:id="54" w:name="_Toc427923370"/>
      <w:r>
        <w:rPr>
          <w:noProof/>
        </w:rPr>
        <w:lastRenderedPageBreak/>
        <mc:AlternateContent>
          <mc:Choice Requires="wps">
            <w:drawing>
              <wp:anchor distT="0" distB="0" distL="114300" distR="114300" simplePos="0" relativeHeight="251650560" behindDoc="0" locked="0" layoutInCell="0" allowOverlap="1" wp14:anchorId="0E05E39F" wp14:editId="421AC3B9">
                <wp:simplePos x="0" y="0"/>
                <wp:positionH relativeFrom="page">
                  <wp:posOffset>-107315</wp:posOffset>
                </wp:positionH>
                <wp:positionV relativeFrom="page">
                  <wp:posOffset>0</wp:posOffset>
                </wp:positionV>
                <wp:extent cx="7772400" cy="442595"/>
                <wp:effectExtent l="0" t="0" r="0" b="14605"/>
                <wp:wrapNone/>
                <wp:docPr id="14" name="MSIPCM437e4cd4b1a21bf856fc6f00"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CAD1B6" w14:textId="77777777" w:rsidR="00613E3F" w:rsidRPr="0032025D" w:rsidRDefault="00613E3F" w:rsidP="00613E3F">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E05E39F" id="_x0000_s1030" type="#_x0000_t202" alt="{&quot;HashCode&quot;:1178062039,&quot;Height&quot;:9999999.0,&quot;Width&quot;:9999999.0,&quot;Placement&quot;:&quot;Header&quot;,&quot;Index&quot;:&quot;Primary&quot;,&quot;Section&quot;:10,&quot;Top&quot;:0.0,&quot;Left&quot;:0.0}" style="position:absolute;margin-left:-8.45pt;margin-top:0;width:612pt;height:34.85pt;z-index:2516505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CsxQHKvAgAAWQUAAA4AAAAA&#10;AAAAAAAAAAAALgIAAGRycy9lMm9Eb2MueG1sUEsBAi0AFAAGAAgAAAAhAEiQHNbdAAAACAEAAA8A&#10;AAAAAAAAAAAAAAAACQUAAGRycy9kb3ducmV2LnhtbFBLBQYAAAAABAAEAPMAAAATBgAAAAA=&#10;" o:allowincell="f" filled="f" stroked="f" strokeweight=".5pt">
                <v:textbox inset=",0,,0">
                  <w:txbxContent>
                    <w:p w14:paraId="1CCAD1B6" w14:textId="77777777" w:rsidR="00613E3F" w:rsidRPr="0032025D" w:rsidRDefault="00613E3F" w:rsidP="00613E3F">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r w:rsidR="001735CA" w:rsidRPr="001735CA">
        <w:t>Support Materials</w:t>
      </w:r>
      <w:bookmarkEnd w:id="54"/>
    </w:p>
    <w:p w14:paraId="77159016" w14:textId="77777777" w:rsidR="00D65BB2" w:rsidRPr="00C224B8" w:rsidRDefault="001735CA" w:rsidP="001735CA">
      <w:pPr>
        <w:pStyle w:val="SOFinalHead2AfterHead1"/>
      </w:pPr>
      <w:bookmarkStart w:id="55" w:name="_Toc427923371"/>
      <w:r>
        <w:t>Subject-s</w:t>
      </w:r>
      <w:r w:rsidRPr="00C224B8">
        <w:t>pecific Advice</w:t>
      </w:r>
      <w:bookmarkEnd w:id="55"/>
    </w:p>
    <w:p w14:paraId="11459082" w14:textId="77777777" w:rsidR="00D65BB2" w:rsidRPr="00C224B8" w:rsidRDefault="00C6189E" w:rsidP="00C6189E">
      <w:pPr>
        <w:pStyle w:val="SOFinalBodyText"/>
      </w:pPr>
      <w:r w:rsidRPr="00C224B8">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r w:rsidR="00107808" w:rsidRPr="00C224B8">
        <w:t>.</w:t>
      </w:r>
    </w:p>
    <w:p w14:paraId="34C59016" w14:textId="77777777" w:rsidR="00D65BB2" w:rsidRPr="00C224B8" w:rsidRDefault="001735CA" w:rsidP="001735CA">
      <w:pPr>
        <w:pStyle w:val="SOFinalHead2"/>
      </w:pPr>
      <w:bookmarkStart w:id="56" w:name="_Toc427923372"/>
      <w:r w:rsidRPr="00C224B8">
        <w:t xml:space="preserve">Advice </w:t>
      </w:r>
      <w:r>
        <w:t>o</w:t>
      </w:r>
      <w:r w:rsidRPr="00C224B8">
        <w:t xml:space="preserve">n Ethical Study </w:t>
      </w:r>
      <w:r>
        <w:t>a</w:t>
      </w:r>
      <w:r w:rsidRPr="00C224B8">
        <w:t>nd Research</w:t>
      </w:r>
      <w:bookmarkEnd w:id="56"/>
    </w:p>
    <w:p w14:paraId="1A357310" w14:textId="77777777" w:rsidR="00D65BB2" w:rsidRPr="00896AF5" w:rsidRDefault="00896AF5" w:rsidP="00C6189E">
      <w:pPr>
        <w:pStyle w:val="SOFinalBodyText"/>
      </w:pPr>
      <w:r w:rsidRPr="00C224B8">
        <w:t>Advice for students and teachers on ethical study and research practices is available in the guidelines on the ethical conduct of research in the SACE on the SACE website (www.sace.sa.edu.au).</w:t>
      </w:r>
    </w:p>
    <w:sectPr w:rsidR="00D65BB2" w:rsidRPr="00896AF5" w:rsidSect="00507CA8">
      <w:headerReference w:type="even" r:id="rId83"/>
      <w:headerReference w:type="default" r:id="rId84"/>
      <w:footerReference w:type="even" r:id="rId85"/>
      <w:footerReference w:type="default" r:id="rId8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48596" w14:textId="77777777" w:rsidR="00362924" w:rsidRDefault="00362924">
      <w:r>
        <w:separator/>
      </w:r>
    </w:p>
  </w:endnote>
  <w:endnote w:type="continuationSeparator" w:id="0">
    <w:p w14:paraId="6938F9EA" w14:textId="77777777" w:rsidR="00362924" w:rsidRDefault="00362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81EA9" w14:textId="77777777" w:rsidR="00613E3F" w:rsidRDefault="00613E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1B7F1" w14:textId="77777777" w:rsidR="009A671A" w:rsidRDefault="009A671A" w:rsidP="002C5499"/>
  <w:p w14:paraId="519A758A" w14:textId="265E91F4" w:rsidR="009A671A" w:rsidRPr="00E40C6A" w:rsidRDefault="009A671A" w:rsidP="00CF6ED8">
    <w:pPr>
      <w:pStyle w:val="SOFinalFooterText"/>
    </w:pPr>
    <w:r w:rsidRPr="00360825">
      <w:t xml:space="preserve">Child Studies </w:t>
    </w:r>
    <w:r w:rsidR="005A17E8">
      <w:t>202</w:t>
    </w:r>
    <w:r w:rsidR="0020024D">
      <w:t>2</w:t>
    </w:r>
    <w:r w:rsidRPr="00360825">
      <w:t xml:space="preserve"> Subject Outline — Stage 1 and Stage 2</w:t>
    </w:r>
    <w:r>
      <w:tab/>
    </w:r>
    <w:r w:rsidRPr="00360825">
      <w:rPr>
        <w:rStyle w:val="SOFinalFooterPageNumber"/>
      </w:rPr>
      <w:fldChar w:fldCharType="begin"/>
    </w:r>
    <w:r w:rsidRPr="00360825">
      <w:rPr>
        <w:rStyle w:val="SOFinalFooterPageNumber"/>
      </w:rPr>
      <w:instrText xml:space="preserve"> PAGE </w:instrText>
    </w:r>
    <w:r w:rsidRPr="00360825">
      <w:rPr>
        <w:rStyle w:val="SOFinalFooterPageNumber"/>
      </w:rPr>
      <w:fldChar w:fldCharType="separate"/>
    </w:r>
    <w:r w:rsidR="00E95F35">
      <w:rPr>
        <w:rStyle w:val="SOFinalFooterPageNumber"/>
        <w:noProof/>
      </w:rPr>
      <w:t>1</w:t>
    </w:r>
    <w:r w:rsidRPr="00360825">
      <w:rPr>
        <w:rStyle w:val="SOFinalFooterPageNumber"/>
      </w:rPr>
      <w:fldChar w:fldCharType="end"/>
    </w:r>
  </w:p>
  <w:p w14:paraId="2D9C0993" w14:textId="77777777" w:rsidR="009A671A" w:rsidRDefault="009A671A" w:rsidP="002C549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F2837" w14:textId="77777777" w:rsidR="009A671A" w:rsidRPr="005E2532" w:rsidRDefault="009A671A"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3F223" w14:textId="77777777" w:rsidR="009A671A" w:rsidRPr="00C214FD" w:rsidRDefault="009A671A"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D9011" w14:textId="77777777" w:rsidR="009A671A" w:rsidRDefault="009A671A" w:rsidP="002562AE"/>
  <w:p w14:paraId="22ECDBC8" w14:textId="68D37B64"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6</w:t>
    </w:r>
    <w:r w:rsidRPr="00CF6ED8">
      <w:rPr>
        <w:rStyle w:val="SOFinalFooterPageNumber"/>
      </w:rPr>
      <w:fldChar w:fldCharType="end"/>
    </w:r>
    <w:r>
      <w:tab/>
    </w:r>
    <w:r w:rsidRPr="00CF6ED8">
      <w:t xml:space="preserve">Stage 1 Child Studies </w:t>
    </w:r>
    <w:r w:rsidR="005A17E8">
      <w:t>202</w:t>
    </w:r>
    <w:r w:rsidR="0020024D">
      <w:t>2</w:t>
    </w:r>
  </w:p>
  <w:p w14:paraId="73B847F1" w14:textId="77777777" w:rsidR="009A671A" w:rsidRPr="00E40C6A" w:rsidRDefault="009A671A" w:rsidP="002562A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9CFF3" w14:textId="77777777" w:rsidR="009A671A" w:rsidRDefault="009A671A" w:rsidP="002C5499"/>
  <w:p w14:paraId="0FFB65E3" w14:textId="4D0D7A6D" w:rsidR="009A671A" w:rsidRPr="00E40C6A" w:rsidRDefault="009A671A" w:rsidP="00CF6ED8">
    <w:pPr>
      <w:pStyle w:val="SOFinalFooterText"/>
    </w:pPr>
    <w:r w:rsidRPr="00CF6ED8">
      <w:t xml:space="preserve">Stage 1 Child Studies </w:t>
    </w:r>
    <w:r w:rsidR="005A17E8">
      <w:t>202</w:t>
    </w:r>
    <w:r w:rsidR="0020024D">
      <w:t>2</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7</w:t>
    </w:r>
    <w:r w:rsidRPr="00CF6ED8">
      <w:rPr>
        <w:rStyle w:val="SOFinalFooterPageNumber"/>
      </w:rPr>
      <w:fldChar w:fldCharType="end"/>
    </w:r>
  </w:p>
  <w:p w14:paraId="3A806951" w14:textId="77777777" w:rsidR="009A671A" w:rsidRDefault="009A671A" w:rsidP="002C549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759BF" w14:textId="77777777" w:rsidR="009A671A" w:rsidRDefault="009A671A" w:rsidP="002562AE"/>
  <w:p w14:paraId="6E0AB8F2" w14:textId="66DD375E"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12</w:t>
    </w:r>
    <w:r w:rsidRPr="00CF6ED8">
      <w:rPr>
        <w:rStyle w:val="SOFinalFooterPageNumber"/>
      </w:rPr>
      <w:fldChar w:fldCharType="end"/>
    </w:r>
    <w:r>
      <w:tab/>
    </w:r>
    <w:r w:rsidRPr="00CF6ED8">
      <w:t xml:space="preserve">Stage 1 Child Studies </w:t>
    </w:r>
    <w:r w:rsidR="005A17E8">
      <w:t>202</w:t>
    </w:r>
    <w:r w:rsidR="0020024D">
      <w:t>2</w:t>
    </w:r>
  </w:p>
  <w:p w14:paraId="2C65FD79" w14:textId="77777777" w:rsidR="009A671A" w:rsidRPr="00E40C6A" w:rsidRDefault="009A671A" w:rsidP="002562A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B58E3" w14:textId="77777777" w:rsidR="009A671A" w:rsidRDefault="009A671A" w:rsidP="002C5499"/>
  <w:p w14:paraId="267DE90A" w14:textId="6B1E1719" w:rsidR="009A671A" w:rsidRPr="00E40C6A" w:rsidRDefault="009A671A" w:rsidP="00CF6ED8">
    <w:pPr>
      <w:pStyle w:val="SOFinalFooterText"/>
    </w:pPr>
    <w:r w:rsidRPr="00CF6ED8">
      <w:t xml:space="preserve">Stage 1 Child Studies </w:t>
    </w:r>
    <w:r w:rsidR="005A17E8">
      <w:t>202</w:t>
    </w:r>
    <w:r w:rsidR="0020024D">
      <w:t>2</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13</w:t>
    </w:r>
    <w:r w:rsidRPr="00CF6ED8">
      <w:rPr>
        <w:rStyle w:val="SOFinalFooterPageNumber"/>
      </w:rPr>
      <w:fldChar w:fldCharType="end"/>
    </w:r>
  </w:p>
  <w:p w14:paraId="4761DFC0" w14:textId="77777777" w:rsidR="009A671A" w:rsidRDefault="009A671A" w:rsidP="002C549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ED133" w14:textId="77777777" w:rsidR="009A671A" w:rsidRDefault="009A671A" w:rsidP="002562AE"/>
  <w:p w14:paraId="256C3F76" w14:textId="453E15FE"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8</w:t>
    </w:r>
    <w:r w:rsidRPr="00CF6ED8">
      <w:rPr>
        <w:rStyle w:val="SOFinalFooterPageNumber"/>
      </w:rPr>
      <w:fldChar w:fldCharType="end"/>
    </w:r>
    <w:r>
      <w:tab/>
    </w:r>
    <w:r w:rsidRPr="00CF6ED8">
      <w:t xml:space="preserve">Stage 1 Child Studies </w:t>
    </w:r>
    <w:r w:rsidR="005A17E8">
      <w:t>202</w:t>
    </w:r>
    <w:r w:rsidR="0020024D">
      <w:t>2</w:t>
    </w:r>
  </w:p>
  <w:p w14:paraId="44CB529B" w14:textId="77777777" w:rsidR="009A671A" w:rsidRPr="00E40C6A" w:rsidRDefault="009A671A" w:rsidP="002562A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4E67B" w14:textId="77777777" w:rsidR="009A671A" w:rsidRPr="00087386" w:rsidRDefault="009A671A"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72721" w14:textId="77777777" w:rsidR="009A671A" w:rsidRPr="005B757B" w:rsidRDefault="009A671A"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72028F" w14:textId="77777777" w:rsidR="009A671A" w:rsidRPr="00FA068B" w:rsidRDefault="009A671A" w:rsidP="007B2150">
    <w:pPr>
      <w:pStyle w:val="Footer"/>
      <w:tabs>
        <w:tab w:val="clear" w:pos="4153"/>
      </w:tabs>
      <w:ind w:left="709"/>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FBEF9" w14:textId="5CEC9E68" w:rsidR="009A671A" w:rsidRPr="00B77977" w:rsidRDefault="009A671A" w:rsidP="00B7797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07AFB" w14:textId="77777777" w:rsidR="00CF6ED8" w:rsidRDefault="00CF6ED8" w:rsidP="00CF6ED8"/>
  <w:p w14:paraId="086AC894" w14:textId="77777777" w:rsidR="00CF6ED8" w:rsidRPr="00E40C6A" w:rsidRDefault="00CF6ED8"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5807FC">
      <w:rPr>
        <w:rStyle w:val="SOFinalFooterPageNumber"/>
        <w:noProof/>
      </w:rPr>
      <w:t>18</w:t>
    </w:r>
    <w:r w:rsidRPr="00CF6ED8">
      <w:rPr>
        <w:rStyle w:val="SOFinalFooterPageNumber"/>
      </w:rPr>
      <w:fldChar w:fldCharType="end"/>
    </w:r>
    <w:r>
      <w:tab/>
    </w:r>
    <w:r w:rsidRPr="00CF6ED8">
      <w:t xml:space="preserve">Stage 1 Child Studies </w:t>
    </w:r>
    <w:r w:rsidR="005A17E8">
      <w:t>2021</w:t>
    </w:r>
  </w:p>
  <w:p w14:paraId="039D7DA2" w14:textId="77777777" w:rsidR="00CF6ED8" w:rsidRDefault="00CF6ED8" w:rsidP="00CF6ED8">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7F780" w14:textId="77777777" w:rsidR="009A671A" w:rsidRDefault="009A671A" w:rsidP="002C5499"/>
  <w:p w14:paraId="025ECA63" w14:textId="74BFE9A1" w:rsidR="009A671A" w:rsidRPr="00E40C6A" w:rsidRDefault="009A671A" w:rsidP="005807FC">
    <w:pPr>
      <w:pStyle w:val="SOFinalFooterText"/>
    </w:pPr>
    <w:r w:rsidRPr="005807FC">
      <w:t xml:space="preserve">Stage 1 Child Studies </w:t>
    </w:r>
    <w:r w:rsidR="005A17E8">
      <w:t>202</w:t>
    </w:r>
    <w:r w:rsidR="0020024D">
      <w:t>2</w:t>
    </w:r>
    <w:r>
      <w:tab/>
    </w:r>
    <w:r w:rsidRPr="005807FC">
      <w:rPr>
        <w:rStyle w:val="SOFinalFooterPageNumber"/>
      </w:rPr>
      <w:fldChar w:fldCharType="begin"/>
    </w:r>
    <w:r w:rsidRPr="005807FC">
      <w:rPr>
        <w:rStyle w:val="SOFinalFooterPageNumber"/>
      </w:rPr>
      <w:instrText xml:space="preserve"> PAGE </w:instrText>
    </w:r>
    <w:r w:rsidRPr="005807FC">
      <w:rPr>
        <w:rStyle w:val="SOFinalFooterPageNumber"/>
      </w:rPr>
      <w:fldChar w:fldCharType="separate"/>
    </w:r>
    <w:r w:rsidR="00E95F35">
      <w:rPr>
        <w:rStyle w:val="SOFinalFooterPageNumber"/>
        <w:noProof/>
      </w:rPr>
      <w:t>17</w:t>
    </w:r>
    <w:r w:rsidRPr="005807FC">
      <w:rPr>
        <w:rStyle w:val="SOFinalFooterPageNumber"/>
      </w:rPr>
      <w:fldChar w:fldCharType="end"/>
    </w:r>
  </w:p>
  <w:p w14:paraId="0986E620" w14:textId="77777777" w:rsidR="009A671A" w:rsidRDefault="009A671A" w:rsidP="002C549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049CB" w14:textId="77777777" w:rsidR="009A671A" w:rsidRDefault="009A671A" w:rsidP="002562AE"/>
  <w:p w14:paraId="44CBC989" w14:textId="290600D8" w:rsidR="009A671A" w:rsidRPr="00E40C6A" w:rsidRDefault="009A671A" w:rsidP="005807FC">
    <w:pPr>
      <w:pStyle w:val="SOFinalFooterText"/>
    </w:pPr>
    <w:r w:rsidRPr="005807FC">
      <w:rPr>
        <w:rStyle w:val="SOFinalFooterPageNumber"/>
      </w:rPr>
      <w:fldChar w:fldCharType="begin"/>
    </w:r>
    <w:r w:rsidRPr="005807FC">
      <w:rPr>
        <w:rStyle w:val="SOFinalFooterPageNumber"/>
      </w:rPr>
      <w:instrText xml:space="preserve"> PAGE </w:instrText>
    </w:r>
    <w:r w:rsidRPr="005807FC">
      <w:rPr>
        <w:rStyle w:val="SOFinalFooterPageNumber"/>
      </w:rPr>
      <w:fldChar w:fldCharType="separate"/>
    </w:r>
    <w:r w:rsidR="00E95F35">
      <w:rPr>
        <w:rStyle w:val="SOFinalFooterPageNumber"/>
        <w:noProof/>
      </w:rPr>
      <w:t>18</w:t>
    </w:r>
    <w:r w:rsidRPr="005807FC">
      <w:rPr>
        <w:rStyle w:val="SOFinalFooterPageNumber"/>
      </w:rPr>
      <w:fldChar w:fldCharType="end"/>
    </w:r>
    <w:r>
      <w:tab/>
    </w:r>
    <w:r w:rsidRPr="005807FC">
      <w:t xml:space="preserve">Stage 1 Child Studies </w:t>
    </w:r>
    <w:r w:rsidR="005A17E8">
      <w:t>202</w:t>
    </w:r>
    <w:r w:rsidR="0020024D">
      <w:t>2</w:t>
    </w:r>
  </w:p>
  <w:p w14:paraId="58FF6FF9" w14:textId="77777777" w:rsidR="009A671A" w:rsidRPr="00E40C6A" w:rsidRDefault="009A671A" w:rsidP="002562A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2FDB1" w14:textId="77777777" w:rsidR="00CF6ED8" w:rsidRDefault="00CF6ED8" w:rsidP="002C5499"/>
  <w:p w14:paraId="1A2B45FF" w14:textId="77777777" w:rsidR="00CF6ED8" w:rsidRPr="00E40C6A" w:rsidRDefault="00CF6ED8" w:rsidP="00CF6ED8">
    <w:pPr>
      <w:pStyle w:val="SOFinalFooterText"/>
    </w:pPr>
    <w:r w:rsidRPr="00CF6ED8">
      <w:t xml:space="preserve">Stage 1 Child Studies </w:t>
    </w:r>
    <w:r w:rsidR="005A17E8">
      <w:t>2021</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5807FC">
      <w:rPr>
        <w:rStyle w:val="SOFinalFooterPageNumber"/>
        <w:noProof/>
      </w:rPr>
      <w:t>19</w:t>
    </w:r>
    <w:r w:rsidRPr="00CF6ED8">
      <w:rPr>
        <w:rStyle w:val="SOFinalFooterPageNumber"/>
      </w:rPr>
      <w:fldChar w:fldCharType="end"/>
    </w:r>
  </w:p>
  <w:p w14:paraId="0929012F" w14:textId="77777777" w:rsidR="00CF6ED8" w:rsidRDefault="00CF6ED8" w:rsidP="002C549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0708F" w14:textId="77777777" w:rsidR="009A671A" w:rsidRPr="00087386" w:rsidRDefault="009A671A" w:rsidP="008C62D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4DC58" w14:textId="77777777" w:rsidR="009A671A" w:rsidRPr="00C214FD" w:rsidRDefault="009A671A" w:rsidP="00D67BA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03A78" w14:textId="77777777" w:rsidR="009A671A" w:rsidRDefault="009A671A" w:rsidP="002562AE"/>
  <w:p w14:paraId="39FFDED1" w14:textId="57C3C578"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22</w:t>
    </w:r>
    <w:r w:rsidRPr="00CF6ED8">
      <w:rPr>
        <w:rStyle w:val="SOFinalFooterPageNumber"/>
      </w:rPr>
      <w:fldChar w:fldCharType="end"/>
    </w:r>
    <w:r>
      <w:tab/>
    </w:r>
    <w:r w:rsidRPr="005807FC">
      <w:t xml:space="preserve">Stage 2 Child Studies </w:t>
    </w:r>
    <w:r w:rsidR="005A17E8">
      <w:t>202</w:t>
    </w:r>
    <w:r w:rsidR="0020024D">
      <w:t>2</w:t>
    </w:r>
  </w:p>
  <w:p w14:paraId="2813CDDF" w14:textId="77777777" w:rsidR="009A671A" w:rsidRPr="00E40C6A" w:rsidRDefault="009A671A" w:rsidP="002562A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07173" w14:textId="77777777" w:rsidR="009A671A" w:rsidRDefault="009A671A" w:rsidP="00FE47FD"/>
  <w:p w14:paraId="037D29E3" w14:textId="6973A49A" w:rsidR="009A671A" w:rsidRPr="00E40C6A" w:rsidRDefault="009A671A" w:rsidP="00CF6ED8">
    <w:pPr>
      <w:pStyle w:val="SOFinalFooterText"/>
    </w:pPr>
    <w:r w:rsidRPr="005807FC">
      <w:t xml:space="preserve">Stage 2 Child Studies </w:t>
    </w:r>
    <w:r w:rsidR="005A17E8">
      <w:t>202</w:t>
    </w:r>
    <w:r w:rsidR="0020024D">
      <w:t>2</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21</w:t>
    </w:r>
    <w:r w:rsidRPr="00CF6ED8">
      <w:rPr>
        <w:rStyle w:val="SOFinalFooterPageNumber"/>
      </w:rPr>
      <w:fldChar w:fldCharType="end"/>
    </w:r>
  </w:p>
  <w:p w14:paraId="73BCAC86" w14:textId="77777777" w:rsidR="009A671A" w:rsidRDefault="009A671A" w:rsidP="00FE47FD">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136FB" w14:textId="77777777" w:rsidR="009A671A" w:rsidRDefault="009A671A" w:rsidP="002562AE"/>
  <w:p w14:paraId="3CB73910" w14:textId="542D3024"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20</w:t>
    </w:r>
    <w:r w:rsidRPr="00CF6ED8">
      <w:rPr>
        <w:rStyle w:val="SOFinalFooterPageNumber"/>
      </w:rPr>
      <w:fldChar w:fldCharType="end"/>
    </w:r>
    <w:r>
      <w:tab/>
    </w:r>
    <w:r w:rsidRPr="005807FC">
      <w:t xml:space="preserve">Stage 2 Child Studies </w:t>
    </w:r>
    <w:r w:rsidR="005A17E8">
      <w:t>202</w:t>
    </w:r>
    <w:r w:rsidR="0020024D">
      <w:t>2</w:t>
    </w:r>
  </w:p>
  <w:p w14:paraId="5C14FAA5" w14:textId="77777777" w:rsidR="009A671A" w:rsidRPr="00E40C6A" w:rsidRDefault="009A671A" w:rsidP="002562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9B88A" w14:textId="77777777" w:rsidR="00613E3F" w:rsidRDefault="00613E3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F4C0C" w14:textId="77777777" w:rsidR="009A671A" w:rsidRDefault="009A671A" w:rsidP="002562AE"/>
  <w:p w14:paraId="27F51DDC" w14:textId="71A30023"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28</w:t>
    </w:r>
    <w:r w:rsidRPr="00CF6ED8">
      <w:rPr>
        <w:rStyle w:val="SOFinalFooterPageNumber"/>
      </w:rPr>
      <w:fldChar w:fldCharType="end"/>
    </w:r>
    <w:r>
      <w:tab/>
    </w:r>
    <w:r w:rsidRPr="005807FC">
      <w:t xml:space="preserve">Stage 2 Child Studies </w:t>
    </w:r>
    <w:r w:rsidR="005A17E8">
      <w:t>202</w:t>
    </w:r>
    <w:r w:rsidR="0020024D">
      <w:t>2</w:t>
    </w:r>
  </w:p>
  <w:p w14:paraId="01874EED" w14:textId="77777777" w:rsidR="009A671A" w:rsidRPr="00E40C6A" w:rsidRDefault="009A671A" w:rsidP="002562A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46C41" w14:textId="77777777" w:rsidR="009A671A" w:rsidRDefault="009A671A" w:rsidP="00FE47FD"/>
  <w:p w14:paraId="0659E4D7" w14:textId="3475C0E9" w:rsidR="009A671A" w:rsidRPr="00E40C6A" w:rsidRDefault="009A671A" w:rsidP="00CF6ED8">
    <w:pPr>
      <w:pStyle w:val="SOFinalFooterText"/>
    </w:pPr>
    <w:r w:rsidRPr="005807FC">
      <w:t xml:space="preserve">Stage 2 Child Studies </w:t>
    </w:r>
    <w:r w:rsidR="005A17E8">
      <w:t>202</w:t>
    </w:r>
    <w:r w:rsidR="0020024D">
      <w:t>2</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27</w:t>
    </w:r>
    <w:r w:rsidRPr="00CF6ED8">
      <w:rPr>
        <w:rStyle w:val="SOFinalFooterPageNumber"/>
      </w:rPr>
      <w:fldChar w:fldCharType="end"/>
    </w:r>
  </w:p>
  <w:p w14:paraId="41ACBCE2" w14:textId="77777777" w:rsidR="009A671A" w:rsidRDefault="009A671A" w:rsidP="00FE47FD">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F36110" w14:textId="77777777" w:rsidR="009A671A" w:rsidRDefault="009A671A" w:rsidP="00FE47FD"/>
  <w:p w14:paraId="64DF5550" w14:textId="786B3B95" w:rsidR="009A671A" w:rsidRPr="00E40C6A" w:rsidRDefault="009A671A" w:rsidP="00CF6ED8">
    <w:pPr>
      <w:pStyle w:val="SOFinalFooterText"/>
    </w:pPr>
    <w:r w:rsidRPr="005807FC">
      <w:t xml:space="preserve">Stage 2 Child Studies </w:t>
    </w:r>
    <w:r w:rsidR="005A17E8">
      <w:t>202</w:t>
    </w:r>
    <w:r w:rsidR="0020024D">
      <w:t>2</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23</w:t>
    </w:r>
    <w:r w:rsidRPr="00CF6ED8">
      <w:rPr>
        <w:rStyle w:val="SOFinalFooterPageNumber"/>
      </w:rPr>
      <w:fldChar w:fldCharType="end"/>
    </w:r>
  </w:p>
  <w:p w14:paraId="66D8D3BB" w14:textId="77777777" w:rsidR="009A671A" w:rsidRDefault="009A671A" w:rsidP="00FE47FD">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A3CC9" w14:textId="77777777" w:rsidR="009A671A" w:rsidRPr="00087386" w:rsidRDefault="009A671A"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55911" w14:textId="68E6838E" w:rsidR="009A671A" w:rsidRPr="005B757B" w:rsidRDefault="009A671A" w:rsidP="00297828"/>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BEE63" w14:textId="7229F631" w:rsidR="009A671A" w:rsidRPr="001F5C99" w:rsidRDefault="009A671A" w:rsidP="005831A8">
    <w:pPr>
      <w:pStyle w:val="SOFinalFooterTextLandscapeTables"/>
      <w:framePr w:wrap="around"/>
    </w:pPr>
    <w:r>
      <w:t>Stage 2</w:t>
    </w:r>
    <w:r w:rsidRPr="005E57B4">
      <w:t xml:space="preserve"> </w:t>
    </w:r>
    <w:r>
      <w:t xml:space="preserve">Child Studies </w:t>
    </w:r>
    <w:r w:rsidR="005A17E8">
      <w:t>202</w:t>
    </w:r>
    <w:r w:rsidR="0020024D">
      <w:t>2</w:t>
    </w:r>
    <w:r>
      <w:tab/>
    </w:r>
    <w:r w:rsidRPr="00044F71">
      <w:rPr>
        <w:sz w:val="20"/>
        <w:szCs w:val="20"/>
      </w:rPr>
      <w:fldChar w:fldCharType="begin"/>
    </w:r>
    <w:r w:rsidRPr="00044F71">
      <w:rPr>
        <w:sz w:val="20"/>
        <w:szCs w:val="20"/>
      </w:rPr>
      <w:instrText xml:space="preserve"> PAGE   \* MERGEFORMAT </w:instrText>
    </w:r>
    <w:r w:rsidRPr="00044F71">
      <w:rPr>
        <w:sz w:val="20"/>
        <w:szCs w:val="20"/>
      </w:rPr>
      <w:fldChar w:fldCharType="separate"/>
    </w:r>
    <w:r w:rsidR="00E95F35">
      <w:rPr>
        <w:noProof/>
        <w:sz w:val="20"/>
        <w:szCs w:val="20"/>
      </w:rPr>
      <w:t>29</w:t>
    </w:r>
    <w:r w:rsidRPr="00044F71">
      <w:rPr>
        <w:noProof/>
        <w:sz w:val="20"/>
        <w:szCs w:val="20"/>
      </w:rPr>
      <w:fldChar w:fldCharType="end"/>
    </w:r>
  </w:p>
  <w:p w14:paraId="330523DB" w14:textId="274AD15F" w:rsidR="009A671A" w:rsidRPr="00B77977" w:rsidRDefault="009A671A" w:rsidP="00B77977">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CF990" w14:textId="77777777" w:rsidR="009A671A" w:rsidRDefault="009A671A" w:rsidP="002562AE"/>
  <w:p w14:paraId="45FEE553" w14:textId="77777777" w:rsidR="009A671A" w:rsidRPr="00E40C6A" w:rsidRDefault="009A671A" w:rsidP="002562A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81530C">
      <w:rPr>
        <w:rFonts w:ascii="Arial Narrow" w:hAnsi="Arial Narrow"/>
        <w:noProof/>
        <w:szCs w:val="20"/>
      </w:rPr>
      <w:t>36</w:t>
    </w:r>
    <w:r w:rsidRPr="00E40C6A">
      <w:rPr>
        <w:rFonts w:ascii="Arial Narrow" w:hAnsi="Arial Narrow"/>
        <w:szCs w:val="20"/>
      </w:rPr>
      <w:fldChar w:fldCharType="end"/>
    </w:r>
    <w:r>
      <w:rPr>
        <w:rFonts w:ascii="Arial Narrow" w:hAnsi="Arial Narrow"/>
        <w:sz w:val="16"/>
        <w:szCs w:val="16"/>
      </w:rPr>
      <w:tab/>
    </w:r>
    <w:r>
      <w:t>Stage 2</w:t>
    </w:r>
    <w:r w:rsidRPr="002562AE">
      <w:t xml:space="preserve"> Child Studies </w:t>
    </w:r>
    <w:r w:rsidR="005A17E8">
      <w:t>2021</w:t>
    </w:r>
  </w:p>
  <w:p w14:paraId="5EB07D16" w14:textId="77777777" w:rsidR="009A671A" w:rsidRPr="00E40C6A" w:rsidRDefault="009A671A" w:rsidP="002562A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8393E" w14:textId="77777777" w:rsidR="009A671A" w:rsidRDefault="009A671A" w:rsidP="002562AE"/>
  <w:p w14:paraId="3368D83D" w14:textId="6C0A79BB" w:rsidR="009A671A" w:rsidRPr="00E40C6A" w:rsidRDefault="009A671A" w:rsidP="00360825">
    <w:pPr>
      <w:pStyle w:val="SOFinalFooterText"/>
    </w:pPr>
    <w:r w:rsidRPr="005807FC">
      <w:t xml:space="preserve">Stage 2 Child Studies </w:t>
    </w:r>
    <w:r w:rsidR="005A17E8">
      <w:t>202</w:t>
    </w:r>
    <w:r w:rsidR="0020024D">
      <w:t>2</w:t>
    </w:r>
    <w:r>
      <w:tab/>
    </w:r>
    <w:r w:rsidRPr="005831A8">
      <w:rPr>
        <w:rStyle w:val="SOFinalFooterPageNumber"/>
      </w:rPr>
      <w:fldChar w:fldCharType="begin"/>
    </w:r>
    <w:r w:rsidRPr="005831A8">
      <w:rPr>
        <w:rStyle w:val="SOFinalFooterPageNumber"/>
      </w:rPr>
      <w:instrText xml:space="preserve"> PAGE </w:instrText>
    </w:r>
    <w:r w:rsidRPr="005831A8">
      <w:rPr>
        <w:rStyle w:val="SOFinalFooterPageNumber"/>
      </w:rPr>
      <w:fldChar w:fldCharType="separate"/>
    </w:r>
    <w:r w:rsidR="00E95F35">
      <w:rPr>
        <w:rStyle w:val="SOFinalFooterPageNumber"/>
        <w:noProof/>
      </w:rPr>
      <w:t>33</w:t>
    </w:r>
    <w:r w:rsidRPr="005831A8">
      <w:rPr>
        <w:rStyle w:val="SOFinalFooterPageNumber"/>
      </w:rPr>
      <w:fldChar w:fldCharType="end"/>
    </w:r>
  </w:p>
  <w:p w14:paraId="583C7865" w14:textId="77777777" w:rsidR="009A671A" w:rsidRDefault="009A671A" w:rsidP="002562A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1D455" w14:textId="77777777" w:rsidR="00507CA8" w:rsidRDefault="00507CA8" w:rsidP="00507CA8"/>
  <w:p w14:paraId="2DEB94BA" w14:textId="63F89BA7" w:rsidR="00507CA8" w:rsidRPr="00E40C6A" w:rsidRDefault="00507CA8" w:rsidP="00507CA8">
    <w:pPr>
      <w:pStyle w:val="SOFinalFooterText"/>
    </w:pPr>
    <w:r w:rsidRPr="005831A8">
      <w:rPr>
        <w:rStyle w:val="SOFinalFooterPageNumber"/>
      </w:rPr>
      <w:fldChar w:fldCharType="begin"/>
    </w:r>
    <w:r w:rsidRPr="005831A8">
      <w:rPr>
        <w:rStyle w:val="SOFinalFooterPageNumber"/>
      </w:rPr>
      <w:instrText xml:space="preserve"> PAGE </w:instrText>
    </w:r>
    <w:r w:rsidRPr="005831A8">
      <w:rPr>
        <w:rStyle w:val="SOFinalFooterPageNumber"/>
      </w:rPr>
      <w:fldChar w:fldCharType="separate"/>
    </w:r>
    <w:r w:rsidR="00E95F35">
      <w:rPr>
        <w:rStyle w:val="SOFinalFooterPageNumber"/>
        <w:noProof/>
      </w:rPr>
      <w:t>34</w:t>
    </w:r>
    <w:r w:rsidRPr="005831A8">
      <w:rPr>
        <w:rStyle w:val="SOFinalFooterPageNumber"/>
      </w:rPr>
      <w:fldChar w:fldCharType="end"/>
    </w:r>
    <w:r>
      <w:tab/>
    </w:r>
    <w:r w:rsidRPr="005807FC">
      <w:t xml:space="preserve">Stage 2 Child Studies </w:t>
    </w:r>
    <w:r w:rsidR="005A17E8">
      <w:t>202</w:t>
    </w:r>
    <w:r w:rsidR="0020024D">
      <w:t>2</w:t>
    </w:r>
  </w:p>
  <w:p w14:paraId="41B560DD" w14:textId="77777777" w:rsidR="00507CA8" w:rsidRDefault="00507CA8" w:rsidP="00507CA8">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5F0F8" w14:textId="77777777" w:rsidR="009A671A" w:rsidRDefault="009A671A" w:rsidP="002562AE"/>
  <w:p w14:paraId="49AA5966" w14:textId="77777777" w:rsidR="009A671A" w:rsidRPr="00E40C6A" w:rsidRDefault="009A671A" w:rsidP="005831A8">
    <w:pPr>
      <w:pStyle w:val="SOFinalFooterText"/>
      <w:rPr>
        <w:rFonts w:ascii="Arial Narrow" w:hAnsi="Arial Narrow"/>
      </w:rPr>
    </w:pPr>
    <w:r w:rsidRPr="005831A8">
      <w:t xml:space="preserve">Stage 2 Child Studies </w:t>
    </w:r>
    <w:r w:rsidR="005A17E8">
      <w:t>2021</w:t>
    </w:r>
    <w:r>
      <w:rPr>
        <w:rFonts w:ascii="Arial Narrow" w:hAnsi="Arial Narrow"/>
      </w:rPr>
      <w:tab/>
    </w:r>
    <w:r w:rsidRPr="005831A8">
      <w:rPr>
        <w:rStyle w:val="SOFinalFooterPageNumber"/>
      </w:rPr>
      <w:fldChar w:fldCharType="begin"/>
    </w:r>
    <w:r w:rsidRPr="005831A8">
      <w:rPr>
        <w:rStyle w:val="SOFinalFooterPageNumber"/>
      </w:rPr>
      <w:instrText xml:space="preserve"> PAGE </w:instrText>
    </w:r>
    <w:r w:rsidRPr="005831A8">
      <w:rPr>
        <w:rStyle w:val="SOFinalFooterPageNumber"/>
      </w:rPr>
      <w:fldChar w:fldCharType="separate"/>
    </w:r>
    <w:r w:rsidR="00507CA8">
      <w:rPr>
        <w:rStyle w:val="SOFinalFooterPageNumber"/>
        <w:noProof/>
      </w:rPr>
      <w:t>33</w:t>
    </w:r>
    <w:r w:rsidRPr="005831A8">
      <w:rPr>
        <w:rStyle w:val="SOFinalFooterPageNumber"/>
      </w:rPr>
      <w:fldChar w:fldCharType="end"/>
    </w:r>
  </w:p>
  <w:p w14:paraId="273468D6" w14:textId="77777777" w:rsidR="009A671A" w:rsidRDefault="009A671A" w:rsidP="002562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538E2" w14:textId="77777777" w:rsidR="009A671A" w:rsidRDefault="009A671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DDB63" w14:textId="77777777" w:rsidR="009A671A" w:rsidRDefault="009A671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97A5A" w14:textId="77777777" w:rsidR="009A671A" w:rsidRDefault="009A671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450D5" w14:textId="77777777" w:rsidR="009A671A" w:rsidRDefault="009A671A"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0B6E2" w14:textId="77777777" w:rsidR="009A671A" w:rsidRDefault="009A671A" w:rsidP="002C5499"/>
  <w:p w14:paraId="31A4D425" w14:textId="72271AD6" w:rsidR="009A671A" w:rsidRPr="00E40C6A" w:rsidRDefault="009A671A" w:rsidP="00CF6ED8">
    <w:pPr>
      <w:pStyle w:val="SOFinalFooterText"/>
    </w:pP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4</w:t>
    </w:r>
    <w:r w:rsidRPr="00CF6ED8">
      <w:rPr>
        <w:rStyle w:val="SOFinalFooterPageNumber"/>
      </w:rPr>
      <w:fldChar w:fldCharType="end"/>
    </w:r>
    <w:r>
      <w:tab/>
    </w:r>
    <w:r w:rsidRPr="00CF6ED8">
      <w:t xml:space="preserve">Child Studies </w:t>
    </w:r>
    <w:r w:rsidR="005A17E8">
      <w:t>202</w:t>
    </w:r>
    <w:r w:rsidR="0020024D">
      <w:t>2</w:t>
    </w:r>
    <w:r w:rsidRPr="00CF6ED8">
      <w:t xml:space="preserve"> Subject Outline — Stage 1 and Stage 2</w:t>
    </w:r>
  </w:p>
  <w:p w14:paraId="1B6B5354" w14:textId="77777777" w:rsidR="009A671A" w:rsidRPr="00E40C6A" w:rsidRDefault="009A671A" w:rsidP="002C54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52C70" w14:textId="77777777" w:rsidR="009A671A" w:rsidRDefault="009A671A" w:rsidP="002C5499"/>
  <w:p w14:paraId="2986BE99" w14:textId="0D7209E4" w:rsidR="009A671A" w:rsidRPr="00E40C6A" w:rsidRDefault="009A671A" w:rsidP="00CF6ED8">
    <w:pPr>
      <w:pStyle w:val="SOFinalFooterText"/>
    </w:pPr>
    <w:r w:rsidRPr="00CF6ED8">
      <w:t xml:space="preserve">Child Studies </w:t>
    </w:r>
    <w:r w:rsidR="005A17E8">
      <w:t>202</w:t>
    </w:r>
    <w:r w:rsidR="0020024D">
      <w:t>2</w:t>
    </w:r>
    <w:r w:rsidRPr="00CF6ED8">
      <w:t xml:space="preserve"> Subject Outline — Stage 1 and Stage 2</w:t>
    </w:r>
    <w:r>
      <w:tab/>
    </w:r>
    <w:r w:rsidRPr="00CF6ED8">
      <w:rPr>
        <w:rStyle w:val="SOFinalFooterPageNumber"/>
      </w:rPr>
      <w:fldChar w:fldCharType="begin"/>
    </w:r>
    <w:r w:rsidRPr="00CF6ED8">
      <w:rPr>
        <w:rStyle w:val="SOFinalFooterPageNumber"/>
      </w:rPr>
      <w:instrText xml:space="preserve"> PAGE </w:instrText>
    </w:r>
    <w:r w:rsidRPr="00CF6ED8">
      <w:rPr>
        <w:rStyle w:val="SOFinalFooterPageNumber"/>
      </w:rPr>
      <w:fldChar w:fldCharType="separate"/>
    </w:r>
    <w:r w:rsidR="00E95F35">
      <w:rPr>
        <w:rStyle w:val="SOFinalFooterPageNumber"/>
        <w:noProof/>
      </w:rPr>
      <w:t>3</w:t>
    </w:r>
    <w:r w:rsidRPr="00CF6ED8">
      <w:rPr>
        <w:rStyle w:val="SOFinalFooterPageNumber"/>
      </w:rPr>
      <w:fldChar w:fldCharType="end"/>
    </w:r>
  </w:p>
  <w:p w14:paraId="314ABB5D" w14:textId="77777777" w:rsidR="009A671A" w:rsidRDefault="009A671A" w:rsidP="002C54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0269EF" w14:textId="77777777" w:rsidR="00362924" w:rsidRDefault="00362924">
      <w:r>
        <w:separator/>
      </w:r>
    </w:p>
  </w:footnote>
  <w:footnote w:type="continuationSeparator" w:id="0">
    <w:p w14:paraId="06B0CA04" w14:textId="77777777" w:rsidR="00362924" w:rsidRDefault="003629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7A977" w14:textId="029A9D0B" w:rsidR="0020024D" w:rsidRDefault="0020024D">
    <w:pPr>
      <w:pStyle w:val="Header"/>
    </w:pPr>
    <w:r>
      <w:rPr>
        <w:noProof/>
      </w:rPr>
      <mc:AlternateContent>
        <mc:Choice Requires="wps">
          <w:drawing>
            <wp:anchor distT="0" distB="0" distL="114300" distR="114300" simplePos="0" relativeHeight="251691008" behindDoc="0" locked="0" layoutInCell="0" allowOverlap="1" wp14:anchorId="0087561D" wp14:editId="29AE0C92">
              <wp:simplePos x="0" y="190500"/>
              <wp:positionH relativeFrom="page">
                <wp:align>center</wp:align>
              </wp:positionH>
              <wp:positionV relativeFrom="page">
                <wp:align>top</wp:align>
              </wp:positionV>
              <wp:extent cx="7772400" cy="442595"/>
              <wp:effectExtent l="0" t="0" r="0" b="14605"/>
              <wp:wrapNone/>
              <wp:docPr id="4" name="MSIPCMc1b340baa770cabbe02ace90"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BE3D55" w14:textId="620AEB2A"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087561D" id="_x0000_t202" coordsize="21600,21600" o:spt="202" path="m,l,21600r21600,l21600,xe">
              <v:stroke joinstyle="miter"/>
              <v:path gradientshapeok="t" o:connecttype="rect"/>
            </v:shapetype>
            <v:shape id="MSIPCMc1b340baa770cabbe02ace90" o:spid="_x0000_s1031" type="#_x0000_t202" alt="{&quot;HashCode&quot;:1178062039,&quot;Height&quot;:9999999.0,&quot;Width&quot;:9999999.0,&quot;Placement&quot;:&quot;Header&quot;,&quot;Index&quot;:&quot;OddAndEven&quot;,&quot;Section&quot;:1,&quot;Top&quot;:0.0,&quot;Left&quot;:0.0}" style="position:absolute;margin-left:0;margin-top:0;width:612pt;height:34.85pt;z-index:25169100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AscBSK0CAABTBQAADgAAAAAAAAAA&#10;AAAAAAAuAgAAZHJzL2Uyb0RvYy54bWxQSwECLQAUAAYACAAAACEAVbf7NdsAAAAFAQAADwAAAAAA&#10;AAAAAAAAAAAHBQAAZHJzL2Rvd25yZXYueG1sUEsFBgAAAAAEAAQA8wAAAA8GAAAAAA==&#10;" o:allowincell="f" filled="f" stroked="f" strokeweight=".5pt">
              <v:textbox inset=",0,,0">
                <w:txbxContent>
                  <w:p w14:paraId="56BE3D55" w14:textId="620AEB2A"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97216" w14:textId="77777777" w:rsidR="009A671A" w:rsidRPr="005E2532" w:rsidRDefault="009A671A"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736C7" w14:textId="2530A471" w:rsidR="009A671A" w:rsidRDefault="0020024D" w:rsidP="00297828">
    <w:r>
      <w:rPr>
        <w:noProof/>
      </w:rPr>
      <mc:AlternateContent>
        <mc:Choice Requires="wps">
          <w:drawing>
            <wp:anchor distT="0" distB="0" distL="114300" distR="114300" simplePos="0" relativeHeight="251670665" behindDoc="0" locked="0" layoutInCell="0" allowOverlap="1" wp14:anchorId="562156E5" wp14:editId="2B8E6048">
              <wp:simplePos x="0" y="0"/>
              <wp:positionH relativeFrom="page">
                <wp:align>center</wp:align>
              </wp:positionH>
              <wp:positionV relativeFrom="page">
                <wp:align>top</wp:align>
              </wp:positionV>
              <wp:extent cx="7772400" cy="442595"/>
              <wp:effectExtent l="0" t="0" r="0" b="14605"/>
              <wp:wrapNone/>
              <wp:docPr id="9" name="MSIPCM547f4106a2e82d2a64d3d47f"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791BD5" w14:textId="1F6F68DA"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62156E5" id="_x0000_t202" coordsize="21600,21600" o:spt="202" path="m,l,21600r21600,l21600,xe">
              <v:stroke joinstyle="miter"/>
              <v:path gradientshapeok="t" o:connecttype="rect"/>
            </v:shapetype>
            <v:shape id="MSIPCM547f4106a2e82d2a64d3d47f" o:spid="_x0000_s1037" type="#_x0000_t202" alt="{&quot;HashCode&quot;:1178062039,&quot;Height&quot;:9999999.0,&quot;Width&quot;:9999999.0,&quot;Placement&quot;:&quot;Header&quot;,&quot;Index&quot;:&quot;Primary&quot;,&quot;Section&quot;:6,&quot;Top&quot;:0.0,&quot;Left&quot;:0.0}" style="position:absolute;margin-left:0;margin-top:0;width:612pt;height:34.85pt;z-index:25167066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3Tvp/K0CAABXBQAADgAAAAAAAAAA&#10;AAAAAAAuAgAAZHJzL2Uyb0RvYy54bWxQSwECLQAUAAYACAAAACEAVbf7NdsAAAAFAQAADwAAAAAA&#10;AAAAAAAAAAAHBQAAZHJzL2Rvd25yZXYueG1sUEsFBgAAAAAEAAQA8wAAAA8GAAAAAA==&#10;" o:allowincell="f" filled="f" stroked="f" strokeweight=".5pt">
              <v:textbox inset=",0,,0">
                <w:txbxContent>
                  <w:p w14:paraId="4D791BD5" w14:textId="1F6F68DA"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EB37C1" w14:textId="74C2D23A" w:rsidR="009A671A" w:rsidRDefault="009A671A" w:rsidP="0029782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2D587" w14:textId="5AD54A6E" w:rsidR="009A671A" w:rsidRPr="00D34DF3" w:rsidRDefault="0020024D" w:rsidP="00D34DF3">
    <w:pPr>
      <w:pStyle w:val="SOFinalHeaderIntroStage1Line"/>
    </w:pPr>
    <w:r>
      <w:rPr>
        <w:noProof/>
      </w:rPr>
      <mc:AlternateContent>
        <mc:Choice Requires="wps">
          <w:drawing>
            <wp:anchor distT="0" distB="0" distL="114300" distR="114300" simplePos="0" relativeHeight="251673757" behindDoc="0" locked="0" layoutInCell="0" allowOverlap="1" wp14:anchorId="43953D6B" wp14:editId="4475BDC5">
              <wp:simplePos x="0" y="0"/>
              <wp:positionH relativeFrom="page">
                <wp:align>center</wp:align>
              </wp:positionH>
              <wp:positionV relativeFrom="page">
                <wp:align>top</wp:align>
              </wp:positionV>
              <wp:extent cx="7772400" cy="442595"/>
              <wp:effectExtent l="0" t="0" r="0" b="14605"/>
              <wp:wrapNone/>
              <wp:docPr id="10" name="MSIPCMf2a547ffbe5fbd31bad36935"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01F9D0" w14:textId="1D19150A"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3953D6B" id="_x0000_t202" coordsize="21600,21600" o:spt="202" path="m,l,21600r21600,l21600,xe">
              <v:stroke joinstyle="miter"/>
              <v:path gradientshapeok="t" o:connecttype="rect"/>
            </v:shapetype>
            <v:shape id="MSIPCMf2a547ffbe5fbd31bad36935" o:spid="_x0000_s1038" type="#_x0000_t202" alt="{&quot;HashCode&quot;:1178062039,&quot;Height&quot;:9999999.0,&quot;Width&quot;:9999999.0,&quot;Placement&quot;:&quot;Header&quot;,&quot;Index&quot;:&quot;Primary&quot;,&quot;Section&quot;:7,&quot;Top&quot;:0.0,&quot;Left&quot;:0.0}" style="position:absolute;margin-left:0;margin-top:0;width:612pt;height:34.85pt;z-index:25167375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1873TrwIAAFgFAAAOAAAAAAAA&#10;AAAAAAAAAC4CAABkcnMvZTJvRG9jLnhtbFBLAQItABQABgAIAAAAIQBVt/s12wAAAAUBAAAPAAAA&#10;AAAAAAAAAAAAAAkFAABkcnMvZG93bnJldi54bWxQSwUGAAAAAAQABADzAAAAEQYAAAAA&#10;" o:allowincell="f" filled="f" stroked="f" strokeweight=".5pt">
              <v:textbox inset=",0,,0">
                <w:txbxContent>
                  <w:p w14:paraId="4D01F9D0" w14:textId="1D19150A"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5C519" w14:textId="296FD0D2" w:rsidR="009A671A" w:rsidRPr="00DE044A" w:rsidRDefault="0020024D" w:rsidP="00BE53AF">
    <w:pPr>
      <w:pStyle w:val="SOFinalHeaderIntroStage1Line"/>
    </w:pPr>
    <w:r>
      <w:rPr>
        <w:noProof/>
      </w:rPr>
      <mc:AlternateContent>
        <mc:Choice Requires="wps">
          <w:drawing>
            <wp:anchor distT="0" distB="0" distL="114300" distR="114300" simplePos="0" relativeHeight="251677341" behindDoc="0" locked="0" layoutInCell="0" allowOverlap="1" wp14:anchorId="41AAE114" wp14:editId="7C7F5ABE">
              <wp:simplePos x="0" y="0"/>
              <wp:positionH relativeFrom="page">
                <wp:align>center</wp:align>
              </wp:positionH>
              <wp:positionV relativeFrom="page">
                <wp:align>top</wp:align>
              </wp:positionV>
              <wp:extent cx="7772400" cy="442595"/>
              <wp:effectExtent l="0" t="0" r="0" b="14605"/>
              <wp:wrapNone/>
              <wp:docPr id="13" name="MSIPCM1b1d441a8972e62bb91a0398" descr="{&quot;HashCode&quot;:1178062039,&quot;Height&quot;:9999999.0,&quot;Width&quot;:9999999.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340B68" w14:textId="24FF9B61"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1AAE114" id="_x0000_t202" coordsize="21600,21600" o:spt="202" path="m,l,21600r21600,l21600,xe">
              <v:stroke joinstyle="miter"/>
              <v:path gradientshapeok="t" o:connecttype="rect"/>
            </v:shapetype>
            <v:shape id="MSIPCM1b1d441a8972e62bb91a0398" o:spid="_x0000_s1039" type="#_x0000_t202" alt="{&quot;HashCode&quot;:1178062039,&quot;Height&quot;:9999999.0,&quot;Width&quot;:9999999.0,&quot;Placement&quot;:&quot;Header&quot;,&quot;Index&quot;:&quot;OddAndEven&quot;,&quot;Section&quot;:8,&quot;Top&quot;:0.0,&quot;Left&quot;:0.0}" style="position:absolute;margin-left:0;margin-top:0;width:612pt;height:34.85pt;z-index:2516773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g7sPKxAgAAWwUAAA4AAAAA&#10;AAAAAAAAAAAALgIAAGRycy9lMm9Eb2MueG1sUEsBAi0AFAAGAAgAAAAhAFW3+zXbAAAABQEAAA8A&#10;AAAAAAAAAAAAAAAACwUAAGRycy9kb3ducmV2LnhtbFBLBQYAAAAABAAEAPMAAAATBgAAAAA=&#10;" o:allowincell="f" filled="f" stroked="f" strokeweight=".5pt">
              <v:textbox inset=",0,,0">
                <w:txbxContent>
                  <w:p w14:paraId="5E340B68" w14:textId="24FF9B61"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5C20D2" w14:textId="07A665C4" w:rsidR="009A671A" w:rsidRPr="00DE044A" w:rsidRDefault="0020024D" w:rsidP="00D34DF3">
    <w:pPr>
      <w:pStyle w:val="SOFinalHeaderIntroStage1Line"/>
    </w:pPr>
    <w:bookmarkStart w:id="16" w:name="_Hlk249948359"/>
    <w:bookmarkEnd w:id="16"/>
    <w:r>
      <w:rPr>
        <w:noProof/>
      </w:rPr>
      <mc:AlternateContent>
        <mc:Choice Requires="wps">
          <w:drawing>
            <wp:anchor distT="0" distB="0" distL="114300" distR="114300" simplePos="0" relativeHeight="251672493" behindDoc="0" locked="0" layoutInCell="0" allowOverlap="1" wp14:anchorId="159AC57B" wp14:editId="7C09A49C">
              <wp:simplePos x="0" y="0"/>
              <wp:positionH relativeFrom="page">
                <wp:align>center</wp:align>
              </wp:positionH>
              <wp:positionV relativeFrom="page">
                <wp:align>top</wp:align>
              </wp:positionV>
              <wp:extent cx="7772400" cy="442595"/>
              <wp:effectExtent l="0" t="0" r="0" b="14605"/>
              <wp:wrapNone/>
              <wp:docPr id="11" name="MSIPCM7fd34388a571285b472b8d43" descr="{&quot;HashCode&quot;:1178062039,&quot;Height&quot;:9999999.0,&quot;Width&quot;:9999999.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A482F0" w14:textId="44519609"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59AC57B" id="_x0000_t202" coordsize="21600,21600" o:spt="202" path="m,l,21600r21600,l21600,xe">
              <v:stroke joinstyle="miter"/>
              <v:path gradientshapeok="t" o:connecttype="rect"/>
            </v:shapetype>
            <v:shape id="MSIPCM7fd34388a571285b472b8d43" o:spid="_x0000_s1040" type="#_x0000_t202" alt="{&quot;HashCode&quot;:1178062039,&quot;Height&quot;:9999999.0,&quot;Width&quot;:9999999.0,&quot;Placement&quot;:&quot;Header&quot;,&quot;Index&quot;:&quot;Primary&quot;,&quot;Section&quot;:8,&quot;Top&quot;:0.0,&quot;Left&quot;:0.0}" style="position:absolute;margin-left:0;margin-top:0;width:612pt;height:34.85pt;z-index:25167249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tADmDrwIAAFgFAAAOAAAAAAAA&#10;AAAAAAAAAC4CAABkcnMvZTJvRG9jLnhtbFBLAQItABQABgAIAAAAIQBVt/s12wAAAAUBAAAPAAAA&#10;AAAAAAAAAAAAAAkFAABkcnMvZG93bnJldi54bWxQSwUGAAAAAAQABADzAAAAEQYAAAAA&#10;" o:allowincell="f" filled="f" stroked="f" strokeweight=".5pt">
              <v:textbox inset=",0,,0">
                <w:txbxContent>
                  <w:p w14:paraId="6AA482F0" w14:textId="44519609"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617B4" w14:textId="08CD9BF5" w:rsidR="00CF6ED8" w:rsidRDefault="0020024D">
    <w:pPr>
      <w:pStyle w:val="Header"/>
    </w:pPr>
    <w:r>
      <w:rPr>
        <w:noProof/>
      </w:rPr>
      <mc:AlternateContent>
        <mc:Choice Requires="wps">
          <w:drawing>
            <wp:anchor distT="0" distB="0" distL="114300" distR="114300" simplePos="0" relativeHeight="251673124" behindDoc="0" locked="0" layoutInCell="0" allowOverlap="1" wp14:anchorId="52E4BD3A" wp14:editId="3F5EDB04">
              <wp:simplePos x="0" y="0"/>
              <wp:positionH relativeFrom="page">
                <wp:align>center</wp:align>
              </wp:positionH>
              <wp:positionV relativeFrom="page">
                <wp:align>top</wp:align>
              </wp:positionV>
              <wp:extent cx="7772400" cy="442595"/>
              <wp:effectExtent l="0" t="0" r="0" b="14605"/>
              <wp:wrapNone/>
              <wp:docPr id="12" name="MSIPCMbb6946779a423302f36da577" descr="{&quot;HashCode&quot;:1178062039,&quot;Height&quot;:9999999.0,&quot;Width&quot;:9999999.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D59D23" w14:textId="26A23A74"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E4BD3A" id="_x0000_t202" coordsize="21600,21600" o:spt="202" path="m,l,21600r21600,l21600,xe">
              <v:stroke joinstyle="miter"/>
              <v:path gradientshapeok="t" o:connecttype="rect"/>
            </v:shapetype>
            <v:shape id="MSIPCMbb6946779a423302f36da577" o:spid="_x0000_s1041" type="#_x0000_t202" alt="{&quot;HashCode&quot;:1178062039,&quot;Height&quot;:9999999.0,&quot;Width&quot;:9999999.0,&quot;Placement&quot;:&quot;Header&quot;,&quot;Index&quot;:&quot;FirstPage&quot;,&quot;Section&quot;:8,&quot;Top&quot;:0.0,&quot;Left&quot;:0.0}" style="position:absolute;margin-left:0;margin-top:0;width:612pt;height:34.85pt;z-index:25167312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9re7urwIAAFsFAAAOAAAAAAAA&#10;AAAAAAAAAC4CAABkcnMvZTJvRG9jLnhtbFBLAQItABQABgAIAAAAIQBVt/s12wAAAAUBAAAPAAAA&#10;AAAAAAAAAAAAAAkFAABkcnMvZG93bnJldi54bWxQSwUGAAAAAAQABADzAAAAEQYAAAAA&#10;" o:allowincell="f" filled="f" stroked="f" strokeweight=".5pt">
              <v:textbox inset=",0,,0">
                <w:txbxContent>
                  <w:p w14:paraId="6ED59D23" w14:textId="26A23A74"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2D727D" w14:textId="777FF5C3" w:rsidR="009A671A" w:rsidRPr="001F5C99" w:rsidRDefault="00613E3F" w:rsidP="005831A8">
    <w:pPr>
      <w:pStyle w:val="SOFinalFooterTextLandscapeTables"/>
      <w:framePr w:wrap="around"/>
    </w:pPr>
    <w:r>
      <w:rPr>
        <w:rFonts w:eastAsia="SimSun"/>
        <w:noProof/>
        <w:w w:val="100"/>
        <w:sz w:val="20"/>
        <w:lang w:val="en-AU" w:eastAsia="zh-CN"/>
      </w:rPr>
      <mc:AlternateContent>
        <mc:Choice Requires="wps">
          <w:drawing>
            <wp:anchor distT="0" distB="0" distL="114300" distR="114300" simplePos="0" relativeHeight="251724800" behindDoc="0" locked="0" layoutInCell="0" allowOverlap="1" wp14:anchorId="03042298" wp14:editId="309DC58D">
              <wp:simplePos x="0" y="0"/>
              <wp:positionH relativeFrom="page">
                <wp:align>center</wp:align>
              </wp:positionH>
              <wp:positionV relativeFrom="page">
                <wp:align>top</wp:align>
              </wp:positionV>
              <wp:extent cx="7772400" cy="442595"/>
              <wp:effectExtent l="0" t="0" r="0" b="14605"/>
              <wp:wrapNone/>
              <wp:docPr id="29" name="MSIPCM29ab4f8cbde526c7788f17f5" descr="{&quot;HashCode&quot;:1178062039,&quot;Height&quot;:9999999.0,&quot;Width&quot;:9999999.0,&quot;Placement&quot;:&quot;Header&quot;,&quot;Index&quot;:&quot;OddAndEven&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3867B" w14:textId="163D6E43" w:rsidR="00613E3F"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3042298" id="_x0000_t202" coordsize="21600,21600" o:spt="202" path="m,l,21600r21600,l21600,xe">
              <v:stroke joinstyle="miter"/>
              <v:path gradientshapeok="t" o:connecttype="rect"/>
            </v:shapetype>
            <v:shape id="MSIPCM29ab4f8cbde526c7788f17f5" o:spid="_x0000_s1042" type="#_x0000_t202" alt="{&quot;HashCode&quot;:1178062039,&quot;Height&quot;:9999999.0,&quot;Width&quot;:9999999.0,&quot;Placement&quot;:&quot;Header&quot;,&quot;Index&quot;:&quot;OddAndEven&quot;,&quot;Section&quot;:9,&quot;Top&quot;:0.0,&quot;Left&quot;:0.0}" style="position:absolute;margin-left:0;margin-top:0;width:612pt;height:34.85pt;z-index:25172480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5KTIF7ACAABcBQAADgAAAAAA&#10;AAAAAAAAAAAuAgAAZHJzL2Uyb0RvYy54bWxQSwECLQAUAAYACAAAACEAVbf7NdsAAAAFAQAADwAA&#10;AAAAAAAAAAAAAAAKBQAAZHJzL2Rvd25yZXYueG1sUEsFBgAAAAAEAAQA8wAAABIGAAAAAA==&#10;" o:allowincell="f" filled="f" stroked="f" strokeweight=".5pt">
              <v:fill o:detectmouseclick="t"/>
              <v:textbox inset=",0,,0">
                <w:txbxContent>
                  <w:p w14:paraId="0423867B" w14:textId="163D6E43" w:rsidR="00613E3F"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r w:rsidR="009A671A" w:rsidRPr="00F94D73">
      <w:rPr>
        <w:rStyle w:val="PageNumber"/>
        <w:rFonts w:eastAsia="SimSun"/>
        <w:sz w:val="20"/>
        <w:lang w:val="en-AU" w:eastAsia="zh-CN"/>
      </w:rPr>
      <w:fldChar w:fldCharType="begin"/>
    </w:r>
    <w:r w:rsidR="009A671A" w:rsidRPr="00F94D73">
      <w:rPr>
        <w:rStyle w:val="PageNumber"/>
        <w:rFonts w:eastAsia="SimSun"/>
        <w:sz w:val="20"/>
        <w:lang w:val="en-AU" w:eastAsia="zh-CN"/>
      </w:rPr>
      <w:instrText xml:space="preserve"> PAGE </w:instrText>
    </w:r>
    <w:r w:rsidR="009A671A" w:rsidRPr="00F94D73">
      <w:rPr>
        <w:rStyle w:val="PageNumber"/>
        <w:rFonts w:eastAsia="SimSun"/>
        <w:sz w:val="20"/>
        <w:lang w:val="en-AU" w:eastAsia="zh-CN"/>
      </w:rPr>
      <w:fldChar w:fldCharType="separate"/>
    </w:r>
    <w:r w:rsidR="00E95F35">
      <w:rPr>
        <w:rStyle w:val="PageNumber"/>
        <w:rFonts w:eastAsia="SimSun"/>
        <w:noProof/>
        <w:sz w:val="20"/>
        <w:lang w:val="en-AU" w:eastAsia="zh-CN"/>
      </w:rPr>
      <w:t>16</w:t>
    </w:r>
    <w:r w:rsidR="009A671A" w:rsidRPr="00F94D73">
      <w:rPr>
        <w:rStyle w:val="PageNumber"/>
        <w:rFonts w:eastAsia="SimSun"/>
        <w:sz w:val="20"/>
        <w:lang w:val="en-AU" w:eastAsia="zh-CN"/>
      </w:rPr>
      <w:fldChar w:fldCharType="end"/>
    </w:r>
    <w:r w:rsidR="009A671A">
      <w:tab/>
    </w:r>
    <w:r w:rsidR="009A671A" w:rsidRPr="00CF6ED8">
      <w:t xml:space="preserve">Stage 1 Child Studies </w:t>
    </w:r>
    <w:r w:rsidR="005A17E8">
      <w:t>202</w:t>
    </w:r>
    <w:r w:rsidR="0020024D">
      <w:t>2</w:t>
    </w:r>
  </w:p>
  <w:p w14:paraId="148DF643" w14:textId="5EF4400D" w:rsidR="009A671A" w:rsidRPr="00E1363D" w:rsidRDefault="009A671A" w:rsidP="0029782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2933E" w14:textId="15C18344" w:rsidR="009A671A" w:rsidRPr="001F5C99" w:rsidRDefault="00613E3F" w:rsidP="005A17E8">
    <w:pPr>
      <w:pStyle w:val="SOFinalFooterTextLandscapeTables"/>
      <w:framePr w:wrap="around"/>
    </w:pPr>
    <w:r>
      <w:rPr>
        <w:noProof/>
        <w:w w:val="100"/>
      </w:rPr>
      <mc:AlternateContent>
        <mc:Choice Requires="wps">
          <w:drawing>
            <wp:anchor distT="0" distB="0" distL="114300" distR="114300" simplePos="0" relativeHeight="251722752" behindDoc="0" locked="0" layoutInCell="0" allowOverlap="1" wp14:anchorId="3BD59208" wp14:editId="58C08E97">
              <wp:simplePos x="0" y="0"/>
              <wp:positionH relativeFrom="page">
                <wp:align>center</wp:align>
              </wp:positionH>
              <wp:positionV relativeFrom="page">
                <wp:align>top</wp:align>
              </wp:positionV>
              <wp:extent cx="7772400" cy="442595"/>
              <wp:effectExtent l="0" t="0" r="0" b="14605"/>
              <wp:wrapNone/>
              <wp:docPr id="15" name="MSIPCMc64b49e796b61dd3c3099b56" descr="{&quot;HashCode&quot;:1178062039,&quot;Height&quot;:9999999.0,&quot;Width&quot;:9999999.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962A5" w14:textId="4AD76723" w:rsidR="00613E3F"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D59208" id="_x0000_t202" coordsize="21600,21600" o:spt="202" path="m,l,21600r21600,l21600,xe">
              <v:stroke joinstyle="miter"/>
              <v:path gradientshapeok="t" o:connecttype="rect"/>
            </v:shapetype>
            <v:shape id="MSIPCMc64b49e796b61dd3c3099b56" o:spid="_x0000_s1043" type="#_x0000_t202" alt="{&quot;HashCode&quot;:1178062039,&quot;Height&quot;:9999999.0,&quot;Width&quot;:9999999.0,&quot;Placement&quot;:&quot;Header&quot;,&quot;Index&quot;:&quot;Primary&quot;,&quot;Section&quot;:9,&quot;Top&quot;:0.0,&quot;Left&quot;:0.0}" style="position:absolute;margin-left:0;margin-top:0;width:612pt;height:34.85pt;z-index:2517227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OMJRQ+uAgAAWQUAAA4AAAAAAAAA&#10;AAAAAAAALgIAAGRycy9lMm9Eb2MueG1sUEsBAi0AFAAGAAgAAAAhAFW3+zXbAAAABQEAAA8AAAAA&#10;AAAAAAAAAAAACAUAAGRycy9kb3ducmV2LnhtbFBLBQYAAAAABAAEAPMAAAAQBgAAAAA=&#10;" o:allowincell="f" filled="f" stroked="f" strokeweight=".5pt">
              <v:fill o:detectmouseclick="t"/>
              <v:textbox inset=",0,,0">
                <w:txbxContent>
                  <w:p w14:paraId="1B9962A5" w14:textId="4AD76723" w:rsidR="00613E3F"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r w:rsidR="009A671A" w:rsidRPr="00CF6ED8">
      <w:t xml:space="preserve">Stage 1 Child Studies </w:t>
    </w:r>
    <w:r w:rsidR="005A17E8">
      <w:t>202</w:t>
    </w:r>
    <w:r w:rsidR="0020024D">
      <w:t>2</w:t>
    </w:r>
    <w:r w:rsidR="009A671A" w:rsidRPr="00D944A9">
      <w:tab/>
    </w:r>
    <w:r w:rsidR="009A671A" w:rsidRPr="00DC09EE">
      <w:rPr>
        <w:rStyle w:val="SOFinalFooterPageNumber"/>
      </w:rPr>
      <w:t>1</w:t>
    </w:r>
    <w:r w:rsidR="009A671A">
      <w:rPr>
        <w:rStyle w:val="SOFinalFooterPageNumber"/>
      </w:rPr>
      <w:t>5</w:t>
    </w:r>
  </w:p>
  <w:p w14:paraId="02579F86" w14:textId="3CC92921" w:rsidR="009A671A" w:rsidRPr="004130BF" w:rsidRDefault="009A671A" w:rsidP="00D926D4"/>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3E617" w14:textId="17BED471" w:rsidR="009A671A" w:rsidRPr="001F5C99" w:rsidRDefault="00613E3F" w:rsidP="005831A8">
    <w:pPr>
      <w:pStyle w:val="SOFinalFooterTextLandscapeTables"/>
      <w:framePr w:wrap="around"/>
    </w:pPr>
    <w:r>
      <w:rPr>
        <w:rFonts w:eastAsia="SimSun"/>
        <w:noProof/>
        <w:w w:val="100"/>
        <w:sz w:val="20"/>
        <w:lang w:val="en-AU" w:eastAsia="zh-CN"/>
      </w:rPr>
      <mc:AlternateContent>
        <mc:Choice Requires="wps">
          <w:drawing>
            <wp:anchor distT="0" distB="0" distL="114300" distR="114300" simplePos="0" relativeHeight="251723776" behindDoc="0" locked="0" layoutInCell="0" allowOverlap="1" wp14:anchorId="0EE8C2A1" wp14:editId="4540B889">
              <wp:simplePos x="0" y="0"/>
              <wp:positionH relativeFrom="page">
                <wp:align>center</wp:align>
              </wp:positionH>
              <wp:positionV relativeFrom="page">
                <wp:align>top</wp:align>
              </wp:positionV>
              <wp:extent cx="7772400" cy="442595"/>
              <wp:effectExtent l="0" t="0" r="0" b="14605"/>
              <wp:wrapNone/>
              <wp:docPr id="16" name="MSIPCMfe1a48cdbc637786d2bae2b2" descr="{&quot;HashCode&quot;:1178062039,&quot;Height&quot;:9999999.0,&quot;Width&quot;:9999999.0,&quot;Placement&quot;:&quot;Head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4F14DF" w14:textId="3B9D52E0" w:rsidR="00613E3F"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EE8C2A1" id="_x0000_t202" coordsize="21600,21600" o:spt="202" path="m,l,21600r21600,l21600,xe">
              <v:stroke joinstyle="miter"/>
              <v:path gradientshapeok="t" o:connecttype="rect"/>
            </v:shapetype>
            <v:shape id="MSIPCMfe1a48cdbc637786d2bae2b2" o:spid="_x0000_s1044" type="#_x0000_t202" alt="{&quot;HashCode&quot;:1178062039,&quot;Height&quot;:9999999.0,&quot;Width&quot;:9999999.0,&quot;Placement&quot;:&quot;Header&quot;,&quot;Index&quot;:&quot;FirstPage&quot;,&quot;Section&quot;:9,&quot;Top&quot;:0.0,&quot;Left&quot;:0.0}" style="position:absolute;margin-left:0;margin-top:0;width:612pt;height:34.85pt;z-index:25172377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zb3d8rwIAAFsFAAAOAAAAAAAA&#10;AAAAAAAAAC4CAABkcnMvZTJvRG9jLnhtbFBLAQItABQABgAIAAAAIQBVt/s12wAAAAUBAAAPAAAA&#10;AAAAAAAAAAAAAAkFAABkcnMvZG93bnJldi54bWxQSwUGAAAAAAQABADzAAAAEQYAAAAA&#10;" o:allowincell="f" filled="f" stroked="f" strokeweight=".5pt">
              <v:fill o:detectmouseclick="t"/>
              <v:textbox inset=",0,,0">
                <w:txbxContent>
                  <w:p w14:paraId="384F14DF" w14:textId="3B9D52E0" w:rsidR="00613E3F"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r w:rsidR="009A671A" w:rsidRPr="00044F71">
      <w:rPr>
        <w:rStyle w:val="PageNumber"/>
        <w:rFonts w:eastAsia="SimSun"/>
        <w:sz w:val="20"/>
        <w:lang w:val="en-AU" w:eastAsia="zh-CN"/>
      </w:rPr>
      <w:fldChar w:fldCharType="begin"/>
    </w:r>
    <w:r w:rsidR="009A671A" w:rsidRPr="00044F71">
      <w:rPr>
        <w:rStyle w:val="PageNumber"/>
        <w:rFonts w:eastAsia="SimSun"/>
        <w:sz w:val="20"/>
        <w:lang w:val="en-AU" w:eastAsia="zh-CN"/>
      </w:rPr>
      <w:instrText xml:space="preserve"> PAGE   \* MERGEFORMAT </w:instrText>
    </w:r>
    <w:r w:rsidR="009A671A" w:rsidRPr="00044F71">
      <w:rPr>
        <w:rStyle w:val="PageNumber"/>
        <w:rFonts w:eastAsia="SimSun"/>
        <w:sz w:val="20"/>
        <w:lang w:val="en-AU" w:eastAsia="zh-CN"/>
      </w:rPr>
      <w:fldChar w:fldCharType="separate"/>
    </w:r>
    <w:r w:rsidR="00E95F35">
      <w:rPr>
        <w:rStyle w:val="PageNumber"/>
        <w:rFonts w:eastAsia="SimSun"/>
        <w:noProof/>
        <w:sz w:val="20"/>
        <w:lang w:val="en-AU" w:eastAsia="zh-CN"/>
      </w:rPr>
      <w:t>14</w:t>
    </w:r>
    <w:r w:rsidR="009A671A" w:rsidRPr="00044F71">
      <w:rPr>
        <w:rStyle w:val="PageNumber"/>
        <w:rFonts w:eastAsia="SimSun"/>
        <w:noProof/>
        <w:sz w:val="20"/>
        <w:lang w:val="en-AU" w:eastAsia="zh-CN"/>
      </w:rPr>
      <w:fldChar w:fldCharType="end"/>
    </w:r>
    <w:r w:rsidR="009A671A">
      <w:tab/>
    </w:r>
    <w:r w:rsidR="009A671A" w:rsidRPr="00CF6ED8">
      <w:t xml:space="preserve">Stage 1 Child Studies </w:t>
    </w:r>
    <w:r w:rsidR="005A17E8">
      <w:t>202</w:t>
    </w:r>
    <w:r w:rsidR="0020024D">
      <w:t>2</w:t>
    </w:r>
  </w:p>
  <w:p w14:paraId="6D2EDB17" w14:textId="6E2B15F0" w:rsidR="009A671A" w:rsidRDefault="009A67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DFA2" w14:textId="6B431F0B" w:rsidR="009A671A" w:rsidRDefault="0020024D" w:rsidP="00F669CA">
    <w:pPr>
      <w:pStyle w:val="Header"/>
      <w:tabs>
        <w:tab w:val="clear" w:pos="4153"/>
        <w:tab w:val="clear" w:pos="8306"/>
        <w:tab w:val="left" w:pos="2475"/>
      </w:tabs>
    </w:pPr>
    <w:r>
      <w:rPr>
        <w:noProof/>
      </w:rPr>
      <mc:AlternateContent>
        <mc:Choice Requires="wps">
          <w:drawing>
            <wp:anchor distT="0" distB="0" distL="114300" distR="114300" simplePos="0" relativeHeight="251645952" behindDoc="0" locked="0" layoutInCell="0" allowOverlap="1" wp14:anchorId="090ADB31" wp14:editId="4DE96849">
              <wp:simplePos x="0" y="0"/>
              <wp:positionH relativeFrom="page">
                <wp:align>center</wp:align>
              </wp:positionH>
              <wp:positionV relativeFrom="page">
                <wp:align>top</wp:align>
              </wp:positionV>
              <wp:extent cx="7772400" cy="442595"/>
              <wp:effectExtent l="0" t="0" r="0" b="14605"/>
              <wp:wrapNone/>
              <wp:docPr id="2" name="MSIPCM42844a5e8d4c299c6790f8e2"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72EFF3" w14:textId="704629A6"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90ADB31" id="_x0000_t202" coordsize="21600,21600" o:spt="202" path="m,l,21600r21600,l21600,xe">
              <v:stroke joinstyle="miter"/>
              <v:path gradientshapeok="t" o:connecttype="rect"/>
            </v:shapetype>
            <v:shape id="MSIPCM42844a5e8d4c299c6790f8e2" o:spid="_x0000_s1032" type="#_x0000_t202" alt="{&quot;HashCode&quot;:1178062039,&quot;Height&quot;:9999999.0,&quot;Width&quot;:9999999.0,&quot;Placement&quot;:&quot;Header&quot;,&quot;Index&quot;:&quot;Primary&quot;,&quot;Section&quot;:1,&quot;Top&quot;:0.0,&quot;Left&quot;:0.0}" style="position:absolute;margin-left:0;margin-top:0;width:612pt;height:34.85pt;z-index:25164595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A+Qso/rAIAAFcFAAAOAAAAAAAAAAAA&#10;AAAAAC4CAABkcnMvZTJvRG9jLnhtbFBLAQItABQABgAIAAAAIQBVt/s12wAAAAUBAAAPAAAAAAAA&#10;AAAAAAAAAAYFAABkcnMvZG93bnJldi54bWxQSwUGAAAAAAQABADzAAAADgYAAAAA&#10;" o:allowincell="f" filled="f" stroked="f" strokeweight=".5pt">
              <v:textbox inset=",0,,0">
                <w:txbxContent>
                  <w:p w14:paraId="1672EFF3" w14:textId="704629A6"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9EAAA" w14:textId="77777777" w:rsidR="009A671A" w:rsidRPr="00DC7CC5" w:rsidRDefault="009A671A"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3C494" w14:textId="1EF4558B" w:rsidR="009A671A" w:rsidRPr="00DE044A" w:rsidRDefault="0020024D" w:rsidP="004F0AE9">
    <w:pPr>
      <w:pStyle w:val="SOFinalHeaderIntroStage1Line"/>
    </w:pPr>
    <w:r>
      <w:rPr>
        <w:noProof/>
      </w:rPr>
      <mc:AlternateContent>
        <mc:Choice Requires="wps">
          <w:drawing>
            <wp:anchor distT="0" distB="0" distL="114300" distR="114300" simplePos="0" relativeHeight="251677837" behindDoc="0" locked="0" layoutInCell="0" allowOverlap="1" wp14:anchorId="1E826CCC" wp14:editId="3B71B603">
              <wp:simplePos x="0" y="0"/>
              <wp:positionH relativeFrom="page">
                <wp:align>center</wp:align>
              </wp:positionH>
              <wp:positionV relativeFrom="page">
                <wp:align>top</wp:align>
              </wp:positionV>
              <wp:extent cx="7772400" cy="442595"/>
              <wp:effectExtent l="0" t="0" r="0" b="14605"/>
              <wp:wrapNone/>
              <wp:docPr id="17" name="MSIPCM58da40df8776c181a359c4c5"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2ACACE" w14:textId="399D931C"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826CCC" id="_x0000_t202" coordsize="21600,21600" o:spt="202" path="m,l,21600r21600,l21600,xe">
              <v:stroke joinstyle="miter"/>
              <v:path gradientshapeok="t" o:connecttype="rect"/>
            </v:shapetype>
            <v:shape id="MSIPCM58da40df8776c181a359c4c5" o:spid="_x0000_s1045" type="#_x0000_t202" alt="{&quot;HashCode&quot;:1178062039,&quot;Height&quot;:9999999.0,&quot;Width&quot;:9999999.0,&quot;Placement&quot;:&quot;Header&quot;,&quot;Index&quot;:&quot;Primary&quot;,&quot;Section&quot;:10,&quot;Top&quot;:0.0,&quot;Left&quot;:0.0}" style="position:absolute;margin-left:0;margin-top:0;width:612pt;height:34.85pt;z-index:25167783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DsvkrwIAAFoFAAAOAAAAAAAA&#10;AAAAAAAAAC4CAABkcnMvZTJvRG9jLnhtbFBLAQItABQABgAIAAAAIQBVt/s12wAAAAUBAAAPAAAA&#10;AAAAAAAAAAAAAAkFAABkcnMvZG93bnJldi54bWxQSwUGAAAAAAQABADzAAAAEQYAAAAA&#10;" o:allowincell="f" filled="f" stroked="f" strokeweight=".5pt">
              <v:textbox inset=",0,,0">
                <w:txbxContent>
                  <w:p w14:paraId="2A2ACACE" w14:textId="399D931C"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C4336" w14:textId="707F114B" w:rsidR="009A671A" w:rsidRPr="00E959AE" w:rsidRDefault="009A671A" w:rsidP="00E959A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7D932" w14:textId="2A3A22A2" w:rsidR="009A671A" w:rsidRPr="00D65BB2" w:rsidRDefault="0020024D" w:rsidP="00D65BB2">
    <w:pPr>
      <w:pStyle w:val="Header"/>
    </w:pPr>
    <w:r>
      <w:rPr>
        <w:noProof/>
      </w:rPr>
      <mc:AlternateContent>
        <mc:Choice Requires="wps">
          <w:drawing>
            <wp:anchor distT="0" distB="0" distL="114300" distR="114300" simplePos="0" relativeHeight="251679389" behindDoc="0" locked="0" layoutInCell="0" allowOverlap="1" wp14:anchorId="134F778C" wp14:editId="0EF46ECE">
              <wp:simplePos x="0" y="190500"/>
              <wp:positionH relativeFrom="page">
                <wp:align>center</wp:align>
              </wp:positionH>
              <wp:positionV relativeFrom="page">
                <wp:align>top</wp:align>
              </wp:positionV>
              <wp:extent cx="7772400" cy="442595"/>
              <wp:effectExtent l="0" t="0" r="0" b="14605"/>
              <wp:wrapNone/>
              <wp:docPr id="18" name="MSIPCMa3994365ad018b54e293fd83"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F2C08B" w14:textId="64014CA7"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4F778C" id="_x0000_t202" coordsize="21600,21600" o:spt="202" path="m,l,21600r21600,l21600,xe">
              <v:stroke joinstyle="miter"/>
              <v:path gradientshapeok="t" o:connecttype="rect"/>
            </v:shapetype>
            <v:shape id="MSIPCMa3994365ad018b54e293fd83" o:spid="_x0000_s1046" type="#_x0000_t202" alt="{&quot;HashCode&quot;:1178062039,&quot;Height&quot;:9999999.0,&quot;Width&quot;:9999999.0,&quot;Placement&quot;:&quot;Header&quot;,&quot;Index&quot;:&quot;Primary&quot;,&quot;Section&quot;:11,&quot;Top&quot;:0.0,&quot;Left&quot;:0.0}" style="position:absolute;margin-left:0;margin-top:0;width:612pt;height:34.85pt;z-index:25167938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Rgn2NrwIAAFoFAAAOAAAAAAAA&#10;AAAAAAAAAC4CAABkcnMvZTJvRG9jLnhtbFBLAQItABQABgAIAAAAIQBVt/s12wAAAAUBAAAPAAAA&#10;AAAAAAAAAAAAAAkFAABkcnMvZG93bnJldi54bWxQSwUGAAAAAAQABADzAAAAEQYAAAAA&#10;" o:allowincell="f" filled="f" stroked="f" strokeweight=".5pt">
              <v:textbox inset=",0,,0">
                <w:txbxContent>
                  <w:p w14:paraId="2FF2C08B" w14:textId="64014CA7"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52B97" w14:textId="77777777" w:rsidR="009A671A" w:rsidRPr="00E1363D" w:rsidRDefault="009A671A" w:rsidP="00D926D4"/>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6E646" w14:textId="7DACAC0B" w:rsidR="009A671A" w:rsidRDefault="0020024D">
    <w:pPr>
      <w:pStyle w:val="Header"/>
    </w:pPr>
    <w:r>
      <w:rPr>
        <w:noProof/>
      </w:rPr>
      <mc:AlternateContent>
        <mc:Choice Requires="wps">
          <w:drawing>
            <wp:anchor distT="0" distB="0" distL="114300" distR="114300" simplePos="0" relativeHeight="251679885" behindDoc="0" locked="0" layoutInCell="0" allowOverlap="1" wp14:anchorId="645119CE" wp14:editId="72720B0F">
              <wp:simplePos x="0" y="0"/>
              <wp:positionH relativeFrom="page">
                <wp:align>center</wp:align>
              </wp:positionH>
              <wp:positionV relativeFrom="page">
                <wp:align>top</wp:align>
              </wp:positionV>
              <wp:extent cx="7772400" cy="442595"/>
              <wp:effectExtent l="0" t="0" r="0" b="14605"/>
              <wp:wrapNone/>
              <wp:docPr id="19" name="MSIPCM64cb4f3ca59f91e68df6cf7f"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6711C7" w14:textId="7DE6147D"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5119CE" id="_x0000_t202" coordsize="21600,21600" o:spt="202" path="m,l,21600r21600,l21600,xe">
              <v:stroke joinstyle="miter"/>
              <v:path gradientshapeok="t" o:connecttype="rect"/>
            </v:shapetype>
            <v:shape id="MSIPCM64cb4f3ca59f91e68df6cf7f" o:spid="_x0000_s1047" type="#_x0000_t202" alt="{&quot;HashCode&quot;:1178062039,&quot;Height&quot;:9999999.0,&quot;Width&quot;:9999999.0,&quot;Placement&quot;:&quot;Header&quot;,&quot;Index&quot;:&quot;Primary&quot;,&quot;Section&quot;:12,&quot;Top&quot;:0.0,&quot;Left&quot;:0.0}" style="position:absolute;margin-left:0;margin-top:0;width:612pt;height:34.85pt;z-index:25167988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77zQIrwIAAFoFAAAOAAAAAAAA&#10;AAAAAAAAAC4CAABkcnMvZTJvRG9jLnhtbFBLAQItABQABgAIAAAAIQBVt/s12wAAAAUBAAAPAAAA&#10;AAAAAAAAAAAAAAkFAABkcnMvZG93bnJldi54bWxQSwUGAAAAAAQABADzAAAAEQYAAAAA&#10;" o:allowincell="f" filled="f" stroked="f" strokeweight=".5pt">
              <v:textbox inset=",0,,0">
                <w:txbxContent>
                  <w:p w14:paraId="3F6711C7" w14:textId="7DE6147D"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14505" w14:textId="348D3A4E" w:rsidR="009A671A" w:rsidRPr="00EE63A8" w:rsidRDefault="0020024D" w:rsidP="00EE63A8">
    <w:pPr>
      <w:pStyle w:val="SOFinalHeaderIntroStage1Line"/>
    </w:pPr>
    <w:r>
      <w:rPr>
        <w:noProof/>
      </w:rPr>
      <mc:AlternateContent>
        <mc:Choice Requires="wps">
          <w:drawing>
            <wp:anchor distT="0" distB="0" distL="114300" distR="114300" simplePos="0" relativeHeight="251688029" behindDoc="0" locked="0" layoutInCell="0" allowOverlap="1" wp14:anchorId="29029356" wp14:editId="5A3C2065">
              <wp:simplePos x="0" y="0"/>
              <wp:positionH relativeFrom="page">
                <wp:align>center</wp:align>
              </wp:positionH>
              <wp:positionV relativeFrom="page">
                <wp:align>top</wp:align>
              </wp:positionV>
              <wp:extent cx="7772400" cy="442595"/>
              <wp:effectExtent l="0" t="0" r="0" b="14605"/>
              <wp:wrapNone/>
              <wp:docPr id="22" name="MSIPCMfd7c4c509ca0785425c62329" descr="{&quot;HashCode&quot;:1178062039,&quot;Height&quot;:9999999.0,&quot;Width&quot;:9999999.0,&quot;Placement&quot;:&quot;Header&quot;,&quot;Index&quot;:&quot;OddAndEven&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7788D" w14:textId="57E0B0C7"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9029356" id="_x0000_t202" coordsize="21600,21600" o:spt="202" path="m,l,21600r21600,l21600,xe">
              <v:stroke joinstyle="miter"/>
              <v:path gradientshapeok="t" o:connecttype="rect"/>
            </v:shapetype>
            <v:shape id="MSIPCMfd7c4c509ca0785425c62329" o:spid="_x0000_s1048" type="#_x0000_t202" alt="{&quot;HashCode&quot;:1178062039,&quot;Height&quot;:9999999.0,&quot;Width&quot;:9999999.0,&quot;Placement&quot;:&quot;Header&quot;,&quot;Index&quot;:&quot;OddAndEven&quot;,&quot;Section&quot;:13,&quot;Top&quot;:0.0,&quot;Left&quot;:0.0}" style="position:absolute;margin-left:0;margin-top:0;width:612pt;height:34.85pt;z-index:25168802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ZPsYrMCAABdBQAADgAA&#10;AAAAAAAAAAAAAAAuAgAAZHJzL2Uyb0RvYy54bWxQSwECLQAUAAYACAAAACEAVbf7NdsAAAAFAQAA&#10;DwAAAAAAAAAAAAAAAAANBQAAZHJzL2Rvd25yZXYueG1sUEsFBgAAAAAEAAQA8wAAABUGAAAAAA==&#10;" o:allowincell="f" filled="f" stroked="f" strokeweight=".5pt">
              <v:textbox inset=",0,,0">
                <w:txbxContent>
                  <w:p w14:paraId="7D27788D" w14:textId="57E0B0C7"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B4751" w14:textId="6FD23B1D" w:rsidR="009A671A" w:rsidRPr="00EE63A8" w:rsidRDefault="0020024D" w:rsidP="00EE63A8">
    <w:pPr>
      <w:pStyle w:val="SOFinalHeaderIntroStage1Line"/>
    </w:pPr>
    <w:r>
      <w:rPr>
        <w:noProof/>
      </w:rPr>
      <mc:AlternateContent>
        <mc:Choice Requires="wps">
          <w:drawing>
            <wp:anchor distT="0" distB="0" distL="114300" distR="114300" simplePos="0" relativeHeight="251680941" behindDoc="0" locked="0" layoutInCell="0" allowOverlap="1" wp14:anchorId="6F32CABC" wp14:editId="6D1D7C15">
              <wp:simplePos x="0" y="0"/>
              <wp:positionH relativeFrom="page">
                <wp:align>center</wp:align>
              </wp:positionH>
              <wp:positionV relativeFrom="page">
                <wp:align>top</wp:align>
              </wp:positionV>
              <wp:extent cx="7772400" cy="442595"/>
              <wp:effectExtent l="0" t="0" r="0" b="14605"/>
              <wp:wrapNone/>
              <wp:docPr id="20" name="MSIPCM0c404d648c6e5fa807ab77e9"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5E2EB4" w14:textId="2F34749A"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F32CABC" id="_x0000_t202" coordsize="21600,21600" o:spt="202" path="m,l,21600r21600,l21600,xe">
              <v:stroke joinstyle="miter"/>
              <v:path gradientshapeok="t" o:connecttype="rect"/>
            </v:shapetype>
            <v:shape id="MSIPCM0c404d648c6e5fa807ab77e9" o:spid="_x0000_s1049" type="#_x0000_t202" alt="{&quot;HashCode&quot;:1178062039,&quot;Height&quot;:9999999.0,&quot;Width&quot;:9999999.0,&quot;Placement&quot;:&quot;Header&quot;,&quot;Index&quot;:&quot;Primary&quot;,&quot;Section&quot;:13,&quot;Top&quot;:0.0,&quot;Left&quot;:0.0}" style="position:absolute;margin-left:0;margin-top:0;width:612pt;height:34.85pt;z-index:25168094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yHCrZLACAABaBQAADgAAAAAA&#10;AAAAAAAAAAAuAgAAZHJzL2Uyb0RvYy54bWxQSwECLQAUAAYACAAAACEAVbf7NdsAAAAFAQAADwAA&#10;AAAAAAAAAAAAAAAKBQAAZHJzL2Rvd25yZXYueG1sUEsFBgAAAAAEAAQA8wAAABIGAAAAAA==&#10;" o:allowincell="f" filled="f" stroked="f" strokeweight=".5pt">
              <v:textbox inset=",0,,0">
                <w:txbxContent>
                  <w:p w14:paraId="6D5E2EB4" w14:textId="2F34749A"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EBC81" w14:textId="492B6E10" w:rsidR="009A671A" w:rsidRDefault="0020024D">
    <w:pPr>
      <w:pStyle w:val="Header"/>
    </w:pPr>
    <w:r>
      <w:rPr>
        <w:noProof/>
      </w:rPr>
      <mc:AlternateContent>
        <mc:Choice Requires="wps">
          <w:drawing>
            <wp:anchor distT="0" distB="0" distL="114300" distR="114300" simplePos="0" relativeHeight="251681188" behindDoc="0" locked="0" layoutInCell="0" allowOverlap="1" wp14:anchorId="222A4A1C" wp14:editId="57AD0333">
              <wp:simplePos x="0" y="0"/>
              <wp:positionH relativeFrom="page">
                <wp:align>center</wp:align>
              </wp:positionH>
              <wp:positionV relativeFrom="page">
                <wp:align>top</wp:align>
              </wp:positionV>
              <wp:extent cx="7772400" cy="442595"/>
              <wp:effectExtent l="0" t="0" r="0" b="14605"/>
              <wp:wrapNone/>
              <wp:docPr id="21" name="MSIPCM5b194275a9ca010c83014cfc" descr="{&quot;HashCode&quot;:1178062039,&quot;Height&quot;:9999999.0,&quot;Width&quot;:9999999.0,&quot;Placement&quot;:&quot;Head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F14738" w14:textId="5B19DC08"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2A4A1C" id="_x0000_t202" coordsize="21600,21600" o:spt="202" path="m,l,21600r21600,l21600,xe">
              <v:stroke joinstyle="miter"/>
              <v:path gradientshapeok="t" o:connecttype="rect"/>
            </v:shapetype>
            <v:shape id="MSIPCM5b194275a9ca010c83014cfc" o:spid="_x0000_s1050" type="#_x0000_t202" alt="{&quot;HashCode&quot;:1178062039,&quot;Height&quot;:9999999.0,&quot;Width&quot;:9999999.0,&quot;Placement&quot;:&quot;Header&quot;,&quot;Index&quot;:&quot;FirstPage&quot;,&quot;Section&quot;:13,&quot;Top&quot;:0.0,&quot;Left&quot;:0.0}" style="position:absolute;margin-left:0;margin-top:0;width:612pt;height:34.85pt;z-index:2516811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oNbhGrwIAAFwFAAAOAAAAAAAA&#10;AAAAAAAAAC4CAABkcnMvZTJvRG9jLnhtbFBLAQItABQABgAIAAAAIQBVt/s12wAAAAUBAAAPAAAA&#10;AAAAAAAAAAAAAAkFAABkcnMvZG93bnJldi54bWxQSwUGAAAAAAQABADzAAAAEQYAAAAA&#10;" o:allowincell="f" filled="f" stroked="f" strokeweight=".5pt">
              <v:textbox inset=",0,,0">
                <w:txbxContent>
                  <w:p w14:paraId="0BF14738" w14:textId="5B19DC08"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6B576" w14:textId="287958C3" w:rsidR="009A671A" w:rsidRPr="00E3135C" w:rsidRDefault="0020024D" w:rsidP="00E3135C">
    <w:pPr>
      <w:pStyle w:val="SOFinalHeaderIntroStage1Line"/>
    </w:pPr>
    <w:r>
      <w:rPr>
        <w:noProof/>
      </w:rPr>
      <mc:AlternateContent>
        <mc:Choice Requires="wps">
          <w:drawing>
            <wp:anchor distT="0" distB="0" distL="114300" distR="114300" simplePos="0" relativeHeight="251694334" behindDoc="0" locked="0" layoutInCell="0" allowOverlap="1" wp14:anchorId="524EF553" wp14:editId="1C3F1FE4">
              <wp:simplePos x="0" y="0"/>
              <wp:positionH relativeFrom="page">
                <wp:align>center</wp:align>
              </wp:positionH>
              <wp:positionV relativeFrom="page">
                <wp:align>top</wp:align>
              </wp:positionV>
              <wp:extent cx="7772400" cy="442595"/>
              <wp:effectExtent l="0" t="0" r="0" b="14605"/>
              <wp:wrapNone/>
              <wp:docPr id="25" name="MSIPCMf9f14a73b3f2a513a27c9fa3" descr="{&quot;HashCode&quot;:1178062039,&quot;Height&quot;:9999999.0,&quot;Width&quot;:9999999.0,&quot;Placement&quot;:&quot;Header&quot;,&quot;Index&quot;:&quot;OddAndEven&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851735" w14:textId="54400A96"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4EF553" id="_x0000_t202" coordsize="21600,21600" o:spt="202" path="m,l,21600r21600,l21600,xe">
              <v:stroke joinstyle="miter"/>
              <v:path gradientshapeok="t" o:connecttype="rect"/>
            </v:shapetype>
            <v:shape id="MSIPCMf9f14a73b3f2a513a27c9fa3" o:spid="_x0000_s1051" type="#_x0000_t202" alt="{&quot;HashCode&quot;:1178062039,&quot;Height&quot;:9999999.0,&quot;Width&quot;:9999999.0,&quot;Placement&quot;:&quot;Header&quot;,&quot;Index&quot;:&quot;OddAndEven&quot;,&quot;Section&quot;:14,&quot;Top&quot;:0.0,&quot;Left&quot;:0.0}" style="position:absolute;margin-left:0;margin-top:0;width:612pt;height:34.85pt;z-index:25169433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" o:allowincell="f" filled="f" stroked="f" strokeweight=".5pt">
              <v:textbox inset=",0,,0">
                <w:txbxContent>
                  <w:p w14:paraId="7B851735" w14:textId="54400A96"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AC06B7" w14:textId="098F9687" w:rsidR="0020024D" w:rsidRDefault="0020024D">
    <w:pPr>
      <w:pStyle w:val="Header"/>
    </w:pPr>
    <w:r>
      <w:rPr>
        <w:noProof/>
      </w:rPr>
      <mc:AlternateContent>
        <mc:Choice Requires="wps">
          <w:drawing>
            <wp:anchor distT="0" distB="0" distL="114300" distR="114300" simplePos="0" relativeHeight="251668480" behindDoc="0" locked="0" layoutInCell="0" allowOverlap="1" wp14:anchorId="648E7AAE" wp14:editId="7B6C6D6F">
              <wp:simplePos x="0" y="190500"/>
              <wp:positionH relativeFrom="page">
                <wp:align>center</wp:align>
              </wp:positionH>
              <wp:positionV relativeFrom="page">
                <wp:align>top</wp:align>
              </wp:positionV>
              <wp:extent cx="7772400" cy="442595"/>
              <wp:effectExtent l="0" t="0" r="0" b="14605"/>
              <wp:wrapNone/>
              <wp:docPr id="3" name="MSIPCMd81341229a1befb297c11134"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EB37886" w14:textId="165A02B0"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48E7AAE" id="_x0000_t202" coordsize="21600,21600" o:spt="202" path="m,l,21600r21600,l21600,xe">
              <v:stroke joinstyle="miter"/>
              <v:path gradientshapeok="t" o:connecttype="rect"/>
            </v:shapetype>
            <v:shape id="MSIPCMd81341229a1befb297c11134" o:spid="_x0000_s1033" type="#_x0000_t202" alt="{&quot;HashCode&quot;:1178062039,&quot;Height&quot;:9999999.0,&quot;Width&quot;:9999999.0,&quot;Placement&quot;:&quot;Header&quot;,&quot;Index&quot;:&quot;FirstPage&quot;,&quot;Section&quot;:1,&quot;Top&quot;:0.0,&quot;Left&quot;:0.0}" style="position:absolute;margin-left:0;margin-top:0;width:612pt;height:34.85pt;z-index:25166848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UH/V5q0CAABZBQAADgAAAAAAAAAA&#10;AAAAAAAuAgAAZHJzL2Uyb0RvYy54bWxQSwECLQAUAAYACAAAACEAVbf7NdsAAAAFAQAADwAAAAAA&#10;AAAAAAAAAAAHBQAAZHJzL2Rvd25yZXYueG1sUEsFBgAAAAAEAAQA8wAAAA8GAAAAAA==&#10;" o:allowincell="f" filled="f" stroked="f" strokeweight=".5pt">
              <v:textbox inset=",0,,0">
                <w:txbxContent>
                  <w:p w14:paraId="2EB37886" w14:textId="165A02B0"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49161" w14:textId="5B0386D6" w:rsidR="009A671A" w:rsidRPr="00EE63A8" w:rsidRDefault="0020024D" w:rsidP="00E3135C">
    <w:pPr>
      <w:pStyle w:val="SOFinalHeaderIntroStage1Line"/>
    </w:pPr>
    <w:r>
      <w:rPr>
        <w:noProof/>
      </w:rPr>
      <mc:AlternateContent>
        <mc:Choice Requires="wps">
          <w:drawing>
            <wp:anchor distT="0" distB="0" distL="114300" distR="114300" simplePos="0" relativeHeight="251682494" behindDoc="0" locked="0" layoutInCell="0" allowOverlap="1" wp14:anchorId="3158A62C" wp14:editId="6CCBDF22">
              <wp:simplePos x="0" y="0"/>
              <wp:positionH relativeFrom="page">
                <wp:align>center</wp:align>
              </wp:positionH>
              <wp:positionV relativeFrom="page">
                <wp:align>top</wp:align>
              </wp:positionV>
              <wp:extent cx="7772400" cy="442595"/>
              <wp:effectExtent l="0" t="0" r="0" b="14605"/>
              <wp:wrapNone/>
              <wp:docPr id="23" name="MSIPCM875046e68d11736535d2baea" descr="{&quot;HashCode&quot;:1178062039,&quot;Height&quot;:9999999.0,&quot;Width&quot;:9999999.0,&quot;Placement&quot;:&quot;Head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C84593" w14:textId="008CE435"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58A62C" id="_x0000_t202" coordsize="21600,21600" o:spt="202" path="m,l,21600r21600,l21600,xe">
              <v:stroke joinstyle="miter"/>
              <v:path gradientshapeok="t" o:connecttype="rect"/>
            </v:shapetype>
            <v:shape id="MSIPCM875046e68d11736535d2baea" o:spid="_x0000_s1052" type="#_x0000_t202" alt="{&quot;HashCode&quot;:1178062039,&quot;Height&quot;:9999999.0,&quot;Width&quot;:9999999.0,&quot;Placement&quot;:&quot;Header&quot;,&quot;Index&quot;:&quot;Primary&quot;,&quot;Section&quot;:14,&quot;Top&quot;:0.0,&quot;Left&quot;:0.0}" style="position:absolute;margin-left:0;margin-top:0;width:612pt;height:34.85pt;z-index:25168249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I2EPduuAgAAWgUAAA4AAAAAAAAA&#10;AAAAAAAALgIAAGRycy9lMm9Eb2MueG1sUEsBAi0AFAAGAAgAAAAhAFW3+zXbAAAABQEAAA8AAAAA&#10;AAAAAAAAAAAACAUAAGRycy9kb3ducmV2LnhtbFBLBQYAAAAABAAEAPMAAAAQBgAAAAA=&#10;" o:allowincell="f" filled="f" stroked="f" strokeweight=".5pt">
              <v:textbox inset=",0,,0">
                <w:txbxContent>
                  <w:p w14:paraId="40C84593" w14:textId="008CE435"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2C15CC" w14:textId="75FAFED8" w:rsidR="00CF6ED8" w:rsidRDefault="0020024D">
    <w:pPr>
      <w:pStyle w:val="Header"/>
    </w:pPr>
    <w:r>
      <w:rPr>
        <w:noProof/>
      </w:rPr>
      <mc:AlternateContent>
        <mc:Choice Requires="wps">
          <w:drawing>
            <wp:anchor distT="0" distB="0" distL="114300" distR="114300" simplePos="0" relativeHeight="251693566" behindDoc="0" locked="0" layoutInCell="0" allowOverlap="1" wp14:anchorId="390F9071" wp14:editId="1E77AA80">
              <wp:simplePos x="0" y="0"/>
              <wp:positionH relativeFrom="page">
                <wp:align>center</wp:align>
              </wp:positionH>
              <wp:positionV relativeFrom="page">
                <wp:align>top</wp:align>
              </wp:positionV>
              <wp:extent cx="7772400" cy="442595"/>
              <wp:effectExtent l="0" t="0" r="0" b="14605"/>
              <wp:wrapNone/>
              <wp:docPr id="24" name="MSIPCM296d4f82b536f9aff9c52edd" descr="{&quot;HashCode&quot;:1178062039,&quot;Height&quot;:9999999.0,&quot;Width&quot;:9999999.0,&quot;Placement&quot;:&quot;Head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AFA61A" w14:textId="01E9A41C"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90F9071" id="_x0000_t202" coordsize="21600,21600" o:spt="202" path="m,l,21600r21600,l21600,xe">
              <v:stroke joinstyle="miter"/>
              <v:path gradientshapeok="t" o:connecttype="rect"/>
            </v:shapetype>
            <v:shape id="MSIPCM296d4f82b536f9aff9c52edd" o:spid="_x0000_s1053" type="#_x0000_t202" alt="{&quot;HashCode&quot;:1178062039,&quot;Height&quot;:9999999.0,&quot;Width&quot;:9999999.0,&quot;Placement&quot;:&quot;Header&quot;,&quot;Index&quot;:&quot;FirstPage&quot;,&quot;Section&quot;:14,&quot;Top&quot;:0.0,&quot;Left&quot;:0.0}" style="position:absolute;margin-left:0;margin-top:0;width:612pt;height:34.85pt;z-index:25169356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CarxfrwIAAFwFAAAOAAAAAAAA&#10;AAAAAAAAAC4CAABkcnMvZTJvRG9jLnhtbFBLAQItABQABgAIAAAAIQBVt/s12wAAAAUBAAAPAAAA&#10;AAAAAAAAAAAAAAkFAABkcnMvZG93bnJldi54bWxQSwUGAAAAAAQABADzAAAAEQYAAAAA&#10;" o:allowincell="f" filled="f" stroked="f" strokeweight=".5pt">
              <v:textbox inset=",0,,0">
                <w:txbxContent>
                  <w:p w14:paraId="69AFA61A" w14:textId="01E9A41C"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41AE5" w14:textId="6CCD51C8" w:rsidR="00B41598" w:rsidRPr="001F5C99" w:rsidRDefault="00B41598" w:rsidP="00B41598">
    <w:pPr>
      <w:pStyle w:val="SOFinalFooterTextLandscapeTables"/>
      <w:framePr w:wrap="around"/>
    </w:pPr>
    <w:r w:rsidRPr="00F94D73">
      <w:rPr>
        <w:rStyle w:val="PageNumber"/>
        <w:rFonts w:eastAsia="SimSun"/>
        <w:sz w:val="20"/>
        <w:lang w:val="en-AU" w:eastAsia="zh-CN"/>
      </w:rPr>
      <w:fldChar w:fldCharType="begin"/>
    </w:r>
    <w:r w:rsidRPr="00F94D73">
      <w:rPr>
        <w:rStyle w:val="PageNumber"/>
        <w:rFonts w:eastAsia="SimSun"/>
        <w:sz w:val="20"/>
        <w:lang w:val="en-AU" w:eastAsia="zh-CN"/>
      </w:rPr>
      <w:instrText xml:space="preserve"> PAGE </w:instrText>
    </w:r>
    <w:r w:rsidRPr="00F94D73">
      <w:rPr>
        <w:rStyle w:val="PageNumber"/>
        <w:rFonts w:eastAsia="SimSun"/>
        <w:sz w:val="20"/>
        <w:lang w:val="en-AU" w:eastAsia="zh-CN"/>
      </w:rPr>
      <w:fldChar w:fldCharType="separate"/>
    </w:r>
    <w:r w:rsidR="00E95F35">
      <w:rPr>
        <w:rStyle w:val="PageNumber"/>
        <w:rFonts w:eastAsia="SimSun"/>
        <w:noProof/>
        <w:sz w:val="20"/>
        <w:lang w:val="en-AU" w:eastAsia="zh-CN"/>
      </w:rPr>
      <w:t>32</w:t>
    </w:r>
    <w:r w:rsidRPr="00F94D73">
      <w:rPr>
        <w:rStyle w:val="PageNumber"/>
        <w:rFonts w:eastAsia="SimSun"/>
        <w:sz w:val="20"/>
        <w:lang w:val="en-AU" w:eastAsia="zh-CN"/>
      </w:rPr>
      <w:fldChar w:fldCharType="end"/>
    </w:r>
    <w:r>
      <w:tab/>
    </w:r>
    <w:r w:rsidRPr="00CF6ED8">
      <w:t xml:space="preserve">Stage </w:t>
    </w:r>
    <w:r>
      <w:t>2</w:t>
    </w:r>
    <w:r w:rsidRPr="00CF6ED8">
      <w:t xml:space="preserve"> Child Studies </w:t>
    </w:r>
    <w:r w:rsidR="005A17E8">
      <w:t>202</w:t>
    </w:r>
    <w:r w:rsidR="0020024D">
      <w:t>2</w:t>
    </w:r>
  </w:p>
  <w:p w14:paraId="1E98C32C" w14:textId="1BC766E9" w:rsidR="009A671A" w:rsidRPr="0081530C" w:rsidRDefault="00613E3F" w:rsidP="0081530C">
    <w:pPr>
      <w:pStyle w:val="Header"/>
    </w:pPr>
    <w:r>
      <w:rPr>
        <w:noProof/>
      </w:rPr>
      <mc:AlternateContent>
        <mc:Choice Requires="wps">
          <w:drawing>
            <wp:anchor distT="0" distB="0" distL="114300" distR="114300" simplePos="0" relativeHeight="251665920" behindDoc="0" locked="0" layoutInCell="0" allowOverlap="1" wp14:anchorId="23873605" wp14:editId="16EED583">
              <wp:simplePos x="0" y="0"/>
              <wp:positionH relativeFrom="page">
                <wp:posOffset>7779957</wp:posOffset>
              </wp:positionH>
              <wp:positionV relativeFrom="page">
                <wp:posOffset>3544249</wp:posOffset>
              </wp:positionV>
              <wp:extent cx="5374023" cy="442595"/>
              <wp:effectExtent l="8255" t="0" r="6350" b="0"/>
              <wp:wrapNone/>
              <wp:docPr id="48" name="MSIPCM361a46b29fcfaa3b5c919abd" descr="{&quot;HashCode&quot;:1178062039,&quot;Height&quot;:9999999.0,&quot;Width&quot;:9999999.0,&quot;Placement&quot;:&quot;Header&quot;,&quot;Index&quot;:&quot;OddAndEven&quot;,&quot;Section&quot;:15,&quot;Top&quot;:0.0,&quot;Left&quot;:0.0}"/>
              <wp:cNvGraphicFramePr/>
              <a:graphic xmlns:a="http://schemas.openxmlformats.org/drawingml/2006/main">
                <a:graphicData uri="http://schemas.microsoft.com/office/word/2010/wordprocessingShape">
                  <wps:wsp>
                    <wps:cNvSpPr txBox="1"/>
                    <wps:spPr>
                      <a:xfrm rot="5400000">
                        <a:off x="0" y="0"/>
                        <a:ext cx="5374023"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5B9627" w14:textId="7A4C4C89"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873605" id="_x0000_t202" coordsize="21600,21600" o:spt="202" path="m,l,21600r21600,l21600,xe">
              <v:stroke joinstyle="miter"/>
              <v:path gradientshapeok="t" o:connecttype="rect"/>
            </v:shapetype>
            <v:shape id="MSIPCM361a46b29fcfaa3b5c919abd" o:spid="_x0000_s1054" type="#_x0000_t202" alt="{&quot;HashCode&quot;:1178062039,&quot;Height&quot;:9999999.0,&quot;Width&quot;:9999999.0,&quot;Placement&quot;:&quot;Header&quot;,&quot;Index&quot;:&quot;OddAndEven&quot;,&quot;Section&quot;:15,&quot;Top&quot;:0.0,&quot;Left&quot;:0.0}" style="position:absolute;margin-left:612.6pt;margin-top:279.05pt;width:423.15pt;height:34.85pt;rotation:90;z-index:2516659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" o:allowincell="f" filled="f" stroked="f" strokeweight=".5pt">
              <v:textbox inset=",0,,0">
                <w:txbxContent>
                  <w:p w14:paraId="735B9627" w14:textId="7A4C4C89"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F4A81" w14:textId="687847C7" w:rsidR="00B41598" w:rsidRPr="001F5C99" w:rsidRDefault="00B41598" w:rsidP="00B41598">
    <w:pPr>
      <w:pStyle w:val="SOFinalFooterTextLandscapeTables"/>
      <w:framePr w:wrap="around"/>
    </w:pPr>
    <w:r w:rsidRPr="00CF6ED8">
      <w:t xml:space="preserve">Stage </w:t>
    </w:r>
    <w:r>
      <w:t>2</w:t>
    </w:r>
    <w:r w:rsidRPr="00CF6ED8">
      <w:t xml:space="preserve"> Child Studies </w:t>
    </w:r>
    <w:r w:rsidR="005A17E8">
      <w:t>202</w:t>
    </w:r>
    <w:r w:rsidR="0020024D">
      <w:t>2</w:t>
    </w:r>
    <w:r>
      <w:tab/>
    </w:r>
    <w:r w:rsidRPr="00F94D73">
      <w:rPr>
        <w:rStyle w:val="PageNumber"/>
        <w:rFonts w:eastAsia="SimSun"/>
        <w:sz w:val="20"/>
        <w:lang w:val="en-AU" w:eastAsia="zh-CN"/>
      </w:rPr>
      <w:fldChar w:fldCharType="begin"/>
    </w:r>
    <w:r w:rsidRPr="00F94D73">
      <w:rPr>
        <w:rStyle w:val="PageNumber"/>
        <w:rFonts w:eastAsia="SimSun"/>
        <w:sz w:val="20"/>
        <w:lang w:val="en-AU" w:eastAsia="zh-CN"/>
      </w:rPr>
      <w:instrText xml:space="preserve"> PAGE </w:instrText>
    </w:r>
    <w:r w:rsidRPr="00F94D73">
      <w:rPr>
        <w:rStyle w:val="PageNumber"/>
        <w:rFonts w:eastAsia="SimSun"/>
        <w:sz w:val="20"/>
        <w:lang w:val="en-AU" w:eastAsia="zh-CN"/>
      </w:rPr>
      <w:fldChar w:fldCharType="separate"/>
    </w:r>
    <w:r w:rsidR="00E95F35">
      <w:rPr>
        <w:rStyle w:val="PageNumber"/>
        <w:rFonts w:eastAsia="SimSun"/>
        <w:noProof/>
        <w:sz w:val="20"/>
        <w:lang w:val="en-AU" w:eastAsia="zh-CN"/>
      </w:rPr>
      <w:t>31</w:t>
    </w:r>
    <w:r w:rsidRPr="00F94D73">
      <w:rPr>
        <w:rStyle w:val="PageNumber"/>
        <w:rFonts w:eastAsia="SimSun"/>
        <w:sz w:val="20"/>
        <w:lang w:val="en-AU" w:eastAsia="zh-CN"/>
      </w:rPr>
      <w:fldChar w:fldCharType="end"/>
    </w:r>
  </w:p>
  <w:p w14:paraId="062A03F8" w14:textId="69668032" w:rsidR="009A671A" w:rsidRPr="004130BF" w:rsidRDefault="00613E3F" w:rsidP="00D926D4">
    <w:r>
      <w:rPr>
        <w:noProof/>
      </w:rPr>
      <mc:AlternateContent>
        <mc:Choice Requires="wps">
          <w:drawing>
            <wp:anchor distT="0" distB="0" distL="114300" distR="114300" simplePos="0" relativeHeight="251661824" behindDoc="0" locked="0" layoutInCell="0" allowOverlap="1" wp14:anchorId="44B44764" wp14:editId="5E9F3540">
              <wp:simplePos x="0" y="0"/>
              <wp:positionH relativeFrom="page">
                <wp:posOffset>7770874</wp:posOffset>
              </wp:positionH>
              <wp:positionV relativeFrom="page">
                <wp:posOffset>3552697</wp:posOffset>
              </wp:positionV>
              <wp:extent cx="5391637" cy="442595"/>
              <wp:effectExtent l="0" t="0" r="0" b="0"/>
              <wp:wrapNone/>
              <wp:docPr id="46" name="MSIPCM641f4e7bb655681fdd9d92ab"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rot="5400000">
                        <a:off x="0" y="0"/>
                        <a:ext cx="5391637"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9A9AF0" w14:textId="6CEDCE51"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B44764" id="_x0000_t202" coordsize="21600,21600" o:spt="202" path="m,l,21600r21600,l21600,xe">
              <v:stroke joinstyle="miter"/>
              <v:path gradientshapeok="t" o:connecttype="rect"/>
            </v:shapetype>
            <v:shape id="MSIPCM641f4e7bb655681fdd9d92ab" o:spid="_x0000_s1055" type="#_x0000_t202" alt="{&quot;HashCode&quot;:1178062039,&quot;Height&quot;:9999999.0,&quot;Width&quot;:9999999.0,&quot;Placement&quot;:&quot;Header&quot;,&quot;Index&quot;:&quot;Primary&quot;,&quot;Section&quot;:15,&quot;Top&quot;:0.0,&quot;Left&quot;:0.0}" style="position:absolute;margin-left:611.9pt;margin-top:279.75pt;width:424.55pt;height:34.85pt;rotation:90;z-index:25166182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" o:allowincell="f" filled="f" stroked="f" strokeweight=".5pt">
              <v:textbox inset=",0,,0">
                <w:txbxContent>
                  <w:p w14:paraId="169A9AF0" w14:textId="6CEDCE51"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CA2380" w14:textId="7C4EFA35" w:rsidR="00CF6ED8" w:rsidRDefault="00613E3F">
    <w:pPr>
      <w:pStyle w:val="Header"/>
    </w:pPr>
    <w:r>
      <w:rPr>
        <w:noProof/>
      </w:rPr>
      <mc:AlternateContent>
        <mc:Choice Requires="wps">
          <w:drawing>
            <wp:anchor distT="0" distB="0" distL="114300" distR="114300" simplePos="0" relativeHeight="251663872" behindDoc="0" locked="0" layoutInCell="0" allowOverlap="1" wp14:anchorId="4B2AE814" wp14:editId="7DC8E1BD">
              <wp:simplePos x="0" y="0"/>
              <wp:positionH relativeFrom="page">
                <wp:posOffset>7781460</wp:posOffset>
              </wp:positionH>
              <wp:positionV relativeFrom="page">
                <wp:posOffset>3544017</wp:posOffset>
              </wp:positionV>
              <wp:extent cx="5374492" cy="442595"/>
              <wp:effectExtent l="8255" t="0" r="6350" b="0"/>
              <wp:wrapNone/>
              <wp:docPr id="47" name="MSIPCMc6104009ba4f150800360d8f" descr="{&quot;HashCode&quot;:1178062039,&quot;Height&quot;:9999999.0,&quot;Width&quot;:9999999.0,&quot;Placement&quot;:&quot;Header&quot;,&quot;Index&quot;:&quot;FirstPage&quot;,&quot;Section&quot;:15,&quot;Top&quot;:0.0,&quot;Left&quot;:0.0}"/>
              <wp:cNvGraphicFramePr/>
              <a:graphic xmlns:a="http://schemas.openxmlformats.org/drawingml/2006/main">
                <a:graphicData uri="http://schemas.microsoft.com/office/word/2010/wordprocessingShape">
                  <wps:wsp>
                    <wps:cNvSpPr txBox="1"/>
                    <wps:spPr>
                      <a:xfrm rot="5400000">
                        <a:off x="0" y="0"/>
                        <a:ext cx="5374492"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9CAF7" w14:textId="1EC652E2"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2AE814" id="_x0000_t202" coordsize="21600,21600" o:spt="202" path="m,l,21600r21600,l21600,xe">
              <v:stroke joinstyle="miter"/>
              <v:path gradientshapeok="t" o:connecttype="rect"/>
            </v:shapetype>
            <v:shape id="MSIPCMc6104009ba4f150800360d8f" o:spid="_x0000_s1056" type="#_x0000_t202" alt="{&quot;HashCode&quot;:1178062039,&quot;Height&quot;:9999999.0,&quot;Width&quot;:9999999.0,&quot;Placement&quot;:&quot;Header&quot;,&quot;Index&quot;:&quot;FirstPage&quot;,&quot;Section&quot;:15,&quot;Top&quot;:0.0,&quot;Left&quot;:0.0}" style="position:absolute;margin-left:612.7pt;margin-top:279.05pt;width:423.2pt;height:34.85pt;rotation:90;z-index:25166387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" o:allowincell="f" filled="f" stroked="f" strokeweight=".5pt">
              <v:textbox inset=",0,,0">
                <w:txbxContent>
                  <w:p w14:paraId="1559CAF7" w14:textId="1EC652E2" w:rsidR="0032025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C043B" w14:textId="77777777" w:rsidR="009A671A" w:rsidRPr="00896AF5" w:rsidRDefault="009A671A" w:rsidP="00896AF5">
    <w:pPr>
      <w:pStyle w:val="SOFinalHeaderIntroStage1Li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BB4C2B" w14:textId="1BDDCE42" w:rsidR="005807FC" w:rsidRPr="00E3135C" w:rsidRDefault="0020024D" w:rsidP="005807FC">
    <w:pPr>
      <w:pStyle w:val="SOFinalHeaderIntroStage1Line"/>
    </w:pPr>
    <w:r>
      <w:rPr>
        <w:noProof/>
      </w:rPr>
      <mc:AlternateContent>
        <mc:Choice Requires="wps">
          <w:drawing>
            <wp:anchor distT="0" distB="0" distL="114300" distR="114300" simplePos="0" relativeHeight="251706879" behindDoc="0" locked="0" layoutInCell="0" allowOverlap="1" wp14:anchorId="273E752C" wp14:editId="5F7E764C">
              <wp:simplePos x="0" y="0"/>
              <wp:positionH relativeFrom="page">
                <wp:align>center</wp:align>
              </wp:positionH>
              <wp:positionV relativeFrom="page">
                <wp:align>top</wp:align>
              </wp:positionV>
              <wp:extent cx="7772400" cy="442595"/>
              <wp:effectExtent l="0" t="0" r="0" b="14605"/>
              <wp:wrapNone/>
              <wp:docPr id="43" name="MSIPCM8fb64553a45719c358a8abd7"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7BBB2" w14:textId="1FA3F1E3"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73E752C" id="_x0000_t202" coordsize="21600,21600" o:spt="202" path="m,l,21600r21600,l21600,xe">
              <v:stroke joinstyle="miter"/>
              <v:path gradientshapeok="t" o:connecttype="rect"/>
            </v:shapetype>
            <v:shape id="MSIPCM8fb64553a45719c358a8abd7" o:spid="_x0000_s1057" type="#_x0000_t202" alt="{&quot;HashCode&quot;:1178062039,&quot;Height&quot;:9999999.0,&quot;Width&quot;:9999999.0,&quot;Placement&quot;:&quot;Header&quot;,&quot;Index&quot;:&quot;Primary&quot;,&quot;Section&quot;:16,&quot;Top&quot;:0.0,&quot;Left&quot;:0.0}" style="position:absolute;margin-left:0;margin-top:0;width:612pt;height:34.85pt;z-index:25170687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eFoe7sgIAAFoFAAAOAAAA&#10;AAAAAAAAAAAAAC4CAABkcnMvZTJvRG9jLnhtbFBLAQItABQABgAIAAAAIQBVt/s12wAAAAUBAAAP&#10;AAAAAAAAAAAAAAAAAAwFAABkcnMvZG93bnJldi54bWxQSwUGAAAAAAQABADzAAAAFAYAAAAA&#10;" o:allowincell="f" filled="f" stroked="f" strokeweight=".5pt">
              <v:textbox inset=",0,,0">
                <w:txbxContent>
                  <w:p w14:paraId="0887BBB2" w14:textId="1FA3F1E3"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66132" behindDoc="0" locked="0" layoutInCell="0" allowOverlap="1" wp14:anchorId="430EE059" wp14:editId="154D46D2">
              <wp:simplePos x="0" y="0"/>
              <wp:positionH relativeFrom="page">
                <wp:align>center</wp:align>
              </wp:positionH>
              <wp:positionV relativeFrom="page">
                <wp:align>top</wp:align>
              </wp:positionV>
              <wp:extent cx="7772400" cy="442595"/>
              <wp:effectExtent l="0" t="0" r="0" b="14605"/>
              <wp:wrapNone/>
              <wp:docPr id="30" name="MSIPCM192b4cb8920677f950c5869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AF0D4B" w14:textId="18AB806E"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30EE059" id="MSIPCM192b4cb8920677f950c58691" o:spid="_x0000_s1058" type="#_x0000_t202" alt="{&quot;HashCode&quot;:1178062039,&quot;Height&quot;:9999999.0,&quot;Width&quot;:9999999.0,&quot;Placement&quot;:&quot;Header&quot;,&quot;Index&quot;:&quot;Primary&quot;,&quot;Section&quot;:3,&quot;Top&quot;:0.0,&quot;Left&quot;:0.0}" style="position:absolute;margin-left:0;margin-top:0;width:612pt;height:34.85pt;z-index:25166613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hQ/xZbACAABZBQAADgAAAAAA&#10;AAAAAAAAAAAuAgAAZHJzL2Uyb0RvYy54bWxQSwECLQAUAAYACAAAACEAVbf7NdsAAAAFAQAADwAA&#10;AAAAAAAAAAAAAAAKBQAAZHJzL2Rvd25yZXYueG1sUEsFBgAAAAAEAAQA8wAAABIGAAAAAA==&#10;" o:allowincell="f" filled="f" stroked="f" strokeweight=".5pt">
              <v:textbox inset=",0,,0">
                <w:txbxContent>
                  <w:p w14:paraId="0AAF0D4B" w14:textId="18AB806E"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A0429" w14:textId="0ACFFADA" w:rsidR="009A671A" w:rsidRPr="00E1363D" w:rsidRDefault="009A671A" w:rsidP="00D926D4">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313F1" w14:textId="738E74CD" w:rsidR="009A671A" w:rsidRPr="00896AF5" w:rsidRDefault="0020024D" w:rsidP="00896AF5">
    <w:pPr>
      <w:pStyle w:val="Header"/>
    </w:pPr>
    <w:r>
      <w:rPr>
        <w:noProof/>
      </w:rPr>
      <mc:AlternateContent>
        <mc:Choice Requires="wps">
          <w:drawing>
            <wp:anchor distT="0" distB="0" distL="114300" distR="114300" simplePos="0" relativeHeight="251707647" behindDoc="0" locked="0" layoutInCell="0" allowOverlap="1" wp14:anchorId="3B23D183" wp14:editId="38B2D463">
              <wp:simplePos x="0" y="190500"/>
              <wp:positionH relativeFrom="page">
                <wp:align>center</wp:align>
              </wp:positionH>
              <wp:positionV relativeFrom="page">
                <wp:align>top</wp:align>
              </wp:positionV>
              <wp:extent cx="7772400" cy="442595"/>
              <wp:effectExtent l="0" t="0" r="0" b="14605"/>
              <wp:wrapNone/>
              <wp:docPr id="44" name="MSIPCM90dd4dd987568061b78ff934" descr="{&quot;HashCode&quot;:1178062039,&quot;Height&quot;:9999999.0,&quot;Width&quot;:9999999.0,&quot;Placement&quot;:&quot;Head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05A7BE" w14:textId="160C3FF5"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23D183" id="_x0000_t202" coordsize="21600,21600" o:spt="202" path="m,l,21600r21600,l21600,xe">
              <v:stroke joinstyle="miter"/>
              <v:path gradientshapeok="t" o:connecttype="rect"/>
            </v:shapetype>
            <v:shape id="MSIPCM90dd4dd987568061b78ff934" o:spid="_x0000_s1059" type="#_x0000_t202" alt="{&quot;HashCode&quot;:1178062039,&quot;Height&quot;:9999999.0,&quot;Width&quot;:9999999.0,&quot;Placement&quot;:&quot;Header&quot;,&quot;Index&quot;:&quot;Primary&quot;,&quot;Section&quot;:17,&quot;Top&quot;:0.0,&quot;Left&quot;:0.0}" style="position:absolute;margin-left:0;margin-top:0;width:612pt;height:34.85pt;z-index:2517076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fUZkrACAABaBQAADgAAAAAA&#10;AAAAAAAAAAAuAgAAZHJzL2Uyb0RvYy54bWxQSwECLQAUAAYACAAAACEAVbf7NdsAAAAFAQAADwAA&#10;AAAAAAAAAAAAAAAKBQAAZHJzL2Rvd25yZXYueG1sUEsFBgAAAAAEAAQA8wAAABIGAAAAAA==&#10;" o:allowincell="f" filled="f" stroked="f" strokeweight=".5pt">
              <v:textbox inset=",0,,0">
                <w:txbxContent>
                  <w:p w14:paraId="1605A7BE" w14:textId="160C3FF5" w:rsidR="0020024D" w:rsidRPr="0032025D" w:rsidRDefault="0032025D" w:rsidP="0032025D">
                    <w:pPr>
                      <w:jc w:val="center"/>
                      <w:rPr>
                        <w:rFonts w:ascii="Arial" w:hAnsi="Arial" w:cs="Arial"/>
                        <w:color w:val="A80000"/>
                        <w:sz w:val="24"/>
                      </w:rPr>
                    </w:pPr>
                    <w:r w:rsidRPr="0032025D">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B8D63" w14:textId="77777777" w:rsidR="009A671A" w:rsidRDefault="009A671A"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C45EC" w14:textId="170BE299" w:rsidR="009A671A" w:rsidRDefault="009A671A"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E46AD" w14:textId="77777777" w:rsidR="009A671A" w:rsidRDefault="009A671A"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89799" w14:textId="21818DCA" w:rsidR="009A671A" w:rsidRDefault="0020024D" w:rsidP="00D97840">
    <w:pPr>
      <w:pStyle w:val="SOFinalHeaderIntroStage1Line"/>
    </w:pPr>
    <w:r>
      <w:rPr>
        <w:noProof/>
      </w:rPr>
      <mc:AlternateContent>
        <mc:Choice Requires="wps">
          <w:drawing>
            <wp:anchor distT="0" distB="0" distL="114300" distR="114300" simplePos="0" relativeHeight="251670165" behindDoc="0" locked="0" layoutInCell="0" allowOverlap="1" wp14:anchorId="02293B27" wp14:editId="07811C21">
              <wp:simplePos x="0" y="0"/>
              <wp:positionH relativeFrom="page">
                <wp:align>center</wp:align>
              </wp:positionH>
              <wp:positionV relativeFrom="page">
                <wp:align>top</wp:align>
              </wp:positionV>
              <wp:extent cx="7772400" cy="442595"/>
              <wp:effectExtent l="0" t="0" r="0" b="14605"/>
              <wp:wrapNone/>
              <wp:docPr id="8" name="MSIPCM1c754c6d94e01782aa711118"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3A050B" w14:textId="108CF662"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293B27" id="_x0000_t202" coordsize="21600,21600" o:spt="202" path="m,l,21600r21600,l21600,xe">
              <v:stroke joinstyle="miter"/>
              <v:path gradientshapeok="t" o:connecttype="rect"/>
            </v:shapetype>
            <v:shape id="MSIPCM1c754c6d94e01782aa711118" o:spid="_x0000_s1034" type="#_x0000_t202" alt="{&quot;HashCode&quot;:1178062039,&quot;Height&quot;:9999999.0,&quot;Width&quot;:9999999.0,&quot;Placement&quot;:&quot;Header&quot;,&quot;Index&quot;:&quot;OddAndEven&quot;,&quot;Section&quot;:5,&quot;Top&quot;:0.0,&quot;Left&quot;:0.0}" style="position:absolute;margin-left:0;margin-top:0;width:612pt;height:34.85pt;z-index:25167016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NkOfl+uAgAAWgUAAA4AAAAAAAAA&#10;AAAAAAAALgIAAGRycy9lMm9Eb2MueG1sUEsBAi0AFAAGAAgAAAAhAFW3+zXbAAAABQEAAA8AAAAA&#10;AAAAAAAAAAAACAUAAGRycy9kb3ducmV2LnhtbFBLBQYAAAAABAAEAPMAAAAQBgAAAAA=&#10;" o:allowincell="f" filled="f" stroked="f" strokeweight=".5pt">
              <v:textbox inset=",0,,0">
                <w:txbxContent>
                  <w:p w14:paraId="113A050B" w14:textId="108CF662"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7A71E" w14:textId="6A68F48A" w:rsidR="009A671A" w:rsidRDefault="0020024D" w:rsidP="007A5CF6">
    <w:pPr>
      <w:pStyle w:val="SOFinalHeaderIntroStage1Line"/>
    </w:pPr>
    <w:r>
      <w:rPr>
        <w:noProof/>
      </w:rPr>
      <mc:AlternateContent>
        <mc:Choice Requires="wps">
          <w:drawing>
            <wp:anchor distT="0" distB="0" distL="114300" distR="114300" simplePos="0" relativeHeight="251668060" behindDoc="0" locked="0" layoutInCell="0" allowOverlap="1" wp14:anchorId="577A3749" wp14:editId="171E91B3">
              <wp:simplePos x="0" y="0"/>
              <wp:positionH relativeFrom="page">
                <wp:align>center</wp:align>
              </wp:positionH>
              <wp:positionV relativeFrom="page">
                <wp:align>top</wp:align>
              </wp:positionV>
              <wp:extent cx="7772400" cy="442595"/>
              <wp:effectExtent l="0" t="0" r="0" b="14605"/>
              <wp:wrapNone/>
              <wp:docPr id="6" name="MSIPCMc9c448d0a6fba62720a06c82"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28EE14" w14:textId="7FDCA7DF"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77A3749" id="_x0000_t202" coordsize="21600,21600" o:spt="202" path="m,l,21600r21600,l21600,xe">
              <v:stroke joinstyle="miter"/>
              <v:path gradientshapeok="t" o:connecttype="rect"/>
            </v:shapetype>
            <v:shape id="MSIPCMc9c448d0a6fba62720a06c82" o:spid="_x0000_s1035" type="#_x0000_t202" alt="{&quot;HashCode&quot;:1178062039,&quot;Height&quot;:9999999.0,&quot;Width&quot;:9999999.0,&quot;Placement&quot;:&quot;Header&quot;,&quot;Index&quot;:&quot;Primary&quot;,&quot;Section&quot;:5,&quot;Top&quot;:0.0,&quot;Left&quot;:0.0}" style="position:absolute;margin-left:0;margin-top:0;width:612pt;height:34.85pt;z-index:2516680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tMMBza0CAABXBQAADgAAAAAAAAAA&#10;AAAAAAAuAgAAZHJzL2Uyb0RvYy54bWxQSwECLQAUAAYACAAAACEAVbf7NdsAAAAFAQAADwAAAAAA&#10;AAAAAAAAAAAHBQAAZHJzL2Rvd25yZXYueG1sUEsFBgAAAAAEAAQA8wAAAA8GAAAAAA==&#10;" o:allowincell="f" filled="f" stroked="f" strokeweight=".5pt">
              <v:textbox inset=",0,,0">
                <w:txbxContent>
                  <w:p w14:paraId="5A28EE14" w14:textId="7FDCA7DF"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82E305" w14:textId="78AC963A" w:rsidR="009A671A" w:rsidRDefault="0020024D">
    <w:pPr>
      <w:pStyle w:val="Header"/>
    </w:pPr>
    <w:r>
      <w:rPr>
        <w:noProof/>
      </w:rPr>
      <mc:AlternateContent>
        <mc:Choice Requires="wps">
          <w:drawing>
            <wp:anchor distT="0" distB="0" distL="114300" distR="114300" simplePos="0" relativeHeight="251668604" behindDoc="0" locked="0" layoutInCell="0" allowOverlap="1" wp14:anchorId="100C28FB" wp14:editId="76ADC3B0">
              <wp:simplePos x="0" y="0"/>
              <wp:positionH relativeFrom="page">
                <wp:align>center</wp:align>
              </wp:positionH>
              <wp:positionV relativeFrom="page">
                <wp:align>top</wp:align>
              </wp:positionV>
              <wp:extent cx="7772400" cy="442595"/>
              <wp:effectExtent l="0" t="0" r="0" b="14605"/>
              <wp:wrapNone/>
              <wp:docPr id="7" name="MSIPCM40a8427c944f4bd0d23abf31"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46F0D3" w14:textId="185E9FB4"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00C28FB" id="_x0000_t202" coordsize="21600,21600" o:spt="202" path="m,l,21600r21600,l21600,xe">
              <v:stroke joinstyle="miter"/>
              <v:path gradientshapeok="t" o:connecttype="rect"/>
            </v:shapetype>
            <v:shape id="MSIPCM40a8427c944f4bd0d23abf31" o:spid="_x0000_s1036" type="#_x0000_t202" alt="{&quot;HashCode&quot;:1178062039,&quot;Height&quot;:9999999.0,&quot;Width&quot;:9999999.0,&quot;Placement&quot;:&quot;Header&quot;,&quot;Index&quot;:&quot;FirstPage&quot;,&quot;Section&quot;:5,&quot;Top&quot;:0.0,&quot;Left&quot;:0.0}" style="position:absolute;margin-left:0;margin-top:0;width:612pt;height:34.85pt;z-index:2516686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" o:allowincell="f" filled="f" stroked="f" strokeweight=".5pt">
              <v:textbox inset=",0,,0">
                <w:txbxContent>
                  <w:p w14:paraId="4346F0D3" w14:textId="185E9FB4" w:rsidR="0020024D" w:rsidRPr="00613E3F" w:rsidRDefault="00613E3F" w:rsidP="00613E3F">
                    <w:pPr>
                      <w:jc w:val="center"/>
                      <w:rPr>
                        <w:rFonts w:ascii="Arial" w:hAnsi="Arial" w:cs="Arial"/>
                        <w:color w:val="A80000"/>
                        <w:sz w:val="24"/>
                      </w:rPr>
                    </w:pPr>
                    <w:r w:rsidRPr="00613E3F">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B9EE6726"/>
    <w:lvl w:ilvl="0" w:tplc="728CDAC8">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78E5"/>
    <w:rsid w:val="000010BA"/>
    <w:rsid w:val="0000122E"/>
    <w:rsid w:val="00002F20"/>
    <w:rsid w:val="0000389A"/>
    <w:rsid w:val="0000720D"/>
    <w:rsid w:val="000109D3"/>
    <w:rsid w:val="000115EE"/>
    <w:rsid w:val="00014CF4"/>
    <w:rsid w:val="000157B9"/>
    <w:rsid w:val="00022706"/>
    <w:rsid w:val="00024688"/>
    <w:rsid w:val="00025830"/>
    <w:rsid w:val="00027A3F"/>
    <w:rsid w:val="00034DBC"/>
    <w:rsid w:val="0004293B"/>
    <w:rsid w:val="000439FC"/>
    <w:rsid w:val="00044F71"/>
    <w:rsid w:val="00045FE9"/>
    <w:rsid w:val="00061FBF"/>
    <w:rsid w:val="000719FB"/>
    <w:rsid w:val="00074DF2"/>
    <w:rsid w:val="000755AC"/>
    <w:rsid w:val="00075C55"/>
    <w:rsid w:val="000763D6"/>
    <w:rsid w:val="00082073"/>
    <w:rsid w:val="00087386"/>
    <w:rsid w:val="00087E96"/>
    <w:rsid w:val="000A0D46"/>
    <w:rsid w:val="000A0E90"/>
    <w:rsid w:val="000A3438"/>
    <w:rsid w:val="000A51B2"/>
    <w:rsid w:val="000A5A61"/>
    <w:rsid w:val="000B06C8"/>
    <w:rsid w:val="000B15FF"/>
    <w:rsid w:val="000B1E43"/>
    <w:rsid w:val="000B518B"/>
    <w:rsid w:val="000B75B5"/>
    <w:rsid w:val="000C1483"/>
    <w:rsid w:val="000C24C2"/>
    <w:rsid w:val="000C3A17"/>
    <w:rsid w:val="000D0802"/>
    <w:rsid w:val="000D1595"/>
    <w:rsid w:val="000D306F"/>
    <w:rsid w:val="000D35C5"/>
    <w:rsid w:val="000D5A49"/>
    <w:rsid w:val="000D5B01"/>
    <w:rsid w:val="000D5C44"/>
    <w:rsid w:val="000D6A83"/>
    <w:rsid w:val="000D7618"/>
    <w:rsid w:val="000E0E0C"/>
    <w:rsid w:val="000E0F75"/>
    <w:rsid w:val="000E2E91"/>
    <w:rsid w:val="000E37CD"/>
    <w:rsid w:val="000F0E1F"/>
    <w:rsid w:val="000F1119"/>
    <w:rsid w:val="000F1158"/>
    <w:rsid w:val="00102038"/>
    <w:rsid w:val="00102CEA"/>
    <w:rsid w:val="0010460F"/>
    <w:rsid w:val="001076EB"/>
    <w:rsid w:val="00107808"/>
    <w:rsid w:val="00110696"/>
    <w:rsid w:val="00112D1B"/>
    <w:rsid w:val="00116B2D"/>
    <w:rsid w:val="00120E0D"/>
    <w:rsid w:val="00121DF6"/>
    <w:rsid w:val="00123044"/>
    <w:rsid w:val="0012436A"/>
    <w:rsid w:val="0013062C"/>
    <w:rsid w:val="00130CA5"/>
    <w:rsid w:val="0013366F"/>
    <w:rsid w:val="00140FB3"/>
    <w:rsid w:val="001443EF"/>
    <w:rsid w:val="00144C1E"/>
    <w:rsid w:val="00165BA2"/>
    <w:rsid w:val="00170573"/>
    <w:rsid w:val="001735CA"/>
    <w:rsid w:val="001757F3"/>
    <w:rsid w:val="00177006"/>
    <w:rsid w:val="00190FD5"/>
    <w:rsid w:val="0019389D"/>
    <w:rsid w:val="001A0B22"/>
    <w:rsid w:val="001A3279"/>
    <w:rsid w:val="001B231D"/>
    <w:rsid w:val="001B4C7A"/>
    <w:rsid w:val="001B59E4"/>
    <w:rsid w:val="001B74C3"/>
    <w:rsid w:val="001C3649"/>
    <w:rsid w:val="001C5409"/>
    <w:rsid w:val="001C79E4"/>
    <w:rsid w:val="001D16C7"/>
    <w:rsid w:val="001D5D0E"/>
    <w:rsid w:val="001D68F4"/>
    <w:rsid w:val="001E24A6"/>
    <w:rsid w:val="001F281F"/>
    <w:rsid w:val="001F3292"/>
    <w:rsid w:val="001F7232"/>
    <w:rsid w:val="001F761F"/>
    <w:rsid w:val="0020024D"/>
    <w:rsid w:val="00200F99"/>
    <w:rsid w:val="002014EE"/>
    <w:rsid w:val="002017EC"/>
    <w:rsid w:val="00207CF9"/>
    <w:rsid w:val="00211A68"/>
    <w:rsid w:val="00215D29"/>
    <w:rsid w:val="0022197E"/>
    <w:rsid w:val="002221A2"/>
    <w:rsid w:val="00222DCA"/>
    <w:rsid w:val="00222EDE"/>
    <w:rsid w:val="0022362D"/>
    <w:rsid w:val="002314AB"/>
    <w:rsid w:val="002317E5"/>
    <w:rsid w:val="00231BE2"/>
    <w:rsid w:val="0023711B"/>
    <w:rsid w:val="00244202"/>
    <w:rsid w:val="00246A5F"/>
    <w:rsid w:val="0024742C"/>
    <w:rsid w:val="002562AE"/>
    <w:rsid w:val="002642DF"/>
    <w:rsid w:val="00265128"/>
    <w:rsid w:val="0026607F"/>
    <w:rsid w:val="00266720"/>
    <w:rsid w:val="002678F8"/>
    <w:rsid w:val="0027693C"/>
    <w:rsid w:val="00280504"/>
    <w:rsid w:val="0028295E"/>
    <w:rsid w:val="00285DC9"/>
    <w:rsid w:val="00297828"/>
    <w:rsid w:val="002A1C61"/>
    <w:rsid w:val="002A4C5D"/>
    <w:rsid w:val="002A5939"/>
    <w:rsid w:val="002A6BA0"/>
    <w:rsid w:val="002A70BB"/>
    <w:rsid w:val="002A7C6B"/>
    <w:rsid w:val="002B3620"/>
    <w:rsid w:val="002B5DBC"/>
    <w:rsid w:val="002C5499"/>
    <w:rsid w:val="002C5777"/>
    <w:rsid w:val="002C6E10"/>
    <w:rsid w:val="002D3D55"/>
    <w:rsid w:val="002E483B"/>
    <w:rsid w:val="002F1AC2"/>
    <w:rsid w:val="002F43EC"/>
    <w:rsid w:val="002F72B6"/>
    <w:rsid w:val="003001B5"/>
    <w:rsid w:val="0030090F"/>
    <w:rsid w:val="00306BBF"/>
    <w:rsid w:val="00310A90"/>
    <w:rsid w:val="00313A99"/>
    <w:rsid w:val="0031638F"/>
    <w:rsid w:val="0032025D"/>
    <w:rsid w:val="00324D0A"/>
    <w:rsid w:val="0032525D"/>
    <w:rsid w:val="00330B65"/>
    <w:rsid w:val="00331204"/>
    <w:rsid w:val="0033697A"/>
    <w:rsid w:val="003404E7"/>
    <w:rsid w:val="00340E76"/>
    <w:rsid w:val="003463C9"/>
    <w:rsid w:val="00352885"/>
    <w:rsid w:val="003542E1"/>
    <w:rsid w:val="0035513A"/>
    <w:rsid w:val="00355546"/>
    <w:rsid w:val="00360825"/>
    <w:rsid w:val="00362924"/>
    <w:rsid w:val="00375922"/>
    <w:rsid w:val="00377DFB"/>
    <w:rsid w:val="00380B34"/>
    <w:rsid w:val="003877D1"/>
    <w:rsid w:val="003B4B73"/>
    <w:rsid w:val="003B5D36"/>
    <w:rsid w:val="003C049C"/>
    <w:rsid w:val="003C0D76"/>
    <w:rsid w:val="003C0F3A"/>
    <w:rsid w:val="003C6D4F"/>
    <w:rsid w:val="003D0A13"/>
    <w:rsid w:val="003D2173"/>
    <w:rsid w:val="003D40D9"/>
    <w:rsid w:val="003D460D"/>
    <w:rsid w:val="003D5C52"/>
    <w:rsid w:val="003D6E9D"/>
    <w:rsid w:val="003E080B"/>
    <w:rsid w:val="003E36BA"/>
    <w:rsid w:val="003E44F2"/>
    <w:rsid w:val="003E55A9"/>
    <w:rsid w:val="003F2B8C"/>
    <w:rsid w:val="003F3914"/>
    <w:rsid w:val="003F40AD"/>
    <w:rsid w:val="00400CB2"/>
    <w:rsid w:val="00401ED5"/>
    <w:rsid w:val="0040601B"/>
    <w:rsid w:val="0040638A"/>
    <w:rsid w:val="00411FF5"/>
    <w:rsid w:val="004130BF"/>
    <w:rsid w:val="0041321E"/>
    <w:rsid w:val="00414907"/>
    <w:rsid w:val="00417036"/>
    <w:rsid w:val="00422531"/>
    <w:rsid w:val="00423922"/>
    <w:rsid w:val="00425912"/>
    <w:rsid w:val="00430BE4"/>
    <w:rsid w:val="004324B2"/>
    <w:rsid w:val="004368C4"/>
    <w:rsid w:val="004416FC"/>
    <w:rsid w:val="0045164A"/>
    <w:rsid w:val="0045399A"/>
    <w:rsid w:val="00463A41"/>
    <w:rsid w:val="004708E2"/>
    <w:rsid w:val="00470B2D"/>
    <w:rsid w:val="004828F4"/>
    <w:rsid w:val="00485360"/>
    <w:rsid w:val="004935CC"/>
    <w:rsid w:val="00495BF1"/>
    <w:rsid w:val="004A07B0"/>
    <w:rsid w:val="004A2B5B"/>
    <w:rsid w:val="004A4D80"/>
    <w:rsid w:val="004A6AA2"/>
    <w:rsid w:val="004A70E3"/>
    <w:rsid w:val="004A7AF1"/>
    <w:rsid w:val="004B07B0"/>
    <w:rsid w:val="004B3B11"/>
    <w:rsid w:val="004B4B4B"/>
    <w:rsid w:val="004C3A1E"/>
    <w:rsid w:val="004C64C3"/>
    <w:rsid w:val="004D057B"/>
    <w:rsid w:val="004D1EEB"/>
    <w:rsid w:val="004D3A26"/>
    <w:rsid w:val="004E0BB0"/>
    <w:rsid w:val="004E3892"/>
    <w:rsid w:val="004E612F"/>
    <w:rsid w:val="004E6881"/>
    <w:rsid w:val="004E7607"/>
    <w:rsid w:val="004F0AE9"/>
    <w:rsid w:val="004F3426"/>
    <w:rsid w:val="004F5E42"/>
    <w:rsid w:val="004F720A"/>
    <w:rsid w:val="00502FEE"/>
    <w:rsid w:val="005053DD"/>
    <w:rsid w:val="00507C06"/>
    <w:rsid w:val="00507CA8"/>
    <w:rsid w:val="00511218"/>
    <w:rsid w:val="005118B5"/>
    <w:rsid w:val="005135F6"/>
    <w:rsid w:val="00513C1A"/>
    <w:rsid w:val="005158CA"/>
    <w:rsid w:val="00515B02"/>
    <w:rsid w:val="00517BAD"/>
    <w:rsid w:val="00523910"/>
    <w:rsid w:val="005241EF"/>
    <w:rsid w:val="00525820"/>
    <w:rsid w:val="005321D2"/>
    <w:rsid w:val="00533CD0"/>
    <w:rsid w:val="00535BDD"/>
    <w:rsid w:val="00536528"/>
    <w:rsid w:val="00544D57"/>
    <w:rsid w:val="005453AA"/>
    <w:rsid w:val="00545916"/>
    <w:rsid w:val="00546A14"/>
    <w:rsid w:val="00547A08"/>
    <w:rsid w:val="00550945"/>
    <w:rsid w:val="00550FFB"/>
    <w:rsid w:val="00552FB9"/>
    <w:rsid w:val="0055440A"/>
    <w:rsid w:val="00556C71"/>
    <w:rsid w:val="00561B50"/>
    <w:rsid w:val="00564C70"/>
    <w:rsid w:val="0056751D"/>
    <w:rsid w:val="00572C24"/>
    <w:rsid w:val="005764D3"/>
    <w:rsid w:val="005807FC"/>
    <w:rsid w:val="005831A8"/>
    <w:rsid w:val="005832E3"/>
    <w:rsid w:val="005A17E8"/>
    <w:rsid w:val="005B5595"/>
    <w:rsid w:val="005B6322"/>
    <w:rsid w:val="005B757B"/>
    <w:rsid w:val="005C0F72"/>
    <w:rsid w:val="005C1A50"/>
    <w:rsid w:val="005D17AE"/>
    <w:rsid w:val="005D733F"/>
    <w:rsid w:val="005D7615"/>
    <w:rsid w:val="005D76FF"/>
    <w:rsid w:val="005E2532"/>
    <w:rsid w:val="005E37BD"/>
    <w:rsid w:val="005E49E0"/>
    <w:rsid w:val="005E57B4"/>
    <w:rsid w:val="005E6815"/>
    <w:rsid w:val="005F129F"/>
    <w:rsid w:val="005F25A0"/>
    <w:rsid w:val="005F285C"/>
    <w:rsid w:val="00603391"/>
    <w:rsid w:val="00603B15"/>
    <w:rsid w:val="0060630E"/>
    <w:rsid w:val="00613E3F"/>
    <w:rsid w:val="00623168"/>
    <w:rsid w:val="0062527B"/>
    <w:rsid w:val="0063666E"/>
    <w:rsid w:val="006425AE"/>
    <w:rsid w:val="0064300A"/>
    <w:rsid w:val="0064389C"/>
    <w:rsid w:val="00643CAC"/>
    <w:rsid w:val="00646768"/>
    <w:rsid w:val="006506DC"/>
    <w:rsid w:val="0065383D"/>
    <w:rsid w:val="00660AC7"/>
    <w:rsid w:val="00661E2B"/>
    <w:rsid w:val="006640D3"/>
    <w:rsid w:val="00664D1A"/>
    <w:rsid w:val="00672277"/>
    <w:rsid w:val="0067260B"/>
    <w:rsid w:val="00673151"/>
    <w:rsid w:val="0067402B"/>
    <w:rsid w:val="0067684B"/>
    <w:rsid w:val="00680582"/>
    <w:rsid w:val="006816A9"/>
    <w:rsid w:val="006818A1"/>
    <w:rsid w:val="006846B7"/>
    <w:rsid w:val="00684FBB"/>
    <w:rsid w:val="00693033"/>
    <w:rsid w:val="006940D8"/>
    <w:rsid w:val="00694ABD"/>
    <w:rsid w:val="00695CC4"/>
    <w:rsid w:val="00695D05"/>
    <w:rsid w:val="00697164"/>
    <w:rsid w:val="0069755E"/>
    <w:rsid w:val="0069768A"/>
    <w:rsid w:val="006A06CC"/>
    <w:rsid w:val="006A4975"/>
    <w:rsid w:val="006A7DE2"/>
    <w:rsid w:val="006C6F5F"/>
    <w:rsid w:val="006D0BF2"/>
    <w:rsid w:val="006D1FEB"/>
    <w:rsid w:val="006D507C"/>
    <w:rsid w:val="006D53EE"/>
    <w:rsid w:val="006D5D13"/>
    <w:rsid w:val="006D757A"/>
    <w:rsid w:val="006E076A"/>
    <w:rsid w:val="006F28A7"/>
    <w:rsid w:val="006F2E3F"/>
    <w:rsid w:val="006F651B"/>
    <w:rsid w:val="006F7150"/>
    <w:rsid w:val="006F7203"/>
    <w:rsid w:val="007001A2"/>
    <w:rsid w:val="0070331A"/>
    <w:rsid w:val="00703863"/>
    <w:rsid w:val="0070474A"/>
    <w:rsid w:val="00710157"/>
    <w:rsid w:val="00710FF1"/>
    <w:rsid w:val="00720639"/>
    <w:rsid w:val="00722D51"/>
    <w:rsid w:val="00722FD8"/>
    <w:rsid w:val="00723FF3"/>
    <w:rsid w:val="00724C2B"/>
    <w:rsid w:val="00732D55"/>
    <w:rsid w:val="00740901"/>
    <w:rsid w:val="00744F4B"/>
    <w:rsid w:val="007510F0"/>
    <w:rsid w:val="00751788"/>
    <w:rsid w:val="00757DA1"/>
    <w:rsid w:val="007609C0"/>
    <w:rsid w:val="00762318"/>
    <w:rsid w:val="0076778C"/>
    <w:rsid w:val="00767CB3"/>
    <w:rsid w:val="00775EE9"/>
    <w:rsid w:val="00776D20"/>
    <w:rsid w:val="00782529"/>
    <w:rsid w:val="00784C9D"/>
    <w:rsid w:val="00784E5B"/>
    <w:rsid w:val="00792850"/>
    <w:rsid w:val="00794F32"/>
    <w:rsid w:val="007A0E20"/>
    <w:rsid w:val="007A230F"/>
    <w:rsid w:val="007A50A6"/>
    <w:rsid w:val="007A5CF6"/>
    <w:rsid w:val="007B2150"/>
    <w:rsid w:val="007B3106"/>
    <w:rsid w:val="007B48A0"/>
    <w:rsid w:val="007C0E73"/>
    <w:rsid w:val="007C6C8A"/>
    <w:rsid w:val="007C77D6"/>
    <w:rsid w:val="007C7D9D"/>
    <w:rsid w:val="007D0C89"/>
    <w:rsid w:val="007D2363"/>
    <w:rsid w:val="007D71DF"/>
    <w:rsid w:val="007D7382"/>
    <w:rsid w:val="007E0DAF"/>
    <w:rsid w:val="007E19C2"/>
    <w:rsid w:val="007E1CD4"/>
    <w:rsid w:val="007F3969"/>
    <w:rsid w:val="00801CB9"/>
    <w:rsid w:val="0081117B"/>
    <w:rsid w:val="008119A8"/>
    <w:rsid w:val="00812E17"/>
    <w:rsid w:val="00813854"/>
    <w:rsid w:val="00814682"/>
    <w:rsid w:val="0081470A"/>
    <w:rsid w:val="0081530C"/>
    <w:rsid w:val="008229AB"/>
    <w:rsid w:val="008239C8"/>
    <w:rsid w:val="008249B9"/>
    <w:rsid w:val="008257DE"/>
    <w:rsid w:val="008259E1"/>
    <w:rsid w:val="008348FB"/>
    <w:rsid w:val="00840CB9"/>
    <w:rsid w:val="008446FD"/>
    <w:rsid w:val="008449EF"/>
    <w:rsid w:val="00847D36"/>
    <w:rsid w:val="008518A7"/>
    <w:rsid w:val="00856197"/>
    <w:rsid w:val="00862B7E"/>
    <w:rsid w:val="00871C69"/>
    <w:rsid w:val="00875227"/>
    <w:rsid w:val="00886C7E"/>
    <w:rsid w:val="008877D4"/>
    <w:rsid w:val="008915E1"/>
    <w:rsid w:val="00891776"/>
    <w:rsid w:val="008944CC"/>
    <w:rsid w:val="00896AF5"/>
    <w:rsid w:val="008B0086"/>
    <w:rsid w:val="008B1318"/>
    <w:rsid w:val="008B21AB"/>
    <w:rsid w:val="008B24A6"/>
    <w:rsid w:val="008B5A63"/>
    <w:rsid w:val="008B5FFF"/>
    <w:rsid w:val="008C0AB8"/>
    <w:rsid w:val="008C4AE7"/>
    <w:rsid w:val="008C62DC"/>
    <w:rsid w:val="008D0E3F"/>
    <w:rsid w:val="008D4257"/>
    <w:rsid w:val="008D59D2"/>
    <w:rsid w:val="008D7705"/>
    <w:rsid w:val="008E0293"/>
    <w:rsid w:val="008E32FF"/>
    <w:rsid w:val="008F3256"/>
    <w:rsid w:val="008F49CA"/>
    <w:rsid w:val="008F4FF5"/>
    <w:rsid w:val="008F54FF"/>
    <w:rsid w:val="008F6485"/>
    <w:rsid w:val="008F68A6"/>
    <w:rsid w:val="009000FA"/>
    <w:rsid w:val="00901E1B"/>
    <w:rsid w:val="00902047"/>
    <w:rsid w:val="00903456"/>
    <w:rsid w:val="00905222"/>
    <w:rsid w:val="0090652E"/>
    <w:rsid w:val="009108FD"/>
    <w:rsid w:val="00912E49"/>
    <w:rsid w:val="009161AF"/>
    <w:rsid w:val="00921A6B"/>
    <w:rsid w:val="0092730C"/>
    <w:rsid w:val="00936C60"/>
    <w:rsid w:val="00937087"/>
    <w:rsid w:val="009463CD"/>
    <w:rsid w:val="00951030"/>
    <w:rsid w:val="00952518"/>
    <w:rsid w:val="009543CD"/>
    <w:rsid w:val="00960E91"/>
    <w:rsid w:val="009634ED"/>
    <w:rsid w:val="009649AB"/>
    <w:rsid w:val="00970B4E"/>
    <w:rsid w:val="009721C0"/>
    <w:rsid w:val="00973985"/>
    <w:rsid w:val="00982954"/>
    <w:rsid w:val="00983257"/>
    <w:rsid w:val="00986B4B"/>
    <w:rsid w:val="009952C1"/>
    <w:rsid w:val="00996609"/>
    <w:rsid w:val="009A26ED"/>
    <w:rsid w:val="009A2B3F"/>
    <w:rsid w:val="009A3BF5"/>
    <w:rsid w:val="009A671A"/>
    <w:rsid w:val="009A6DF3"/>
    <w:rsid w:val="009B03F9"/>
    <w:rsid w:val="009B503A"/>
    <w:rsid w:val="009C6753"/>
    <w:rsid w:val="009D03B8"/>
    <w:rsid w:val="009D0A74"/>
    <w:rsid w:val="009D0D94"/>
    <w:rsid w:val="009D3FA6"/>
    <w:rsid w:val="009E1CCF"/>
    <w:rsid w:val="009E30B3"/>
    <w:rsid w:val="009E3D45"/>
    <w:rsid w:val="009E4A59"/>
    <w:rsid w:val="009E72AC"/>
    <w:rsid w:val="009F0E80"/>
    <w:rsid w:val="009F1A5D"/>
    <w:rsid w:val="009F28B7"/>
    <w:rsid w:val="009F598F"/>
    <w:rsid w:val="009F640B"/>
    <w:rsid w:val="009F6E13"/>
    <w:rsid w:val="009F71FB"/>
    <w:rsid w:val="00A003A8"/>
    <w:rsid w:val="00A00F52"/>
    <w:rsid w:val="00A021CC"/>
    <w:rsid w:val="00A061A4"/>
    <w:rsid w:val="00A111A9"/>
    <w:rsid w:val="00A15B12"/>
    <w:rsid w:val="00A15D69"/>
    <w:rsid w:val="00A24CD5"/>
    <w:rsid w:val="00A2782B"/>
    <w:rsid w:val="00A300A2"/>
    <w:rsid w:val="00A419A4"/>
    <w:rsid w:val="00A50987"/>
    <w:rsid w:val="00A5262F"/>
    <w:rsid w:val="00A52FE5"/>
    <w:rsid w:val="00A550B2"/>
    <w:rsid w:val="00A60225"/>
    <w:rsid w:val="00A6149D"/>
    <w:rsid w:val="00A678A2"/>
    <w:rsid w:val="00A72CDA"/>
    <w:rsid w:val="00A75002"/>
    <w:rsid w:val="00A8768E"/>
    <w:rsid w:val="00A902E6"/>
    <w:rsid w:val="00A94A4E"/>
    <w:rsid w:val="00AA1B8E"/>
    <w:rsid w:val="00AA2A1C"/>
    <w:rsid w:val="00AA4730"/>
    <w:rsid w:val="00AB0DD0"/>
    <w:rsid w:val="00AB3A5F"/>
    <w:rsid w:val="00AB4ACE"/>
    <w:rsid w:val="00AC16DE"/>
    <w:rsid w:val="00AC3D0E"/>
    <w:rsid w:val="00AC6345"/>
    <w:rsid w:val="00AC7917"/>
    <w:rsid w:val="00AD0301"/>
    <w:rsid w:val="00AD1DAF"/>
    <w:rsid w:val="00AD2E3A"/>
    <w:rsid w:val="00AE1C18"/>
    <w:rsid w:val="00AE3273"/>
    <w:rsid w:val="00AE4CBA"/>
    <w:rsid w:val="00AE5E93"/>
    <w:rsid w:val="00AF2BAC"/>
    <w:rsid w:val="00AF2FE2"/>
    <w:rsid w:val="00AF6073"/>
    <w:rsid w:val="00B00C02"/>
    <w:rsid w:val="00B054D3"/>
    <w:rsid w:val="00B06D93"/>
    <w:rsid w:val="00B100C7"/>
    <w:rsid w:val="00B111DE"/>
    <w:rsid w:val="00B154FB"/>
    <w:rsid w:val="00B229A8"/>
    <w:rsid w:val="00B2425F"/>
    <w:rsid w:val="00B311AA"/>
    <w:rsid w:val="00B33590"/>
    <w:rsid w:val="00B41598"/>
    <w:rsid w:val="00B43282"/>
    <w:rsid w:val="00B44924"/>
    <w:rsid w:val="00B45A95"/>
    <w:rsid w:val="00B5205B"/>
    <w:rsid w:val="00B56599"/>
    <w:rsid w:val="00B57651"/>
    <w:rsid w:val="00B60CF4"/>
    <w:rsid w:val="00B62A00"/>
    <w:rsid w:val="00B6472D"/>
    <w:rsid w:val="00B7279B"/>
    <w:rsid w:val="00B74EC0"/>
    <w:rsid w:val="00B77977"/>
    <w:rsid w:val="00B8337E"/>
    <w:rsid w:val="00B83ACC"/>
    <w:rsid w:val="00B927AC"/>
    <w:rsid w:val="00B94EBC"/>
    <w:rsid w:val="00B956F0"/>
    <w:rsid w:val="00B97948"/>
    <w:rsid w:val="00BA060D"/>
    <w:rsid w:val="00BA4DD5"/>
    <w:rsid w:val="00BA5F07"/>
    <w:rsid w:val="00BA7F73"/>
    <w:rsid w:val="00BB218B"/>
    <w:rsid w:val="00BB35B0"/>
    <w:rsid w:val="00BB4440"/>
    <w:rsid w:val="00BC38D1"/>
    <w:rsid w:val="00BC49CD"/>
    <w:rsid w:val="00BC5BEC"/>
    <w:rsid w:val="00BD2D64"/>
    <w:rsid w:val="00BD396A"/>
    <w:rsid w:val="00BD62D1"/>
    <w:rsid w:val="00BD672D"/>
    <w:rsid w:val="00BE2D0E"/>
    <w:rsid w:val="00BE3CB0"/>
    <w:rsid w:val="00BE4DD6"/>
    <w:rsid w:val="00BE53AF"/>
    <w:rsid w:val="00BF00C9"/>
    <w:rsid w:val="00BF109E"/>
    <w:rsid w:val="00BF1A08"/>
    <w:rsid w:val="00BF291C"/>
    <w:rsid w:val="00BF76FA"/>
    <w:rsid w:val="00C00919"/>
    <w:rsid w:val="00C01964"/>
    <w:rsid w:val="00C024EB"/>
    <w:rsid w:val="00C0320E"/>
    <w:rsid w:val="00C04B2D"/>
    <w:rsid w:val="00C0514A"/>
    <w:rsid w:val="00C078E5"/>
    <w:rsid w:val="00C11A21"/>
    <w:rsid w:val="00C11E24"/>
    <w:rsid w:val="00C127E6"/>
    <w:rsid w:val="00C14951"/>
    <w:rsid w:val="00C152EB"/>
    <w:rsid w:val="00C20B6A"/>
    <w:rsid w:val="00C224B8"/>
    <w:rsid w:val="00C252B4"/>
    <w:rsid w:val="00C25E9E"/>
    <w:rsid w:val="00C313B4"/>
    <w:rsid w:val="00C32A0F"/>
    <w:rsid w:val="00C34E0C"/>
    <w:rsid w:val="00C37BF2"/>
    <w:rsid w:val="00C413CD"/>
    <w:rsid w:val="00C41F73"/>
    <w:rsid w:val="00C522A9"/>
    <w:rsid w:val="00C52A04"/>
    <w:rsid w:val="00C5308B"/>
    <w:rsid w:val="00C53B15"/>
    <w:rsid w:val="00C6053F"/>
    <w:rsid w:val="00C60E03"/>
    <w:rsid w:val="00C6189E"/>
    <w:rsid w:val="00C63A15"/>
    <w:rsid w:val="00C649FC"/>
    <w:rsid w:val="00C6540B"/>
    <w:rsid w:val="00C70013"/>
    <w:rsid w:val="00C70833"/>
    <w:rsid w:val="00C715C2"/>
    <w:rsid w:val="00C7493C"/>
    <w:rsid w:val="00C75660"/>
    <w:rsid w:val="00C75C80"/>
    <w:rsid w:val="00C77694"/>
    <w:rsid w:val="00C77934"/>
    <w:rsid w:val="00C77F83"/>
    <w:rsid w:val="00C822CA"/>
    <w:rsid w:val="00C83528"/>
    <w:rsid w:val="00C86430"/>
    <w:rsid w:val="00C90806"/>
    <w:rsid w:val="00CA2CCC"/>
    <w:rsid w:val="00CA482D"/>
    <w:rsid w:val="00CA6FEE"/>
    <w:rsid w:val="00CA7B4E"/>
    <w:rsid w:val="00CB090C"/>
    <w:rsid w:val="00CB7453"/>
    <w:rsid w:val="00CC03E9"/>
    <w:rsid w:val="00CC278A"/>
    <w:rsid w:val="00CC4DE0"/>
    <w:rsid w:val="00CC717C"/>
    <w:rsid w:val="00CD2CF1"/>
    <w:rsid w:val="00CD4C04"/>
    <w:rsid w:val="00CD6A47"/>
    <w:rsid w:val="00CE07A4"/>
    <w:rsid w:val="00CE1C30"/>
    <w:rsid w:val="00CF187D"/>
    <w:rsid w:val="00CF205B"/>
    <w:rsid w:val="00CF31B5"/>
    <w:rsid w:val="00CF55EB"/>
    <w:rsid w:val="00CF6AE8"/>
    <w:rsid w:val="00CF6ED8"/>
    <w:rsid w:val="00D02353"/>
    <w:rsid w:val="00D03C10"/>
    <w:rsid w:val="00D06854"/>
    <w:rsid w:val="00D068C2"/>
    <w:rsid w:val="00D11307"/>
    <w:rsid w:val="00D1241E"/>
    <w:rsid w:val="00D14088"/>
    <w:rsid w:val="00D15786"/>
    <w:rsid w:val="00D20303"/>
    <w:rsid w:val="00D22159"/>
    <w:rsid w:val="00D24A92"/>
    <w:rsid w:val="00D274F6"/>
    <w:rsid w:val="00D32A0B"/>
    <w:rsid w:val="00D34DF3"/>
    <w:rsid w:val="00D37AB5"/>
    <w:rsid w:val="00D42F71"/>
    <w:rsid w:val="00D460E5"/>
    <w:rsid w:val="00D52282"/>
    <w:rsid w:val="00D523F0"/>
    <w:rsid w:val="00D54B2B"/>
    <w:rsid w:val="00D576CE"/>
    <w:rsid w:val="00D6295E"/>
    <w:rsid w:val="00D62ECE"/>
    <w:rsid w:val="00D657BF"/>
    <w:rsid w:val="00D65BB2"/>
    <w:rsid w:val="00D67BAE"/>
    <w:rsid w:val="00D7698E"/>
    <w:rsid w:val="00D76F39"/>
    <w:rsid w:val="00D7769A"/>
    <w:rsid w:val="00D80B94"/>
    <w:rsid w:val="00D84557"/>
    <w:rsid w:val="00D85B2E"/>
    <w:rsid w:val="00D91945"/>
    <w:rsid w:val="00D926D4"/>
    <w:rsid w:val="00D944A9"/>
    <w:rsid w:val="00D97840"/>
    <w:rsid w:val="00D97C65"/>
    <w:rsid w:val="00DA41D3"/>
    <w:rsid w:val="00DA5CD7"/>
    <w:rsid w:val="00DC09EE"/>
    <w:rsid w:val="00DC3928"/>
    <w:rsid w:val="00DC4F7D"/>
    <w:rsid w:val="00DC5170"/>
    <w:rsid w:val="00DC7CC5"/>
    <w:rsid w:val="00DD0192"/>
    <w:rsid w:val="00DD16B3"/>
    <w:rsid w:val="00DD3CF7"/>
    <w:rsid w:val="00DD4D59"/>
    <w:rsid w:val="00DE044A"/>
    <w:rsid w:val="00DE133D"/>
    <w:rsid w:val="00DE1F8F"/>
    <w:rsid w:val="00DE7A77"/>
    <w:rsid w:val="00DF03AB"/>
    <w:rsid w:val="00DF2614"/>
    <w:rsid w:val="00DF4C9C"/>
    <w:rsid w:val="00DF5BD7"/>
    <w:rsid w:val="00E00EAF"/>
    <w:rsid w:val="00E05DD0"/>
    <w:rsid w:val="00E07F77"/>
    <w:rsid w:val="00E10993"/>
    <w:rsid w:val="00E1363D"/>
    <w:rsid w:val="00E143C3"/>
    <w:rsid w:val="00E144EF"/>
    <w:rsid w:val="00E17D53"/>
    <w:rsid w:val="00E2231F"/>
    <w:rsid w:val="00E2275F"/>
    <w:rsid w:val="00E24ABD"/>
    <w:rsid w:val="00E24C46"/>
    <w:rsid w:val="00E26AEB"/>
    <w:rsid w:val="00E3135C"/>
    <w:rsid w:val="00E35D78"/>
    <w:rsid w:val="00E37103"/>
    <w:rsid w:val="00E41EEC"/>
    <w:rsid w:val="00E44586"/>
    <w:rsid w:val="00E4662B"/>
    <w:rsid w:val="00E47CC9"/>
    <w:rsid w:val="00E504A1"/>
    <w:rsid w:val="00E544F6"/>
    <w:rsid w:val="00E5689C"/>
    <w:rsid w:val="00E635C5"/>
    <w:rsid w:val="00E6643F"/>
    <w:rsid w:val="00E708F3"/>
    <w:rsid w:val="00E744E8"/>
    <w:rsid w:val="00E81AE6"/>
    <w:rsid w:val="00E8414A"/>
    <w:rsid w:val="00E8455F"/>
    <w:rsid w:val="00E845FA"/>
    <w:rsid w:val="00E846E8"/>
    <w:rsid w:val="00E91BBE"/>
    <w:rsid w:val="00E91CFB"/>
    <w:rsid w:val="00E948D1"/>
    <w:rsid w:val="00E959AE"/>
    <w:rsid w:val="00E95F35"/>
    <w:rsid w:val="00E97467"/>
    <w:rsid w:val="00EA253B"/>
    <w:rsid w:val="00EA35C9"/>
    <w:rsid w:val="00EA73D7"/>
    <w:rsid w:val="00EB63BF"/>
    <w:rsid w:val="00EC1B05"/>
    <w:rsid w:val="00EC2BE3"/>
    <w:rsid w:val="00EC72D2"/>
    <w:rsid w:val="00ED1596"/>
    <w:rsid w:val="00ED2F6E"/>
    <w:rsid w:val="00ED3E17"/>
    <w:rsid w:val="00ED4C5B"/>
    <w:rsid w:val="00ED56B7"/>
    <w:rsid w:val="00ED7164"/>
    <w:rsid w:val="00EE4563"/>
    <w:rsid w:val="00EE63A8"/>
    <w:rsid w:val="00EE73AC"/>
    <w:rsid w:val="00EE7534"/>
    <w:rsid w:val="00EF2486"/>
    <w:rsid w:val="00EF3373"/>
    <w:rsid w:val="00EF35B7"/>
    <w:rsid w:val="00F01C75"/>
    <w:rsid w:val="00F067B2"/>
    <w:rsid w:val="00F139A9"/>
    <w:rsid w:val="00F15F4E"/>
    <w:rsid w:val="00F210AB"/>
    <w:rsid w:val="00F24978"/>
    <w:rsid w:val="00F24EA1"/>
    <w:rsid w:val="00F258A5"/>
    <w:rsid w:val="00F3059C"/>
    <w:rsid w:val="00F319B9"/>
    <w:rsid w:val="00F32E05"/>
    <w:rsid w:val="00F330B2"/>
    <w:rsid w:val="00F33916"/>
    <w:rsid w:val="00F45D33"/>
    <w:rsid w:val="00F461BB"/>
    <w:rsid w:val="00F505D9"/>
    <w:rsid w:val="00F50ADB"/>
    <w:rsid w:val="00F57C6C"/>
    <w:rsid w:val="00F6012D"/>
    <w:rsid w:val="00F616F9"/>
    <w:rsid w:val="00F62EA6"/>
    <w:rsid w:val="00F65D9C"/>
    <w:rsid w:val="00F669CA"/>
    <w:rsid w:val="00F67B21"/>
    <w:rsid w:val="00F74620"/>
    <w:rsid w:val="00F75531"/>
    <w:rsid w:val="00F76C25"/>
    <w:rsid w:val="00F80787"/>
    <w:rsid w:val="00F8100F"/>
    <w:rsid w:val="00F81BDF"/>
    <w:rsid w:val="00F855BC"/>
    <w:rsid w:val="00F85F4F"/>
    <w:rsid w:val="00F8713F"/>
    <w:rsid w:val="00F9073B"/>
    <w:rsid w:val="00F91F59"/>
    <w:rsid w:val="00F932A3"/>
    <w:rsid w:val="00F946DC"/>
    <w:rsid w:val="00F94D73"/>
    <w:rsid w:val="00F96C72"/>
    <w:rsid w:val="00FA0529"/>
    <w:rsid w:val="00FA10CA"/>
    <w:rsid w:val="00FA39C3"/>
    <w:rsid w:val="00FA54A7"/>
    <w:rsid w:val="00FA70CC"/>
    <w:rsid w:val="00FB0959"/>
    <w:rsid w:val="00FB0BE0"/>
    <w:rsid w:val="00FB5DCE"/>
    <w:rsid w:val="00FB6576"/>
    <w:rsid w:val="00FC1F5D"/>
    <w:rsid w:val="00FC33B1"/>
    <w:rsid w:val="00FC4325"/>
    <w:rsid w:val="00FC6042"/>
    <w:rsid w:val="00FC7695"/>
    <w:rsid w:val="00FD0387"/>
    <w:rsid w:val="00FD0E38"/>
    <w:rsid w:val="00FD4F40"/>
    <w:rsid w:val="00FD55C9"/>
    <w:rsid w:val="00FD6283"/>
    <w:rsid w:val="00FE038E"/>
    <w:rsid w:val="00FE2766"/>
    <w:rsid w:val="00FE2DD5"/>
    <w:rsid w:val="00FE47FD"/>
    <w:rsid w:val="00FE6DFA"/>
    <w:rsid w:val="00FE74F8"/>
    <w:rsid w:val="00FF1D7B"/>
    <w:rsid w:val="00FF351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61DDB604"/>
  <w15:docId w15:val="{7DB7F598-D463-402B-9458-D18A9568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109D3"/>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Normal"/>
    <w:rsid w:val="00C60E03"/>
    <w:pPr>
      <w:spacing w:before="120"/>
      <w:ind w:left="567"/>
    </w:pPr>
    <w:rPr>
      <w:rFonts w:ascii="Century Gothic" w:eastAsia="Times New Roman" w:hAnsi="Century Gothic" w:cs="Arial"/>
      <w:color w:val="404040" w:themeColor="text1" w:themeTint="BF"/>
      <w:spacing w:val="2"/>
      <w:sz w:val="28"/>
      <w:szCs w:val="28"/>
      <w:lang w:eastAsia="en-US"/>
    </w:rPr>
  </w:style>
  <w:style w:type="paragraph" w:customStyle="1" w:styleId="SOFinalImprintText">
    <w:name w:val="SO Final Imprint Text"/>
    <w:rsid w:val="000109D3"/>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0109D3"/>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0109D3"/>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0109D3"/>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A671A"/>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A671A"/>
    <w:rPr>
      <w:rFonts w:ascii="Roboto Light" w:eastAsia="Times New Roman" w:hAnsi="Roboto Light"/>
      <w:color w:val="000000"/>
      <w:szCs w:val="24"/>
      <w:lang w:val="en-US" w:eastAsia="en-US" w:bidi="ar-SA"/>
    </w:rPr>
  </w:style>
  <w:style w:type="paragraph" w:customStyle="1" w:styleId="SOFinalBullets">
    <w:name w:val="SO Final Bullets"/>
    <w:link w:val="SOFinalBulletsCharChar"/>
    <w:rsid w:val="009A671A"/>
    <w:pPr>
      <w:numPr>
        <w:numId w:val="14"/>
      </w:numPr>
      <w:spacing w:before="60"/>
    </w:pPr>
    <w:rPr>
      <w:rFonts w:ascii="Roboto Light" w:eastAsia="Times New Roman" w:hAnsi="Roboto Light" w:cs="Arial"/>
      <w:color w:val="000000"/>
      <w:szCs w:val="24"/>
      <w:lang w:val="en-US" w:eastAsia="en-US" w:bidi="ar-SA"/>
    </w:rPr>
  </w:style>
  <w:style w:type="character" w:customStyle="1" w:styleId="SOFinalBulletsCharChar">
    <w:name w:val="SO Final Bullets Char Char"/>
    <w:link w:val="SOFinalBullets"/>
    <w:rsid w:val="009A671A"/>
    <w:rPr>
      <w:rFonts w:ascii="Roboto Light" w:eastAsia="Times New Roman" w:hAnsi="Roboto Light" w:cs="Arial"/>
      <w:color w:val="000000"/>
      <w:szCs w:val="24"/>
      <w:lang w:val="en-US" w:eastAsia="en-US" w:bidi="ar-SA"/>
    </w:rPr>
  </w:style>
  <w:style w:type="paragraph" w:customStyle="1" w:styleId="SOFinalHead2">
    <w:name w:val="SO Final Head 2"/>
    <w:link w:val="SOFinalHead2CharChar"/>
    <w:rsid w:val="000D0802"/>
    <w:pPr>
      <w:spacing w:before="480"/>
    </w:pPr>
    <w:rPr>
      <w:rFonts w:ascii="Arial Narrow" w:eastAsia="Times New Roman" w:hAnsi="Arial Narrow"/>
      <w:b/>
      <w:caps/>
      <w:color w:val="000000"/>
      <w:sz w:val="28"/>
      <w:szCs w:val="24"/>
      <w:lang w:val="en-US" w:eastAsia="en-US" w:bidi="ar-SA"/>
    </w:rPr>
  </w:style>
  <w:style w:type="character" w:customStyle="1" w:styleId="SOFinalHead2CharChar">
    <w:name w:val="SO Final Head 2 Char Char"/>
    <w:link w:val="SOFinalHead2"/>
    <w:rsid w:val="000D0802"/>
    <w:rPr>
      <w:rFonts w:ascii="Arial Narrow" w:hAnsi="Arial Narrow"/>
      <w:b/>
      <w:caps/>
      <w:color w:val="000000"/>
      <w:sz w:val="28"/>
      <w:szCs w:val="24"/>
      <w:lang w:val="en-US" w:eastAsia="en-US" w:bidi="ar-SA"/>
    </w:rPr>
  </w:style>
  <w:style w:type="paragraph" w:customStyle="1" w:styleId="SOFinalHead3">
    <w:name w:val="SO Final Head 3"/>
    <w:link w:val="SOFinalHead3CharChar"/>
    <w:rsid w:val="000109D3"/>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0109D3"/>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5831A8"/>
    <w:pPr>
      <w:pBdr>
        <w:top w:val="single" w:sz="2" w:space="4" w:color="auto"/>
      </w:pBdr>
      <w:tabs>
        <w:tab w:val="right" w:pos="7923"/>
      </w:tabs>
    </w:pPr>
    <w:rPr>
      <w:w w:val="90"/>
      <w:sz w:val="16"/>
      <w:szCs w:val="16"/>
    </w:rPr>
  </w:style>
  <w:style w:type="paragraph" w:customStyle="1" w:styleId="SOFinalBodyTextAfterHead1">
    <w:name w:val="SO Final Body Text After Head 1"/>
    <w:rsid w:val="009A671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0109D3"/>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5831A8"/>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0109D3"/>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109D3"/>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109D3"/>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109D3"/>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109D3"/>
    <w:rPr>
      <w:rFonts w:ascii="Roboto Medium" w:eastAsia="Times New Roman" w:hAnsi="Roboto Medium"/>
      <w:i/>
      <w:color w:val="000000"/>
      <w:sz w:val="22"/>
      <w:szCs w:val="24"/>
      <w:lang w:val="en-US" w:eastAsia="en-US" w:bidi="ar-SA"/>
    </w:rPr>
  </w:style>
  <w:style w:type="paragraph" w:customStyle="1" w:styleId="SOFinalHead6TOP">
    <w:name w:val="SO Final Head 6 TOP"/>
    <w:rsid w:val="000109D3"/>
    <w:rPr>
      <w:rFonts w:ascii="Roboto Light" w:eastAsia="Times New Roman" w:hAnsi="Roboto Light"/>
      <w:i/>
      <w:color w:val="000000"/>
      <w:szCs w:val="24"/>
      <w:lang w:val="en-US" w:eastAsia="en-US" w:bidi="ar-SA"/>
    </w:rPr>
  </w:style>
  <w:style w:type="paragraph" w:customStyle="1" w:styleId="SOFinalHead6">
    <w:name w:val="SO Final Head 6"/>
    <w:rsid w:val="000109D3"/>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9A671A"/>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9A671A"/>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0109D3"/>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9A671A"/>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0109D3"/>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831A8"/>
    <w:rPr>
      <w:rFonts w:ascii="Roboto Medium" w:hAnsi="Roboto Medium"/>
      <w:color w:val="FFFFFF"/>
      <w:szCs w:val="24"/>
      <w:lang w:bidi="ar-SA"/>
    </w:rPr>
  </w:style>
  <w:style w:type="paragraph" w:customStyle="1" w:styleId="SOFinalPerformanceTableText">
    <w:name w:val="SO Final Performance Table Text"/>
    <w:rsid w:val="005831A8"/>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9A671A"/>
    <w:pPr>
      <w:numPr>
        <w:numId w:val="18"/>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5831A8"/>
    <w:pPr>
      <w:spacing w:before="120"/>
    </w:pPr>
    <w:rPr>
      <w:rFonts w:ascii="Roboto Medium" w:hAnsi="Roboto Medium"/>
      <w:sz w:val="24"/>
      <w:szCs w:val="24"/>
      <w:lang w:bidi="ar-SA"/>
    </w:rPr>
  </w:style>
  <w:style w:type="paragraph" w:customStyle="1" w:styleId="SOFinalFooterTextLandscapeTables">
    <w:name w:val="SO Final Footer Text (Landscape Tables)"/>
    <w:basedOn w:val="Normal"/>
    <w:rsid w:val="005831A8"/>
    <w:pPr>
      <w:framePr w:w="442" w:h="8494" w:hRule="exact" w:hSpace="181" w:wrap="around" w:vAnchor="page" w:hAnchor="page" w:x="1362" w:y="1702" w:anchorLock="1"/>
      <w:pBdr>
        <w:top w:val="single" w:sz="2" w:space="4"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0109D3"/>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9A671A"/>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0109D3"/>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9A671A"/>
    <w:rPr>
      <w:rFonts w:ascii="Roboto Medium" w:hAnsi="Roboto Medium"/>
      <w:b w:val="0"/>
      <w:dstrike w:val="0"/>
      <w:color w:val="000000"/>
      <w:spacing w:val="0"/>
      <w:w w:val="100"/>
      <w:position w:val="0"/>
      <w:sz w:val="20"/>
      <w:u w:val="none"/>
      <w:vertAlign w:val="baseline"/>
      <w:em w:val="none"/>
    </w:rPr>
  </w:style>
  <w:style w:type="character" w:customStyle="1" w:styleId="SOFinalFooterPageNumber">
    <w:name w:val="SO Final Footer Page Number"/>
    <w:rsid w:val="005831A8"/>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109D3"/>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A671A"/>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9A671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0109D3"/>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0109D3"/>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0109D3"/>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9A671A"/>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0109D3"/>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9A671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9A671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9A671A"/>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ImprintTextObjID">
    <w:name w:val="SO Final Imprint Text Obj ID"/>
    <w:basedOn w:val="Normal"/>
    <w:rsid w:val="009E1CCF"/>
    <w:pPr>
      <w:spacing w:before="60"/>
    </w:pPr>
    <w:rPr>
      <w:rFonts w:eastAsia="Times New Roman"/>
      <w:sz w:val="12"/>
      <w:szCs w:val="12"/>
      <w:lang w:val="en-US" w:eastAsia="en-US"/>
    </w:rPr>
  </w:style>
  <w:style w:type="paragraph" w:styleId="BalloonText">
    <w:name w:val="Balloon Text"/>
    <w:basedOn w:val="Normal"/>
    <w:link w:val="BalloonTextChar"/>
    <w:rsid w:val="00710FF1"/>
    <w:rPr>
      <w:rFonts w:ascii="Tahoma" w:hAnsi="Tahoma" w:cs="Tahoma"/>
      <w:sz w:val="16"/>
      <w:szCs w:val="16"/>
    </w:rPr>
  </w:style>
  <w:style w:type="character" w:customStyle="1" w:styleId="BalloonTextChar">
    <w:name w:val="Balloon Text Char"/>
    <w:link w:val="BalloonText"/>
    <w:rsid w:val="00710FF1"/>
    <w:rPr>
      <w:rFonts w:ascii="Tahoma" w:hAnsi="Tahoma" w:cs="Tahoma"/>
      <w:sz w:val="16"/>
      <w:szCs w:val="16"/>
      <w:lang w:bidi="ar-SA"/>
    </w:rPr>
  </w:style>
  <w:style w:type="paragraph" w:styleId="TOC1">
    <w:name w:val="toc 1"/>
    <w:basedOn w:val="Normal"/>
    <w:next w:val="Normal"/>
    <w:autoRedefine/>
    <w:uiPriority w:val="39"/>
    <w:rsid w:val="002C5499"/>
    <w:pPr>
      <w:spacing w:before="160"/>
    </w:pPr>
  </w:style>
  <w:style w:type="paragraph" w:styleId="TOC2">
    <w:name w:val="toc 2"/>
    <w:basedOn w:val="Normal"/>
    <w:next w:val="Normal"/>
    <w:autoRedefine/>
    <w:uiPriority w:val="39"/>
    <w:rsid w:val="002C5499"/>
    <w:pPr>
      <w:spacing w:before="80"/>
      <w:ind w:left="198"/>
    </w:pPr>
  </w:style>
  <w:style w:type="paragraph" w:customStyle="1" w:styleId="SOFinalCONTENTSHeading">
    <w:name w:val="SO Final CONTENTS Heading"/>
    <w:basedOn w:val="SOFinalHead1TOP"/>
    <w:qFormat/>
    <w:rsid w:val="000109D3"/>
    <w:pPr>
      <w:spacing w:after="240"/>
    </w:pPr>
    <w:rPr>
      <w:rFonts w:ascii="Roboto Medium" w:hAnsi="Roboto Medium"/>
      <w:b w:val="0"/>
      <w:sz w:val="40"/>
    </w:rPr>
  </w:style>
  <w:style w:type="character" w:customStyle="1" w:styleId="FooterChar">
    <w:name w:val="Footer Char"/>
    <w:basedOn w:val="DefaultParagraphFont"/>
    <w:link w:val="Footer"/>
    <w:semiHidden/>
    <w:rsid w:val="002C5499"/>
    <w:rPr>
      <w:rFonts w:ascii="Arial" w:hAnsi="Arial"/>
      <w:szCs w:val="24"/>
      <w:lang w:bidi="ar-SA"/>
    </w:rPr>
  </w:style>
  <w:style w:type="paragraph" w:styleId="TOC3">
    <w:name w:val="toc 3"/>
    <w:basedOn w:val="Normal"/>
    <w:next w:val="Normal"/>
    <w:autoRedefine/>
    <w:rsid w:val="002C5499"/>
    <w:pPr>
      <w:spacing w:after="80"/>
      <w:ind w:left="442"/>
    </w:pPr>
  </w:style>
  <w:style w:type="paragraph" w:styleId="TOC4">
    <w:name w:val="toc 4"/>
    <w:basedOn w:val="Normal"/>
    <w:next w:val="Normal"/>
    <w:autoRedefine/>
    <w:uiPriority w:val="39"/>
    <w:rsid w:val="000109D3"/>
    <w:pPr>
      <w:spacing w:before="160" w:after="160"/>
    </w:pPr>
    <w:rPr>
      <w:rFonts w:ascii="Roboto Medium" w:hAnsi="Roboto Medium"/>
    </w:rPr>
  </w:style>
  <w:style w:type="paragraph" w:customStyle="1" w:styleId="SOFinalCoverHeading1">
    <w:name w:val="SO Final Cover Heading 1"/>
    <w:basedOn w:val="Normal"/>
    <w:qFormat/>
    <w:rsid w:val="000109D3"/>
    <w:pPr>
      <w:spacing w:before="2900"/>
      <w:ind w:left="1469"/>
    </w:pPr>
    <w:rPr>
      <w:noProof/>
      <w:color w:val="FFFFFF" w:themeColor="background1"/>
      <w:sz w:val="48"/>
      <w:szCs w:val="48"/>
      <w:lang w:eastAsia="en-AU"/>
    </w:rPr>
  </w:style>
  <w:style w:type="paragraph" w:customStyle="1" w:styleId="SOFinalCoverHeading2">
    <w:name w:val="SO Final Cover Heading 2"/>
    <w:basedOn w:val="Normal"/>
    <w:qFormat/>
    <w:rsid w:val="000109D3"/>
    <w:pPr>
      <w:spacing w:before="200"/>
      <w:ind w:left="1470"/>
    </w:pPr>
    <w:rPr>
      <w:color w:val="FFFFFF" w:themeColor="background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9.xml" Id="rId26" /><Relationship Type="http://schemas.openxmlformats.org/officeDocument/2006/relationships/header" Target="header6.xml" Id="rId21" /><Relationship Type="http://schemas.openxmlformats.org/officeDocument/2006/relationships/footer" Target="footer17.xml" Id="rId42" /><Relationship Type="http://schemas.openxmlformats.org/officeDocument/2006/relationships/header" Target="header19.xml" Id="rId47" /><Relationship Type="http://schemas.openxmlformats.org/officeDocument/2006/relationships/footer" Target="footer27.xml" Id="rId63" /><Relationship Type="http://schemas.openxmlformats.org/officeDocument/2006/relationships/header" Target="header30.xml" Id="rId68" /><Relationship Type="http://schemas.openxmlformats.org/officeDocument/2006/relationships/header" Target="header38.xml" Id="rId84" /><Relationship Type="http://schemas.openxmlformats.org/officeDocument/2006/relationships/header" Target="header4.xml" Id="rId16" /><Relationship Type="http://schemas.openxmlformats.org/officeDocument/2006/relationships/header" Target="header2.xml" Id="rId11" /><Relationship Type="http://schemas.openxmlformats.org/officeDocument/2006/relationships/footer" Target="footer12.xml" Id="rId32" /><Relationship Type="http://schemas.openxmlformats.org/officeDocument/2006/relationships/header" Target="header14.xml" Id="rId37" /><Relationship Type="http://schemas.openxmlformats.org/officeDocument/2006/relationships/header" Target="header22.xml" Id="rId53" /><Relationship Type="http://schemas.openxmlformats.org/officeDocument/2006/relationships/header" Target="header25.xml" Id="rId58" /><Relationship Type="http://schemas.openxmlformats.org/officeDocument/2006/relationships/header" Target="header33.xml" Id="rId74" /><Relationship Type="http://schemas.openxmlformats.org/officeDocument/2006/relationships/header" Target="header35.xml" Id="rId79" /><Relationship Type="http://schemas.openxmlformats.org/officeDocument/2006/relationships/settings" Target="settings.xml" Id="rId5" /><Relationship Type="http://schemas.openxmlformats.org/officeDocument/2006/relationships/header" Target="header5.xml" Id="rId1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footer" Target="footer13.xml" Id="rId35" /><Relationship Type="http://schemas.openxmlformats.org/officeDocument/2006/relationships/header" Target="header17.xml" Id="rId43" /><Relationship Type="http://schemas.openxmlformats.org/officeDocument/2006/relationships/footer" Target="footer20.xml" Id="rId48" /><Relationship Type="http://schemas.openxmlformats.org/officeDocument/2006/relationships/footer" Target="footer24.xml" Id="rId56" /><Relationship Type="http://schemas.openxmlformats.org/officeDocument/2006/relationships/footer" Target="footer28.xml" Id="rId64" /><Relationship Type="http://schemas.openxmlformats.org/officeDocument/2006/relationships/footer" Target="footer30.xml" Id="rId69" /><Relationship Type="http://schemas.openxmlformats.org/officeDocument/2006/relationships/header" Target="header34.xml" Id="rId77" /><Relationship Type="http://schemas.openxmlformats.org/officeDocument/2006/relationships/endnotes" Target="endnotes.xml" Id="rId8" /><Relationship Type="http://schemas.openxmlformats.org/officeDocument/2006/relationships/footer" Target="footer21.xml" Id="rId51" /><Relationship Type="http://schemas.openxmlformats.org/officeDocument/2006/relationships/footer" Target="footer32.xml" Id="rId72" /><Relationship Type="http://schemas.openxmlformats.org/officeDocument/2006/relationships/header" Target="header36.xml" Id="rId80" /><Relationship Type="http://schemas.openxmlformats.org/officeDocument/2006/relationships/footer" Target="footer38.xml" Id="rId85"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header" Target="header15.xml" Id="rId38" /><Relationship Type="http://schemas.openxmlformats.org/officeDocument/2006/relationships/footer" Target="footer19.xml" Id="rId46" /><Relationship Type="http://schemas.openxmlformats.org/officeDocument/2006/relationships/footer" Target="footer25.xml" Id="rId59" /><Relationship Type="http://schemas.openxmlformats.org/officeDocument/2006/relationships/header" Target="header29.xml" Id="rId67"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header" Target="header23.xml" Id="rId54" /><Relationship Type="http://schemas.openxmlformats.org/officeDocument/2006/relationships/header" Target="header27.xml" Id="rId62" /><Relationship Type="http://schemas.openxmlformats.org/officeDocument/2006/relationships/footer" Target="footer31.xml" Id="rId70" /><Relationship Type="http://schemas.openxmlformats.org/officeDocument/2006/relationships/footer" Target="footer33.xml" Id="rId75" /><Relationship Type="http://schemas.openxmlformats.org/officeDocument/2006/relationships/header" Target="header37.xml" Id="rId83" /><Relationship Type="http://schemas.openxmlformats.org/officeDocument/2006/relationships/theme" Target="theme/theme1.xml" Id="rId88"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footer" Target="footer14.xml" Id="rId36" /><Relationship Type="http://schemas.openxmlformats.org/officeDocument/2006/relationships/header" Target="header20.xml" Id="rId49" /><Relationship Type="http://schemas.openxmlformats.org/officeDocument/2006/relationships/header" Target="header24.xml" Id="rId57" /><Relationship Type="http://schemas.openxmlformats.org/officeDocument/2006/relationships/header" Target="header1.xml" Id="rId10" /><Relationship Type="http://schemas.openxmlformats.org/officeDocument/2006/relationships/footer" Target="footer11.xml" Id="rId31" /><Relationship Type="http://schemas.openxmlformats.org/officeDocument/2006/relationships/header" Target="header18.xml" Id="rId44" /><Relationship Type="http://schemas.openxmlformats.org/officeDocument/2006/relationships/footer" Target="footer22.xml" Id="rId52" /><Relationship Type="http://schemas.openxmlformats.org/officeDocument/2006/relationships/footer" Target="footer26.xml" Id="rId60" /><Relationship Type="http://schemas.openxmlformats.org/officeDocument/2006/relationships/header" Target="header28.xml" Id="rId65" /><Relationship Type="http://schemas.openxmlformats.org/officeDocument/2006/relationships/header" Target="header32.xml" Id="rId73" /><Relationship Type="http://schemas.openxmlformats.org/officeDocument/2006/relationships/footer" Target="footer35.xml" Id="rId78" /><Relationship Type="http://schemas.openxmlformats.org/officeDocument/2006/relationships/footer" Target="footer36.xml" Id="rId81" /><Relationship Type="http://schemas.openxmlformats.org/officeDocument/2006/relationships/footer" Target="footer39.xml" Id="rId86"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15.xml" Id="rId39" /><Relationship Type="http://schemas.openxmlformats.org/officeDocument/2006/relationships/header" Target="header13.xml" Id="rId34" /><Relationship Type="http://schemas.openxmlformats.org/officeDocument/2006/relationships/header" Target="header21.xml" Id="rId50" /><Relationship Type="http://schemas.openxmlformats.org/officeDocument/2006/relationships/footer" Target="footer23.xml" Id="rId55" /><Relationship Type="http://schemas.openxmlformats.org/officeDocument/2006/relationships/footer" Target="footer34.xml" Id="rId76" /><Relationship Type="http://schemas.openxmlformats.org/officeDocument/2006/relationships/footnotes" Target="footnotes.xml" Id="rId7" /><Relationship Type="http://schemas.openxmlformats.org/officeDocument/2006/relationships/header" Target="header31.xml" Id="rId71"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footer" Target="footer16.xml" Id="rId40" /><Relationship Type="http://schemas.openxmlformats.org/officeDocument/2006/relationships/footer" Target="footer18.xml" Id="rId45" /><Relationship Type="http://schemas.openxmlformats.org/officeDocument/2006/relationships/footer" Target="footer29.xml" Id="rId66" /><Relationship Type="http://schemas.openxmlformats.org/officeDocument/2006/relationships/fontTable" Target="fontTable.xml" Id="rId87" /><Relationship Type="http://schemas.openxmlformats.org/officeDocument/2006/relationships/header" Target="header26.xml" Id="rId61" /><Relationship Type="http://schemas.openxmlformats.org/officeDocument/2006/relationships/footer" Target="footer37.xml" Id="rId82" /><Relationship Type="http://schemas.openxmlformats.org/officeDocument/2006/relationships/customXml" Target="/customXML/item4.xml" Id="R20e38c3beeec451b"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A994355</value>
    </field>
    <field name="Objective-Title">
      <value order="0">Child Studies Subject Outline (for teaching in 2022)</value>
    </field>
    <field name="Objective-Description">
      <value order="0"/>
    </field>
    <field name="Objective-CreationStamp">
      <value order="0">2020-09-22T01:55:03Z</value>
    </field>
    <field name="Objective-IsApproved">
      <value order="0">false</value>
    </field>
    <field name="Objective-IsPublished">
      <value order="0">false</value>
    </field>
    <field name="Objective-DatePublished">
      <value order="0"/>
    </field>
    <field name="Objective-ModificationStamp">
      <value order="0">2021-11-09T01:45:18Z</value>
    </field>
    <field name="Objective-Owner">
      <value order="0">Ruth Ekwomadu</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Being Drafted</value>
    </field>
    <field name="Objective-VersionId">
      <value order="0">vA1718095</value>
    </field>
    <field name="Objective-Version">
      <value order="0">1.3</value>
    </field>
    <field name="Objective-VersionNumber">
      <value order="0">4</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BE66570F-D265-4289-8C69-88B02FA7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289</TotalTime>
  <Pages>38</Pages>
  <Words>9090</Words>
  <Characters>51815</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Child Studies Subject Outline for teaching in 2020</vt:lpstr>
    </vt:vector>
  </TitlesOfParts>
  <Company>SACE Board of South Australia</Company>
  <LinksUpToDate>false</LinksUpToDate>
  <CharactersWithSpaces>60784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Studies Subject Outline for teaching in 2020</dc:title>
  <dc:creator>SACE Board of SA</dc:creator>
  <cp:lastModifiedBy>Ekwomadu, Ruth (SACE)</cp:lastModifiedBy>
  <cp:revision>55</cp:revision>
  <cp:lastPrinted>2016-10-04T00:46:00Z</cp:lastPrinted>
  <dcterms:created xsi:type="dcterms:W3CDTF">2014-05-08T04:01:00Z</dcterms:created>
  <dcterms:modified xsi:type="dcterms:W3CDTF">2021-07-07T23:53:00Z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A994355</vt:lpwstr>
  </property>
  <property fmtid="{D5CDD505-2E9C-101B-9397-08002B2CF9AE}" pid="3" name="Objective-Comment">
    <vt:lpwstr/>
  </property>
  <property fmtid="{D5CDD505-2E9C-101B-9397-08002B2CF9AE}" pid="4" name="Objective-CreationStamp">
    <vt:filetime>2020-09-22T01:55:03Z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2021-11-09T01:45:18Z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Being Drafted</vt:lpwstr>
  </property>
  <property fmtid="{D5CDD505-2E9C-101B-9397-08002B2CF9AE}" pid="13" name="Objective-Title">
    <vt:lpwstr>Child Studies Subject Outline (for teaching in 2022)</vt:lpwstr>
  </property>
  <property fmtid="{D5CDD505-2E9C-101B-9397-08002B2CF9AE}" pid="14" name="Objective-Version">
    <vt:lpwstr>1.3</vt:lpwstr>
  </property>
  <property fmtid="{D5CDD505-2E9C-101B-9397-08002B2CF9AE}" pid="15" name="Objective-VersionComment">
    <vt:lpwstr/>
  </property>
  <property fmtid="{D5CDD505-2E9C-101B-9397-08002B2CF9AE}" pid="16" name="Objective-VersionNumber">
    <vt:r8>4</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vA1718095</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2021-07-07T23:53:48Z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2acbf679-1b00-4c5e-b9ba-6dd4a3d32e7f</vt:lpwstr>
  </property>
  <property fmtid="{D5CDD505-2E9C-101B-9397-08002B2CF9AE}" pid="29" name="MSIP_Label_77274858-3b1d-4431-8679-d878f40e28fd_ContentBits">
    <vt:lpwstr>1</vt:lpwstr>
  </property>
</Properties>
</file>