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EFFAD" w14:textId="0B18138B" w:rsidR="00C61445" w:rsidRPr="00C61445" w:rsidRDefault="00C61445" w:rsidP="00C61445">
      <w:pPr>
        <w:pStyle w:val="SAASubjectMainHeading"/>
      </w:pPr>
      <w:r w:rsidRPr="00C61445">
        <w:t xml:space="preserve">2020 </w:t>
      </w:r>
      <w:r w:rsidR="00C050CC">
        <w:t>Physical Education</w:t>
      </w:r>
      <w:r w:rsidRPr="00C61445">
        <w:t xml:space="preserve"> Subject Assessment Advice</w:t>
      </w:r>
    </w:p>
    <w:p w14:paraId="7C037945" w14:textId="77777777" w:rsidR="00C61445" w:rsidRPr="00C61445" w:rsidRDefault="00C61445" w:rsidP="00770FF3">
      <w:pPr>
        <w:pStyle w:val="SAAHeading2afterH1"/>
      </w:pPr>
      <w:r w:rsidRPr="00C61445">
        <w:t>Overview</w:t>
      </w:r>
    </w:p>
    <w:p w14:paraId="333085E8" w14:textId="77777777" w:rsidR="00C050CC" w:rsidRDefault="00C050CC" w:rsidP="00C050CC">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1D126144" w14:textId="678DF45D" w:rsidR="00C61445" w:rsidRDefault="00C050CC" w:rsidP="00C050CC">
      <w:pPr>
        <w:pStyle w:val="SAAbodytext"/>
      </w:pPr>
      <w:r>
        <w:t>Teachers should refer to the subject outline for specifications on content and learning requirements, and to the subject operational information for operational matters and key dates.</w:t>
      </w:r>
    </w:p>
    <w:p w14:paraId="652A3FF9" w14:textId="77777777" w:rsidR="00C61445" w:rsidRPr="00C61445" w:rsidRDefault="00C61445" w:rsidP="00C61445">
      <w:pPr>
        <w:pStyle w:val="SAAHeading1"/>
      </w:pPr>
      <w:r w:rsidRPr="00C61445">
        <w:t>School Assessment</w:t>
      </w:r>
    </w:p>
    <w:p w14:paraId="20E51E3B" w14:textId="26BFD75F" w:rsidR="00C61445" w:rsidRPr="00C61445" w:rsidRDefault="00C050CC" w:rsidP="00C61445">
      <w:pPr>
        <w:pStyle w:val="SAAHeading2afterH1"/>
      </w:pPr>
      <w:r w:rsidRPr="00C61445">
        <w:t xml:space="preserve">Assessment Type 1: </w:t>
      </w:r>
      <w:r w:rsidRPr="00C050CC">
        <w:t>Diagnostics</w:t>
      </w:r>
    </w:p>
    <w:p w14:paraId="10C5910F" w14:textId="4E9872E1" w:rsidR="00A73DC4" w:rsidRDefault="00C050CC" w:rsidP="0015118D">
      <w:pPr>
        <w:pStyle w:val="SAAbodytext"/>
      </w:pPr>
      <w:r w:rsidRPr="00C050CC">
        <w:t xml:space="preserve">Students participate in one or more physical activities (sports, theme-based games, </w:t>
      </w:r>
      <w:proofErr w:type="gramStart"/>
      <w:r w:rsidRPr="00C050CC">
        <w:t>fitness</w:t>
      </w:r>
      <w:proofErr w:type="gramEnd"/>
      <w:r w:rsidRPr="00C050CC">
        <w:t xml:space="preserve"> and recreational activities) to collect, analyse, and evaluate evidence to demonstrate contextual application of knowledge and understanding of the focus areas and movement concepts and strategies. They provide evidence of their learning in relation to the following assessment design </w:t>
      </w:r>
      <w:proofErr w:type="gramStart"/>
      <w:r w:rsidRPr="00C050CC">
        <w:t>criteria;</w:t>
      </w:r>
      <w:proofErr w:type="gramEnd"/>
      <w:r w:rsidRPr="00C050CC">
        <w:t xml:space="preserve"> application and communication and analysis and evaluation.</w:t>
      </w:r>
    </w:p>
    <w:p w14:paraId="065A94D7" w14:textId="77777777" w:rsidR="00C61445" w:rsidRPr="00C61445" w:rsidRDefault="00C61445" w:rsidP="00C61445">
      <w:pPr>
        <w:pStyle w:val="SAAbodytextThemorelesssuccessful"/>
      </w:pPr>
      <w:r w:rsidRPr="00C61445">
        <w:t>The more successful responses commonly:</w:t>
      </w:r>
    </w:p>
    <w:p w14:paraId="3D243561" w14:textId="77777777" w:rsidR="00C050CC" w:rsidRDefault="00C050CC" w:rsidP="00C050CC">
      <w:pPr>
        <w:pStyle w:val="SAAbullets"/>
      </w:pPr>
      <w:r>
        <w:t>used evaluation of evidence as the focus for the task, to which knowledge and understanding was applied</w:t>
      </w:r>
    </w:p>
    <w:p w14:paraId="3120A175" w14:textId="77777777" w:rsidR="00C050CC" w:rsidRDefault="00C050CC" w:rsidP="00C050CC">
      <w:pPr>
        <w:pStyle w:val="SAAbullets"/>
      </w:pPr>
      <w:r>
        <w:t>analysed a range of types of evidence</w:t>
      </w:r>
    </w:p>
    <w:p w14:paraId="4BDEC977" w14:textId="77777777" w:rsidR="00C050CC" w:rsidRDefault="00C050CC" w:rsidP="00C050CC">
      <w:pPr>
        <w:pStyle w:val="SAAbullets"/>
      </w:pPr>
      <w:r>
        <w:t>evaluated connections, trends and/or comparisons between more than one piece of evidence</w:t>
      </w:r>
    </w:p>
    <w:p w14:paraId="3CE3AA67" w14:textId="77777777" w:rsidR="00C050CC" w:rsidRDefault="00C050CC" w:rsidP="00C050CC">
      <w:pPr>
        <w:pStyle w:val="SAAbullets"/>
      </w:pPr>
      <w:r>
        <w:t xml:space="preserve">applied fewer key ideas and considerations (from the focus areas), with great depth and accuracy, to both the specific context of the physical activity and to the analysis and evaluation of evidence </w:t>
      </w:r>
    </w:p>
    <w:p w14:paraId="050D18E6" w14:textId="77777777" w:rsidR="00C050CC" w:rsidRDefault="00C050CC" w:rsidP="00C050CC">
      <w:pPr>
        <w:pStyle w:val="SAAbullets"/>
      </w:pPr>
      <w:r>
        <w:t>had fewer components/sections within the task to respond to</w:t>
      </w:r>
    </w:p>
    <w:p w14:paraId="5C0CABE9" w14:textId="6280DD1C" w:rsidR="00C61445" w:rsidRPr="00A73DC4" w:rsidRDefault="00C050CC" w:rsidP="00C050CC">
      <w:pPr>
        <w:pStyle w:val="SAAbullets"/>
      </w:pPr>
      <w:r>
        <w:t>incorporated the application of collaboration skills as an integral component to the completion of the task if AC2 was being assessed</w:t>
      </w:r>
      <w:r w:rsidR="00C61445" w:rsidRPr="00A73DC4">
        <w:t>.</w:t>
      </w:r>
    </w:p>
    <w:p w14:paraId="1DB460C3" w14:textId="77777777" w:rsidR="00C050CC" w:rsidRPr="00C61445" w:rsidRDefault="00C050CC" w:rsidP="00C050CC">
      <w:pPr>
        <w:pStyle w:val="SAAbodytextThemorelesssuccessful"/>
      </w:pPr>
      <w:r w:rsidRPr="00C61445">
        <w:t>The less successful responses commonly:</w:t>
      </w:r>
    </w:p>
    <w:p w14:paraId="2BF0D409" w14:textId="77777777" w:rsidR="00C050CC" w:rsidRDefault="00C050CC" w:rsidP="00C050CC">
      <w:pPr>
        <w:pStyle w:val="SAAbullets"/>
      </w:pPr>
      <w:r>
        <w:t>used content or research as the focus of the task, to which evidence was then linked</w:t>
      </w:r>
    </w:p>
    <w:p w14:paraId="510323C7" w14:textId="77777777" w:rsidR="00C050CC" w:rsidRDefault="00C050CC" w:rsidP="00C050CC">
      <w:pPr>
        <w:pStyle w:val="SAAbullets"/>
      </w:pPr>
      <w:r>
        <w:t>provided general descriptions or definitions of knowledge and understanding without links to the physical activity or evidence</w:t>
      </w:r>
    </w:p>
    <w:p w14:paraId="00806037" w14:textId="77777777" w:rsidR="00C050CC" w:rsidRDefault="00C050CC" w:rsidP="00C050CC">
      <w:pPr>
        <w:pStyle w:val="SAAbullets"/>
      </w:pPr>
      <w:r>
        <w:t>described and/or displayed evidence and/or the evidence collection process without critically analysing or perceptively evaluating it</w:t>
      </w:r>
    </w:p>
    <w:p w14:paraId="72878ED1" w14:textId="77777777" w:rsidR="00C050CC" w:rsidRDefault="00C050CC" w:rsidP="00C050CC">
      <w:pPr>
        <w:pStyle w:val="SAAbullets"/>
      </w:pPr>
      <w:r>
        <w:t>analysed pieces of evidence in isolation from each other</w:t>
      </w:r>
    </w:p>
    <w:p w14:paraId="557EE847" w14:textId="5B317572" w:rsidR="00C050CC" w:rsidRDefault="00C050CC" w:rsidP="00C050CC">
      <w:pPr>
        <w:pStyle w:val="SAAbullets"/>
      </w:pPr>
      <w:r>
        <w:t>presented tasks as a recount of process rather than evaluative</w:t>
      </w:r>
    </w:p>
    <w:p w14:paraId="420BD21C" w14:textId="439C36BF" w:rsidR="00C050CC" w:rsidRPr="00A73DC4" w:rsidRDefault="00FB53A0" w:rsidP="00A73DC4">
      <w:pPr>
        <w:pStyle w:val="SAAbullets"/>
      </w:pPr>
      <w:r w:rsidRPr="00FB53A0">
        <w:t xml:space="preserve">utilised task design from the old course which commonly facilitated success in the application and communication assessment design criteria but not as much in the analysis and evaluation </w:t>
      </w:r>
      <w:r w:rsidR="00E43726">
        <w:br/>
      </w:r>
      <w:r w:rsidRPr="00FB53A0">
        <w:t>assessment design criteria</w:t>
      </w:r>
    </w:p>
    <w:p w14:paraId="471C2538" w14:textId="77777777" w:rsidR="00C61445" w:rsidRPr="00A73DC4" w:rsidRDefault="00C61445" w:rsidP="00A73DC4">
      <w:pPr>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30EFEB13" w14:textId="77777777" w:rsidR="00C050CC" w:rsidRDefault="00C050CC" w:rsidP="00C050CC">
      <w:pPr>
        <w:pStyle w:val="SAAbullets"/>
      </w:pPr>
      <w:r>
        <w:lastRenderedPageBreak/>
        <w:t>had many components/sections to the task</w:t>
      </w:r>
    </w:p>
    <w:p w14:paraId="7F1A151C" w14:textId="77777777" w:rsidR="00C050CC" w:rsidRDefault="00C050CC" w:rsidP="00C050CC">
      <w:pPr>
        <w:pStyle w:val="SAAbullets"/>
      </w:pPr>
      <w:r>
        <w:t xml:space="preserve">were responses that were assessed against </w:t>
      </w:r>
      <w:proofErr w:type="gramStart"/>
      <w:r>
        <w:t>a large number of</w:t>
      </w:r>
      <w:proofErr w:type="gramEnd"/>
      <w:r>
        <w:t xml:space="preserve"> assessment design criteria</w:t>
      </w:r>
    </w:p>
    <w:p w14:paraId="51AB6143" w14:textId="5E12F7D1" w:rsidR="00A73DC4" w:rsidRPr="00C61445" w:rsidRDefault="00C050CC" w:rsidP="00C050CC">
      <w:pPr>
        <w:pStyle w:val="SAAbullets"/>
      </w:pPr>
      <w:r>
        <w:t>assessed assessment design criteria that were not relevant to the task design (e.g. AC2 Application of communication and collaborative skills was often seen assessed in tasks where the task requirements did not present opportunities for the students to show these skills).</w:t>
      </w:r>
    </w:p>
    <w:p w14:paraId="36BF1F88" w14:textId="64CF18B5" w:rsidR="00A73DC4" w:rsidRPr="00C61445" w:rsidRDefault="00A73DC4" w:rsidP="00A73DC4">
      <w:pPr>
        <w:pStyle w:val="SAAHeading2"/>
      </w:pPr>
      <w:r w:rsidRPr="00C61445">
        <w:t xml:space="preserve">Assessment Type </w:t>
      </w:r>
      <w:r>
        <w:t>2</w:t>
      </w:r>
      <w:r w:rsidRPr="00C61445">
        <w:t xml:space="preserve">: </w:t>
      </w:r>
      <w:r w:rsidR="00931A87" w:rsidRPr="00931A87">
        <w:t>Improvement Analysis</w:t>
      </w:r>
    </w:p>
    <w:p w14:paraId="5D29763A" w14:textId="28EA209A" w:rsidR="00A73DC4" w:rsidRDefault="00931A87" w:rsidP="0015118D">
      <w:pPr>
        <w:pStyle w:val="SAAbodytext"/>
      </w:pPr>
      <w:r w:rsidRPr="00931A87">
        <w:t xml:space="preserve">Students undertake a personal journey of improvement and reflect on their performance to identify an aspect of physical activity for improvement. They collect evidence and/or feedback to monitor improvement and the effectiveness of implemented strategies at regular intervals over </w:t>
      </w:r>
      <w:proofErr w:type="gramStart"/>
      <w:r w:rsidRPr="00931A87">
        <w:t>a period of time</w:t>
      </w:r>
      <w:proofErr w:type="gramEnd"/>
      <w:r w:rsidRPr="00931A87">
        <w:t>. Students use this evidence and/or feedback to make modifications to the implemented strategies.</w:t>
      </w:r>
    </w:p>
    <w:p w14:paraId="1AA97666" w14:textId="77777777" w:rsidR="00A73DC4" w:rsidRDefault="00A73DC4" w:rsidP="00A73DC4">
      <w:pPr>
        <w:pStyle w:val="SAAbodytextThemorelesssuccessful"/>
      </w:pPr>
      <w:r>
        <w:t>The more successful responses commonly:</w:t>
      </w:r>
    </w:p>
    <w:p w14:paraId="796CD2A5" w14:textId="77777777" w:rsidR="00931A87" w:rsidRDefault="00931A87" w:rsidP="00931A87">
      <w:pPr>
        <w:pStyle w:val="SAAbullets"/>
      </w:pPr>
      <w:r>
        <w:t>focused on using a cycle or process of evaluation informing future implementation</w:t>
      </w:r>
    </w:p>
    <w:p w14:paraId="5ED9EE90" w14:textId="77777777" w:rsidR="00931A87" w:rsidRDefault="00931A87" w:rsidP="00931A87">
      <w:pPr>
        <w:pStyle w:val="SAAbullets"/>
      </w:pPr>
      <w:r>
        <w:t>implemented strategies that were informed by the application of knowledge and understanding from the focus areas</w:t>
      </w:r>
    </w:p>
    <w:p w14:paraId="69A1F66F" w14:textId="77777777" w:rsidR="00931A87" w:rsidRDefault="00931A87" w:rsidP="00931A87">
      <w:pPr>
        <w:pStyle w:val="SAAbullets"/>
      </w:pPr>
      <w:r>
        <w:t>demonstrated direct links between feedback (in the broadest sense of any information about the performance) received and action taken to implement strategies</w:t>
      </w:r>
    </w:p>
    <w:p w14:paraId="0577DE4A" w14:textId="77777777" w:rsidR="00931A87" w:rsidRDefault="00931A87" w:rsidP="00931A87">
      <w:pPr>
        <w:pStyle w:val="SAAbullets"/>
      </w:pPr>
      <w:r>
        <w:t>evaluated connections, trends and/or comparisons between more than one piece of evidence</w:t>
      </w:r>
    </w:p>
    <w:p w14:paraId="629767D1" w14:textId="77777777" w:rsidR="00931A87" w:rsidRDefault="00931A87" w:rsidP="00931A87">
      <w:pPr>
        <w:pStyle w:val="SAAbullets"/>
      </w:pPr>
      <w:r>
        <w:t>utilised both qualitative and quantitative forms of evidence</w:t>
      </w:r>
    </w:p>
    <w:p w14:paraId="657699D6" w14:textId="77777777" w:rsidR="00931A87" w:rsidRDefault="00931A87" w:rsidP="00931A87">
      <w:pPr>
        <w:pStyle w:val="SAAbullets"/>
      </w:pPr>
      <w:r>
        <w:t>synthesised multiple pieces of data for visual demonstration that was then critically analysed using annotations and/or audio</w:t>
      </w:r>
    </w:p>
    <w:p w14:paraId="11F88993" w14:textId="77777777" w:rsidR="00931A87" w:rsidRDefault="00931A87" w:rsidP="00931A87">
      <w:pPr>
        <w:pStyle w:val="SAAbullets"/>
      </w:pPr>
      <w:r>
        <w:t>focused on in-depth evaluation of fewer/smaller areas for improvement</w:t>
      </w:r>
    </w:p>
    <w:p w14:paraId="06C29649" w14:textId="77777777" w:rsidR="00931A87" w:rsidRDefault="00931A87" w:rsidP="00931A87">
      <w:pPr>
        <w:pStyle w:val="SAAbullets"/>
      </w:pPr>
      <w:r>
        <w:t>used evidence to support evaluation of performance or implemented strategies</w:t>
      </w:r>
    </w:p>
    <w:p w14:paraId="720C25BD" w14:textId="77777777" w:rsidR="00931A87" w:rsidRDefault="00931A87" w:rsidP="00931A87">
      <w:pPr>
        <w:pStyle w:val="SAAbullets"/>
      </w:pPr>
      <w:r>
        <w:t>provided specific examples and applied understanding as reasons to support why strategies were effective or ineffective</w:t>
      </w:r>
    </w:p>
    <w:p w14:paraId="5710BED7" w14:textId="77777777" w:rsidR="00931A87" w:rsidRDefault="00931A87" w:rsidP="00931A87">
      <w:pPr>
        <w:pStyle w:val="SAAbullets"/>
      </w:pPr>
      <w:r>
        <w:t>showed regular and ongoing evaluation of performance improvement and implemented strategies</w:t>
      </w:r>
    </w:p>
    <w:p w14:paraId="4F5D4608" w14:textId="77777777" w:rsidR="00931A87" w:rsidRDefault="00931A87" w:rsidP="00931A87">
      <w:pPr>
        <w:pStyle w:val="SAAbullets"/>
      </w:pPr>
      <w:r>
        <w:t>differentiated between:</w:t>
      </w:r>
    </w:p>
    <w:p w14:paraId="74BE4DA9" w14:textId="77777777" w:rsidR="00931A87" w:rsidRDefault="00931A87" w:rsidP="00931A87">
      <w:pPr>
        <w:pStyle w:val="SAAbulletsindent"/>
      </w:pPr>
      <w:r>
        <w:t xml:space="preserve">the implemented strategies (such as training programs, practice methodologies, psychological strategies, etc.) that were implemented </w:t>
      </w:r>
      <w:proofErr w:type="gramStart"/>
      <w:r>
        <w:t>as a result of</w:t>
      </w:r>
      <w:proofErr w:type="gramEnd"/>
      <w:r>
        <w:t xml:space="preserve"> applied understanding and enabled improvement, and </w:t>
      </w:r>
    </w:p>
    <w:p w14:paraId="722FED09" w14:textId="27CF54D7" w:rsidR="00A73DC4" w:rsidRDefault="00931A87" w:rsidP="00931A87">
      <w:pPr>
        <w:pStyle w:val="SAAbulletsindent"/>
      </w:pPr>
      <w:r>
        <w:t>the movement strategies that were tactics used within a game (often utilising these as a measure of performance improvement)</w:t>
      </w:r>
      <w:r w:rsidR="00A73DC4">
        <w:t>.</w:t>
      </w:r>
    </w:p>
    <w:p w14:paraId="50B8577D" w14:textId="6BF4F5FB" w:rsidR="00931A87" w:rsidRDefault="00931A87" w:rsidP="00931A87">
      <w:pPr>
        <w:pStyle w:val="SAAbullets"/>
      </w:pPr>
      <w:r>
        <w:t>demonstrated a range of collaboration strategies or skills that were tailored to the specific context (where AC2 was assessed)</w:t>
      </w:r>
    </w:p>
    <w:p w14:paraId="4B01363E" w14:textId="77777777" w:rsidR="00931A87" w:rsidRDefault="00931A87" w:rsidP="00931A87">
      <w:pPr>
        <w:pStyle w:val="SAAbullets"/>
      </w:pPr>
      <w:r>
        <w:t>provided students with adequate time for improvement to be achieved and for reflection on and modification to strategies to be implemented (e.g. through multiple cycles)</w:t>
      </w:r>
    </w:p>
    <w:p w14:paraId="088ACE94" w14:textId="77777777" w:rsidR="00931A87" w:rsidRDefault="00931A87" w:rsidP="00931A87">
      <w:pPr>
        <w:pStyle w:val="SAAbullets"/>
      </w:pPr>
      <w:r>
        <w:t>utilised effective goal setting (SMART/SMARTA/SMARTER) with a specific focus on the ‘measurable’ component and using evidence to evaluate improvement and strategies against the goal. This was particularly effective when a goal was selected based on initial collection of evidence.</w:t>
      </w:r>
    </w:p>
    <w:p w14:paraId="5023C660" w14:textId="77777777" w:rsidR="00931A87" w:rsidRDefault="00931A87" w:rsidP="00931A87">
      <w:pPr>
        <w:pStyle w:val="SAAbullets"/>
      </w:pPr>
      <w:r>
        <w:t>utilised the full (or close to) word count/time limit</w:t>
      </w:r>
    </w:p>
    <w:p w14:paraId="077E3D13" w14:textId="77777777" w:rsidR="00931A87" w:rsidRDefault="00931A87" w:rsidP="00931A87">
      <w:pPr>
        <w:pStyle w:val="SAAbullets"/>
      </w:pPr>
      <w:r>
        <w:t>used multimodal formats effectively</w:t>
      </w:r>
    </w:p>
    <w:p w14:paraId="57F6932C" w14:textId="10F9C078" w:rsidR="00931A87" w:rsidRPr="00931A87" w:rsidRDefault="00931A87" w:rsidP="00931A87">
      <w:pPr>
        <w:pStyle w:val="SAAbullets"/>
      </w:pPr>
      <w:r>
        <w:t>clearly addressed all the specific features being assessed.</w:t>
      </w:r>
    </w:p>
    <w:p w14:paraId="33A56523" w14:textId="77777777" w:rsidR="00A73DC4" w:rsidRDefault="00A73DC4" w:rsidP="00A73DC4">
      <w:pPr>
        <w:pStyle w:val="SAAbodytextThemorelesssuccessful"/>
      </w:pPr>
      <w:r>
        <w:t>The less successful responses commonly:</w:t>
      </w:r>
    </w:p>
    <w:p w14:paraId="5A96D38F" w14:textId="77777777" w:rsidR="00931A87" w:rsidRDefault="00931A87" w:rsidP="00931A87">
      <w:pPr>
        <w:pStyle w:val="SAAbullets"/>
      </w:pPr>
      <w:r>
        <w:t>focused on providing large amounts of description of implemented strategies</w:t>
      </w:r>
    </w:p>
    <w:p w14:paraId="673EEE30" w14:textId="77777777" w:rsidR="00931A87" w:rsidRDefault="00931A87" w:rsidP="00931A87">
      <w:pPr>
        <w:pStyle w:val="SAAbullets"/>
      </w:pPr>
      <w:r>
        <w:t>used general statements about strategies being effective without supporting with evidence or reasons</w:t>
      </w:r>
    </w:p>
    <w:p w14:paraId="74448E16" w14:textId="77777777" w:rsidR="00931A87" w:rsidRDefault="00931A87" w:rsidP="00931A87">
      <w:pPr>
        <w:pStyle w:val="SAAbullets"/>
      </w:pPr>
      <w:r>
        <w:lastRenderedPageBreak/>
        <w:t>evaluations focused on challenges faced rather than strengths/weaknesses or effective/ineffective components of the strategy implemented by the student</w:t>
      </w:r>
    </w:p>
    <w:p w14:paraId="050BDC5B" w14:textId="77777777" w:rsidR="00931A87" w:rsidRDefault="00931A87" w:rsidP="00931A87">
      <w:pPr>
        <w:pStyle w:val="SAAbullets"/>
      </w:pPr>
      <w:r>
        <w:t>used very few types or amount of evidence throughout the portfolio and/or evaluation</w:t>
      </w:r>
    </w:p>
    <w:p w14:paraId="6B25B4B9" w14:textId="33113400" w:rsidR="00A73DC4" w:rsidRPr="00A73DC4" w:rsidRDefault="00931A87" w:rsidP="00931A87">
      <w:pPr>
        <w:pStyle w:val="SAAbullets"/>
      </w:pPr>
      <w:r>
        <w:t>described their levels of enjoyment of the task throughout</w:t>
      </w:r>
      <w:r w:rsidR="00A73DC4">
        <w:t>.</w:t>
      </w:r>
    </w:p>
    <w:p w14:paraId="4F36BF6E" w14:textId="5EB02802" w:rsidR="0015118D" w:rsidRDefault="0015118D" w:rsidP="00931796">
      <w:pPr>
        <w:pStyle w:val="SAAHeading1"/>
      </w:pPr>
      <w:r w:rsidRPr="00C61445">
        <w:t>External Assessment</w:t>
      </w:r>
    </w:p>
    <w:p w14:paraId="334E5C90" w14:textId="77777777" w:rsidR="00931A87" w:rsidRDefault="00931A87" w:rsidP="00770FF3">
      <w:pPr>
        <w:pStyle w:val="SAAHeading2afterH1"/>
      </w:pPr>
      <w:r>
        <w:t>Assessment Type 3: Investigation</w:t>
      </w:r>
    </w:p>
    <w:p w14:paraId="3FFFC9C5" w14:textId="5FAD110C" w:rsidR="00931A87" w:rsidRDefault="00931A87" w:rsidP="00931A87">
      <w:pPr>
        <w:pStyle w:val="SAAbodytext"/>
      </w:pPr>
      <w:r>
        <w:t xml:space="preserve">Students prepare for and participate in a competition in a selected physical activity, working collaboratively in groups. Students undertake two roles within the team and evaluate the success of one or </w:t>
      </w:r>
      <w:proofErr w:type="gramStart"/>
      <w:r>
        <w:t>both of the roles</w:t>
      </w:r>
      <w:proofErr w:type="gramEnd"/>
      <w:r>
        <w:t xml:space="preserve"> they undertake within the team and analyse the impact their roles have on the participation and performance of other team member(s).</w:t>
      </w:r>
    </w:p>
    <w:p w14:paraId="26FBC426" w14:textId="52EC4F93" w:rsidR="00931A87" w:rsidRPr="00931A87" w:rsidRDefault="00931A87" w:rsidP="00931A87">
      <w:pPr>
        <w:pStyle w:val="SAAbodytext"/>
      </w:pPr>
      <w:r>
        <w:t>Students provide evidence of their learning in relation to the following assessment design criteria: AC1, AC2, AC3, AC4, AE1, AE2 and AE3.</w:t>
      </w:r>
    </w:p>
    <w:p w14:paraId="7CA6B3E6" w14:textId="77777777" w:rsidR="00931A87" w:rsidRDefault="00931A87" w:rsidP="00931A87">
      <w:pPr>
        <w:pStyle w:val="SAAbodytextThemorelesssuccessful"/>
      </w:pPr>
      <w:r>
        <w:t>The more successful responses commonly:</w:t>
      </w:r>
    </w:p>
    <w:p w14:paraId="0716C9C7" w14:textId="77777777" w:rsidR="00931A87" w:rsidRDefault="00931A87" w:rsidP="00931A87">
      <w:pPr>
        <w:pStyle w:val="SAAbullets"/>
      </w:pPr>
      <w:r>
        <w:t xml:space="preserve">used evaluation of evidence, </w:t>
      </w:r>
      <w:proofErr w:type="gramStart"/>
      <w:r>
        <w:t>improvement</w:t>
      </w:r>
      <w:proofErr w:type="gramEnd"/>
      <w:r>
        <w:t xml:space="preserve"> and strategies as the focus for the task, to which knowledge and understanding was applied</w:t>
      </w:r>
    </w:p>
    <w:p w14:paraId="10477E2F" w14:textId="77777777" w:rsidR="00931A87" w:rsidRDefault="00931A87" w:rsidP="00931A87">
      <w:pPr>
        <w:pStyle w:val="SAAbullets"/>
      </w:pPr>
      <w:r>
        <w:t>evaluated connections, trends and/or comparisons between more than one piece of evidence</w:t>
      </w:r>
    </w:p>
    <w:p w14:paraId="21C08EF8" w14:textId="77777777" w:rsidR="00931A87" w:rsidRDefault="00931A87" w:rsidP="00931A87">
      <w:pPr>
        <w:pStyle w:val="SAAbullets"/>
      </w:pPr>
      <w:r>
        <w:t>critically analysed different types of evidence</w:t>
      </w:r>
    </w:p>
    <w:p w14:paraId="733974EA" w14:textId="77777777" w:rsidR="00931A87" w:rsidRDefault="00931A87" w:rsidP="00931A87">
      <w:pPr>
        <w:pStyle w:val="SAAbullets"/>
      </w:pPr>
      <w:r>
        <w:t>synthesised multiple pieces of data for visual demonstration that was then critically analysed using annotations and/or audio</w:t>
      </w:r>
    </w:p>
    <w:p w14:paraId="7E473761" w14:textId="77777777" w:rsidR="00931A87" w:rsidRDefault="00931A87" w:rsidP="00931A87">
      <w:pPr>
        <w:pStyle w:val="SAAbullets"/>
      </w:pPr>
      <w:r>
        <w:t>used evidence to support evaluation of implemented strategies and performance and/or participation</w:t>
      </w:r>
    </w:p>
    <w:p w14:paraId="0D24868B" w14:textId="77777777" w:rsidR="00931A87" w:rsidRDefault="00931A87" w:rsidP="00931A87">
      <w:pPr>
        <w:pStyle w:val="SAAbullets"/>
      </w:pPr>
      <w:r>
        <w:t>utilised more than one measure for evaluating performance and/or participation improvement</w:t>
      </w:r>
    </w:p>
    <w:p w14:paraId="4D4A312D" w14:textId="77777777" w:rsidR="00931A87" w:rsidRDefault="00931A87" w:rsidP="00931A87">
      <w:pPr>
        <w:pStyle w:val="SAAbullets"/>
      </w:pPr>
      <w:r>
        <w:t>provided specific examples and applied understanding as reasons to justify why strategies were chosen and whether they were effective or ineffective</w:t>
      </w:r>
    </w:p>
    <w:p w14:paraId="225071B9" w14:textId="324D6B68" w:rsidR="00931A87" w:rsidRDefault="00931A87" w:rsidP="00931A87">
      <w:pPr>
        <w:pStyle w:val="SAAbullets"/>
      </w:pPr>
      <w:r>
        <w:t>differentiated between:</w:t>
      </w:r>
    </w:p>
    <w:p w14:paraId="3C4EBCB5" w14:textId="37DA4881" w:rsidR="00931A87" w:rsidRDefault="00931A87" w:rsidP="00931A87">
      <w:pPr>
        <w:pStyle w:val="SAAbulletsindent"/>
      </w:pPr>
      <w:r>
        <w:t xml:space="preserve">the implemented strategies (such as training programs, practice methodologies, psychological strategies, etc.) that were implemented </w:t>
      </w:r>
      <w:proofErr w:type="gramStart"/>
      <w:r>
        <w:t>as a result of</w:t>
      </w:r>
      <w:proofErr w:type="gramEnd"/>
      <w:r>
        <w:t xml:space="preserve"> applied understanding and enabled improvement, and </w:t>
      </w:r>
    </w:p>
    <w:p w14:paraId="23E754A3" w14:textId="6632F07C" w:rsidR="00931A87" w:rsidRDefault="00931A87" w:rsidP="00931A87">
      <w:pPr>
        <w:pStyle w:val="SAAbulletsindent"/>
      </w:pPr>
      <w:r>
        <w:t>the movement strategies that were tactics used within a game (often utilising these as a measure of performance improvement)</w:t>
      </w:r>
    </w:p>
    <w:p w14:paraId="51AED977" w14:textId="1AA1006B" w:rsidR="00931A87" w:rsidRDefault="00931A87" w:rsidP="00931A87">
      <w:pPr>
        <w:pStyle w:val="SAAbullets"/>
      </w:pPr>
      <w:r>
        <w:t>demonstrated, and named, a range of collaboration strategies or skills that were tailored to the specific context</w:t>
      </w:r>
    </w:p>
    <w:p w14:paraId="3BD97A41" w14:textId="7EEF6796" w:rsidR="00931A87" w:rsidRDefault="00931A87" w:rsidP="00931A87">
      <w:pPr>
        <w:pStyle w:val="SAAbullets"/>
      </w:pPr>
      <w:r>
        <w:t>provided evidence of the outcomes achieved through successful collaboration processes</w:t>
      </w:r>
    </w:p>
    <w:p w14:paraId="2133E928" w14:textId="7B4C84E0" w:rsidR="00931A87" w:rsidRDefault="00931A87" w:rsidP="00931A87">
      <w:pPr>
        <w:pStyle w:val="SAAbullets"/>
      </w:pPr>
      <w:r>
        <w:t>integrated communication and collaboration throughout AT3 as a core requirement for being able to complete their coaching role, rather than collaboration being an ‘add-on’</w:t>
      </w:r>
    </w:p>
    <w:p w14:paraId="5F845954" w14:textId="2D1E304F" w:rsidR="00931A87" w:rsidRDefault="00931A87" w:rsidP="00931A87">
      <w:pPr>
        <w:pStyle w:val="SAAbullets"/>
      </w:pPr>
      <w:r>
        <w:t>applied knowledge and understanding to the specific context of the physical activity, their role and evidence that was collected</w:t>
      </w:r>
    </w:p>
    <w:p w14:paraId="7363D563" w14:textId="22ADC7B2" w:rsidR="00931A87" w:rsidRDefault="00931A87" w:rsidP="00931A87">
      <w:pPr>
        <w:pStyle w:val="SAAbullets"/>
      </w:pPr>
      <w:r>
        <w:t>focused on applying fewer concepts from the focus areas in depth and contextually. Understanding was demonstrated through the application of the knowledge to the specific physical activity context</w:t>
      </w:r>
    </w:p>
    <w:p w14:paraId="57FE2A0E" w14:textId="531B71CC" w:rsidR="00931A87" w:rsidRDefault="00931A87" w:rsidP="00931A87">
      <w:pPr>
        <w:pStyle w:val="SAAbullets"/>
      </w:pPr>
      <w:r>
        <w:t>utilised effective goal setting (SMART/SMARTA/SMARTER) with a specific focus on the ‘measurable’ component and using evidence to evaluate improvement and strategies against the goal. This was particularly effective when a goal was selected based on initial collection of evidence.</w:t>
      </w:r>
    </w:p>
    <w:p w14:paraId="4CA034ED" w14:textId="3E89CBAC" w:rsidR="00931A87" w:rsidRDefault="00931A87" w:rsidP="00931A87">
      <w:pPr>
        <w:pStyle w:val="SAAbullets"/>
      </w:pPr>
      <w:r>
        <w:t>focused solely on how they impacted the participation and/or performance of others</w:t>
      </w:r>
    </w:p>
    <w:p w14:paraId="391B39C5" w14:textId="7E977D52" w:rsidR="00931A87" w:rsidRDefault="00931A87" w:rsidP="00931A87">
      <w:pPr>
        <w:pStyle w:val="SAAbullets"/>
      </w:pPr>
      <w:r>
        <w:t>focused on evaluating one of their roles rather than both</w:t>
      </w:r>
    </w:p>
    <w:p w14:paraId="648413F4" w14:textId="2733A120" w:rsidR="00931A87" w:rsidRDefault="00931A87" w:rsidP="00931A87">
      <w:pPr>
        <w:pStyle w:val="SAAbullets"/>
      </w:pPr>
      <w:r>
        <w:t>used multimodal formats effectively</w:t>
      </w:r>
    </w:p>
    <w:p w14:paraId="02BB668E" w14:textId="5E588675" w:rsidR="00931A87" w:rsidRDefault="00931A87" w:rsidP="00931A87">
      <w:pPr>
        <w:pStyle w:val="SAAbullets"/>
      </w:pPr>
      <w:r>
        <w:lastRenderedPageBreak/>
        <w:t>clearly addressed all the specific features being assessed</w:t>
      </w:r>
      <w:r w:rsidR="00FB53A0">
        <w:t>.</w:t>
      </w:r>
    </w:p>
    <w:p w14:paraId="159AE3FF" w14:textId="77777777" w:rsidR="00FB53A0" w:rsidRDefault="00FB53A0" w:rsidP="00FB53A0">
      <w:pPr>
        <w:pStyle w:val="SAAbodytextThemorelesssuccessful"/>
      </w:pPr>
      <w:r>
        <w:t>The less successful responses commonly:</w:t>
      </w:r>
    </w:p>
    <w:p w14:paraId="1499512B" w14:textId="77777777" w:rsidR="00FB53A0" w:rsidRDefault="00FB53A0" w:rsidP="00FB53A0">
      <w:pPr>
        <w:pStyle w:val="SAAbullets"/>
      </w:pPr>
      <w:r>
        <w:t>had students undertaking roles not identified in the subject outline</w:t>
      </w:r>
    </w:p>
    <w:p w14:paraId="58CBA786" w14:textId="77777777" w:rsidR="00FB53A0" w:rsidRDefault="00FB53A0" w:rsidP="00FB53A0">
      <w:pPr>
        <w:pStyle w:val="SAAbullets"/>
      </w:pPr>
      <w:r>
        <w:t>focused on their own participation and/or performance</w:t>
      </w:r>
    </w:p>
    <w:p w14:paraId="17E6B5C5" w14:textId="77777777" w:rsidR="00FB53A0" w:rsidRDefault="00FB53A0" w:rsidP="00FB53A0">
      <w:pPr>
        <w:pStyle w:val="SAAbullets"/>
      </w:pPr>
      <w:r>
        <w:t>implemented ‘tactics’ as their strategies that were then evaluated</w:t>
      </w:r>
    </w:p>
    <w:p w14:paraId="08D8043C" w14:textId="77777777" w:rsidR="00FB53A0" w:rsidRDefault="00FB53A0" w:rsidP="00FB53A0">
      <w:pPr>
        <w:pStyle w:val="SAAbullets"/>
      </w:pPr>
      <w:r>
        <w:t>implemented drills without application of knowledge or reflection on feedback to explain why those drills were selected</w:t>
      </w:r>
    </w:p>
    <w:p w14:paraId="62273814" w14:textId="77777777" w:rsidR="00FB53A0" w:rsidRDefault="00FB53A0" w:rsidP="00FB53A0">
      <w:pPr>
        <w:pStyle w:val="SAAbullets"/>
      </w:pPr>
      <w:r>
        <w:t>described strategies</w:t>
      </w:r>
    </w:p>
    <w:p w14:paraId="159F3FA5" w14:textId="77777777" w:rsidR="00FB53A0" w:rsidRDefault="00FB53A0" w:rsidP="00FB53A0">
      <w:pPr>
        <w:pStyle w:val="SAAbullets"/>
      </w:pPr>
      <w:r>
        <w:t>implied the application of communication and collaboration skills through group photos or videos of groups talking, without being able to hear what was being said</w:t>
      </w:r>
    </w:p>
    <w:p w14:paraId="19595165" w14:textId="77777777" w:rsidR="00FB53A0" w:rsidRDefault="00FB53A0" w:rsidP="00FB53A0">
      <w:pPr>
        <w:pStyle w:val="SAAbullets"/>
      </w:pPr>
      <w:r>
        <w:t>made only general statements about communication and collaboration, such as “we collaborated well”</w:t>
      </w:r>
    </w:p>
    <w:p w14:paraId="129448DD" w14:textId="77777777" w:rsidR="00FB53A0" w:rsidRDefault="00FB53A0" w:rsidP="00FB53A0">
      <w:pPr>
        <w:pStyle w:val="SAAbullets"/>
      </w:pPr>
      <w:r>
        <w:t>solely gave some evidence of types of communication (such as email or group messages) as their demonstration of AC2 Application of communication and collaborative skills</w:t>
      </w:r>
    </w:p>
    <w:p w14:paraId="5DBC1076" w14:textId="77777777" w:rsidR="00FB53A0" w:rsidRDefault="00FB53A0" w:rsidP="00FB53A0">
      <w:pPr>
        <w:pStyle w:val="SAAbullets"/>
      </w:pPr>
      <w:r>
        <w:t>provided students with limited numbers of opportunities for coaching through which to implement and evaluate strategies</w:t>
      </w:r>
    </w:p>
    <w:p w14:paraId="12D07854" w14:textId="77777777" w:rsidR="00FB53A0" w:rsidRDefault="00FB53A0" w:rsidP="00FB53A0">
      <w:pPr>
        <w:pStyle w:val="SAAbullets"/>
      </w:pPr>
      <w:r>
        <w:t>allocated too much word count or time to the introduction</w:t>
      </w:r>
    </w:p>
    <w:p w14:paraId="62A4F2D9" w14:textId="77777777" w:rsidR="00FB53A0" w:rsidRDefault="00FB53A0" w:rsidP="00FB53A0">
      <w:pPr>
        <w:pStyle w:val="SAAbullets"/>
      </w:pPr>
      <w:r>
        <w:t>focused on descriptions about the sport</w:t>
      </w:r>
    </w:p>
    <w:p w14:paraId="6D0561D8" w14:textId="77777777" w:rsidR="00FB53A0" w:rsidRDefault="00FB53A0" w:rsidP="00FB53A0">
      <w:pPr>
        <w:pStyle w:val="SAAbullets"/>
      </w:pPr>
      <w:r>
        <w:t>described the process of collecting evidence</w:t>
      </w:r>
    </w:p>
    <w:p w14:paraId="028794B5" w14:textId="77777777" w:rsidR="00FB53A0" w:rsidRDefault="00FB53A0" w:rsidP="00FB53A0">
      <w:pPr>
        <w:pStyle w:val="SAAbullets"/>
      </w:pPr>
      <w:r>
        <w:t>referenced evidence or content in a portfolio, appendix or external link, that could not be accessed or considered by the marker because the response had already reached the maximum word count/time limit allowed for the response type (multimodal, oral or words</w:t>
      </w:r>
    </w:p>
    <w:p w14:paraId="26609356" w14:textId="77777777" w:rsidR="00FB53A0" w:rsidRDefault="00FB53A0" w:rsidP="00FB53A0">
      <w:pPr>
        <w:pStyle w:val="SAAbullets"/>
      </w:pPr>
      <w:r>
        <w:t>were recounts of the weeks and competition</w:t>
      </w:r>
    </w:p>
    <w:p w14:paraId="72295B91" w14:textId="62010AD5" w:rsidR="00FB53A0" w:rsidRDefault="00FB53A0" w:rsidP="00FB53A0">
      <w:pPr>
        <w:pStyle w:val="SAAbullets"/>
      </w:pPr>
      <w:r>
        <w:t>described levels of enjoyment of the task throughout.</w:t>
      </w:r>
    </w:p>
    <w:p w14:paraId="0ED07A71" w14:textId="2C39D1B0" w:rsidR="00931A87" w:rsidRDefault="00FB53A0" w:rsidP="00FB53A0">
      <w:pPr>
        <w:pStyle w:val="SAAHeading1"/>
      </w:pPr>
      <w:r w:rsidRPr="00FB53A0">
        <w:t>General Comments about all forms of Assessment</w:t>
      </w:r>
    </w:p>
    <w:p w14:paraId="7C356F72" w14:textId="2AC97952" w:rsidR="00FB53A0" w:rsidRDefault="00FB53A0" w:rsidP="00FB53A0">
      <w:pPr>
        <w:pStyle w:val="SAAbullets"/>
      </w:pPr>
      <w:r>
        <w:t>Upload of material to Schools Online should include all relevant evidence for viewing that can be considered within the word count/time limit. Be aware of students referencing evidence or links that require access to the school IT network as these cannot be accessed.</w:t>
      </w:r>
    </w:p>
    <w:p w14:paraId="290169E4" w14:textId="47DEC520" w:rsidR="00FB53A0" w:rsidRDefault="00FB53A0" w:rsidP="00FB53A0">
      <w:pPr>
        <w:pStyle w:val="SAAbullets"/>
      </w:pPr>
      <w:r>
        <w:t>Where possible, teachers are encouraged to reduce/condense file sizes of documents to facilitate access.</w:t>
      </w:r>
    </w:p>
    <w:p w14:paraId="364824DF" w14:textId="6E300282" w:rsidR="00FB53A0" w:rsidRDefault="00FB53A0" w:rsidP="00FB53A0">
      <w:pPr>
        <w:pStyle w:val="SAAbullets"/>
      </w:pPr>
      <w:r>
        <w:t>Task formats from external sources (such as websites), which have been ‘screen-recorded’ are encouraged to be screen recorded at reading pace and/or with voiceover up to the allowed time limit and should include all relevant reading material &amp; evidence for viewing within that time limit.</w:t>
      </w:r>
    </w:p>
    <w:p w14:paraId="08BB5F13" w14:textId="36EB01AA" w:rsidR="00FB53A0" w:rsidRDefault="00FB53A0" w:rsidP="00FB53A0">
      <w:pPr>
        <w:pStyle w:val="SAAbullets"/>
      </w:pPr>
      <w:r>
        <w:t>When utilising multi-modal formats, consideration should be given to ensuring visual and auditory information can be received/processed simultaneously when task is being viewed.</w:t>
      </w:r>
    </w:p>
    <w:p w14:paraId="173B0A23" w14:textId="02BA30C1" w:rsidR="00FB53A0" w:rsidRDefault="00FB53A0" w:rsidP="00FB53A0">
      <w:pPr>
        <w:pStyle w:val="SAAbullets"/>
      </w:pPr>
      <w:r>
        <w:t>Multi-modal formats requiring no extra input from the marker (e.g. a video that plays through or a PowerPoint that plays and transitions automatically) better ensured students met the maximum word count/time limit. Students who utilised PowerPoint with combinations of text to be read and videos/sound to be played often exceeded limits when consideration had to be given to the word count + video length combinations.</w:t>
      </w:r>
    </w:p>
    <w:p w14:paraId="4F0096F6" w14:textId="0F67F1F3" w:rsidR="00FB53A0" w:rsidRDefault="00FB53A0" w:rsidP="00FB53A0">
      <w:pPr>
        <w:pStyle w:val="SAAbullets"/>
      </w:pPr>
      <w:r>
        <w:t>Ensure adequate time is allocated to the completion of cycles of implementation of strategies &gt; evaluation &gt; performance improvement within Assessment Types 2 and 3.</w:t>
      </w:r>
    </w:p>
    <w:p w14:paraId="6FEA6A89" w14:textId="6A45E661" w:rsidR="00FB53A0" w:rsidRDefault="00FB53A0" w:rsidP="00FB53A0">
      <w:pPr>
        <w:pStyle w:val="SAAbullets"/>
      </w:pPr>
      <w:r>
        <w:t>Students should be provided with learning opportunities explicitly focused on demonstrating competencies of analysis and evaluation, with a link to AC3, AE1, AE2 and AE3. Students need to understand how reflection, analysis and evaluation are different to description.</w:t>
      </w:r>
    </w:p>
    <w:sectPr w:rsidR="00FB53A0"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16F0B" w14:textId="77777777" w:rsidR="00912D40" w:rsidRDefault="00912D40" w:rsidP="00C61445">
      <w:r>
        <w:separator/>
      </w:r>
    </w:p>
  </w:endnote>
  <w:endnote w:type="continuationSeparator" w:id="0">
    <w:p w14:paraId="4F647E6A" w14:textId="77777777" w:rsidR="00912D40" w:rsidRDefault="00912D40"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2DAF783D-B04B-476B-8806-02313788514D}"/>
    <w:embedBold r:id="rId2" w:fontKey="{659E709B-6F35-4405-AA6A-469AA30BA833}"/>
    <w:embedItalic r:id="rId3" w:fontKey="{F884C85C-09ED-4027-A922-A44560703E20}"/>
  </w:font>
  <w:font w:name="Calibri">
    <w:panose1 w:val="020F0502020204030204"/>
    <w:charset w:val="00"/>
    <w:family w:val="swiss"/>
    <w:pitch w:val="variable"/>
    <w:sig w:usb0="E4002EFF" w:usb1="C000247B" w:usb2="00000009" w:usb3="00000000" w:csb0="000001FF" w:csb1="00000000"/>
    <w:embedBold r:id="rId4" w:subsetted="1" w:fontKey="{585635CD-40E0-42BD-9908-45C29164EDC3}"/>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subsetted="1" w:fontKey="{CBFCF784-C5F5-459E-853C-17CF06B3CCE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4B6D4" w14:textId="77777777"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0CA9B9EB" wp14:editId="664E11E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F820FE">
      <w:rPr>
        <w:rFonts w:ascii="Roboto Light" w:hAnsi="Roboto Light"/>
        <w:sz w:val="14"/>
        <w:szCs w:val="14"/>
      </w:rPr>
      <w:t>[</w:t>
    </w:r>
    <w:r w:rsidRPr="00C61445">
      <w:rPr>
        <w:rFonts w:ascii="Roboto Light" w:hAnsi="Roboto Light"/>
        <w:sz w:val="14"/>
        <w:szCs w:val="14"/>
      </w:rPr>
      <w:t>Subject</w:t>
    </w:r>
    <w:r w:rsidR="00F820FE">
      <w:rPr>
        <w:rFonts w:ascii="Roboto Light" w:hAnsi="Roboto Light"/>
        <w:sz w:val="14"/>
        <w:szCs w:val="14"/>
      </w:rPr>
      <w:t>]</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2</w:t>
    </w:r>
    <w:r w:rsidR="000E589A" w:rsidRPr="000E589A">
      <w:rPr>
        <w:rFonts w:ascii="Roboto Light" w:hAnsi="Roboto Light"/>
        <w:b/>
        <w:bCs/>
        <w:sz w:val="14"/>
        <w:szCs w:val="14"/>
      </w:rPr>
      <w:fldChar w:fldCharType="end"/>
    </w:r>
  </w:p>
  <w:p w14:paraId="4996BD74"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75572" w14:textId="77777777"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Pr>
        <w:rFonts w:ascii="Roboto Light" w:hAnsi="Roboto Light"/>
        <w:sz w:val="14"/>
        <w:szCs w:val="14"/>
      </w:rPr>
      <w:t>[</w:t>
    </w:r>
    <w:r w:rsidRPr="00C61445">
      <w:rPr>
        <w:rFonts w:ascii="Roboto Light" w:hAnsi="Roboto Light"/>
        <w:sz w:val="14"/>
        <w:szCs w:val="14"/>
      </w:rPr>
      <w:t>Subject</w:t>
    </w:r>
    <w:r>
      <w:rPr>
        <w:rFonts w:ascii="Roboto Light" w:hAnsi="Roboto Light"/>
        <w:sz w:val="14"/>
        <w:szCs w:val="14"/>
      </w:rPr>
      <w:t>]</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6BA5B700"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D1767" w14:textId="77777777" w:rsidR="00912D40" w:rsidRDefault="00912D40" w:rsidP="00C61445">
      <w:r>
        <w:separator/>
      </w:r>
    </w:p>
  </w:footnote>
  <w:footnote w:type="continuationSeparator" w:id="0">
    <w:p w14:paraId="27D85508" w14:textId="77777777" w:rsidR="00912D40" w:rsidRDefault="00912D40"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4BBB0" w14:textId="77777777" w:rsidR="00C61445" w:rsidRDefault="00DE2BAA" w:rsidP="00A73DC4">
    <w:pPr>
      <w:pStyle w:val="Header"/>
      <w:spacing w:after="780"/>
      <w:ind w:left="-1440"/>
    </w:pPr>
    <w:r w:rsidRPr="00640314">
      <w:rPr>
        <w:noProof/>
        <w:lang w:eastAsia="en-AU"/>
      </w:rPr>
      <w:drawing>
        <wp:inline distT="0" distB="0" distL="0" distR="0" wp14:anchorId="553D6068" wp14:editId="2EA8614E">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4D2F4"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0CC"/>
    <w:rsid w:val="00003E18"/>
    <w:rsid w:val="000113A3"/>
    <w:rsid w:val="00017E3C"/>
    <w:rsid w:val="0004471D"/>
    <w:rsid w:val="000733E3"/>
    <w:rsid w:val="00074427"/>
    <w:rsid w:val="00085E45"/>
    <w:rsid w:val="000A02EA"/>
    <w:rsid w:val="000C17DA"/>
    <w:rsid w:val="000C528D"/>
    <w:rsid w:val="000D0A2C"/>
    <w:rsid w:val="000D5590"/>
    <w:rsid w:val="000E589A"/>
    <w:rsid w:val="000E72EC"/>
    <w:rsid w:val="00101AAB"/>
    <w:rsid w:val="00105190"/>
    <w:rsid w:val="0015118D"/>
    <w:rsid w:val="0018380B"/>
    <w:rsid w:val="001A4172"/>
    <w:rsid w:val="001B7113"/>
    <w:rsid w:val="001C6931"/>
    <w:rsid w:val="001D07D5"/>
    <w:rsid w:val="002910E8"/>
    <w:rsid w:val="00295911"/>
    <w:rsid w:val="002A6313"/>
    <w:rsid w:val="002C0E37"/>
    <w:rsid w:val="002C174F"/>
    <w:rsid w:val="00344015"/>
    <w:rsid w:val="00353B63"/>
    <w:rsid w:val="00355628"/>
    <w:rsid w:val="003B735F"/>
    <w:rsid w:val="003D44D3"/>
    <w:rsid w:val="003E5D47"/>
    <w:rsid w:val="004043E4"/>
    <w:rsid w:val="00467ACC"/>
    <w:rsid w:val="00473729"/>
    <w:rsid w:val="00482EA5"/>
    <w:rsid w:val="004A5FAC"/>
    <w:rsid w:val="004B1D25"/>
    <w:rsid w:val="004D28A7"/>
    <w:rsid w:val="004E09D2"/>
    <w:rsid w:val="004F4710"/>
    <w:rsid w:val="00523328"/>
    <w:rsid w:val="005318A7"/>
    <w:rsid w:val="00540C20"/>
    <w:rsid w:val="0055503C"/>
    <w:rsid w:val="00557CD8"/>
    <w:rsid w:val="00594301"/>
    <w:rsid w:val="00595DA6"/>
    <w:rsid w:val="005A41C3"/>
    <w:rsid w:val="005B7240"/>
    <w:rsid w:val="005C04AE"/>
    <w:rsid w:val="006841CC"/>
    <w:rsid w:val="006A0E1C"/>
    <w:rsid w:val="006C0B74"/>
    <w:rsid w:val="006C7818"/>
    <w:rsid w:val="00701429"/>
    <w:rsid w:val="00710E70"/>
    <w:rsid w:val="0075360E"/>
    <w:rsid w:val="00770FF3"/>
    <w:rsid w:val="007830B4"/>
    <w:rsid w:val="007868CE"/>
    <w:rsid w:val="007A3C5A"/>
    <w:rsid w:val="007A5F19"/>
    <w:rsid w:val="007B3BBA"/>
    <w:rsid w:val="007C6027"/>
    <w:rsid w:val="007E7873"/>
    <w:rsid w:val="007F6511"/>
    <w:rsid w:val="00816E6E"/>
    <w:rsid w:val="00872D97"/>
    <w:rsid w:val="0089229B"/>
    <w:rsid w:val="008B63A0"/>
    <w:rsid w:val="008B773B"/>
    <w:rsid w:val="008C67DC"/>
    <w:rsid w:val="008D240B"/>
    <w:rsid w:val="009112B2"/>
    <w:rsid w:val="00912D40"/>
    <w:rsid w:val="0091584F"/>
    <w:rsid w:val="00917A54"/>
    <w:rsid w:val="00931796"/>
    <w:rsid w:val="00931A87"/>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BE5058"/>
    <w:rsid w:val="00BF4725"/>
    <w:rsid w:val="00C0297D"/>
    <w:rsid w:val="00C050CC"/>
    <w:rsid w:val="00C06350"/>
    <w:rsid w:val="00C576F4"/>
    <w:rsid w:val="00C61445"/>
    <w:rsid w:val="00C62EFA"/>
    <w:rsid w:val="00C7054A"/>
    <w:rsid w:val="00C74BD8"/>
    <w:rsid w:val="00CB30CB"/>
    <w:rsid w:val="00CC0855"/>
    <w:rsid w:val="00D14A74"/>
    <w:rsid w:val="00D16BDA"/>
    <w:rsid w:val="00D32887"/>
    <w:rsid w:val="00D82BC9"/>
    <w:rsid w:val="00D86B35"/>
    <w:rsid w:val="00DA7A47"/>
    <w:rsid w:val="00DD1CFD"/>
    <w:rsid w:val="00DE2BAA"/>
    <w:rsid w:val="00DE2FF8"/>
    <w:rsid w:val="00E43726"/>
    <w:rsid w:val="00E55AFC"/>
    <w:rsid w:val="00E61464"/>
    <w:rsid w:val="00E96152"/>
    <w:rsid w:val="00EA7E4E"/>
    <w:rsid w:val="00EE7DFF"/>
    <w:rsid w:val="00F16622"/>
    <w:rsid w:val="00F820FE"/>
    <w:rsid w:val="00F92E55"/>
    <w:rsid w:val="00FB53A0"/>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6CD397"/>
  <w15:chartTrackingRefBased/>
  <w15:docId w15:val="{B14BF5CD-C381-4CEE-9EED-A08C59CF4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ra01\OneDrive%20-%20South%20Australia%20Government\Desktop\WORK\Subject%20Assessment%20Advice\From%20SOCA\Subject%20Assessment%20Advice%20-%20Physical%20Education%202020%20-%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B152F45DDA04394BCC17473265829" ma:contentTypeVersion="12" ma:contentTypeDescription="Create a new document." ma:contentTypeScope="" ma:versionID="3a88f58a2537d04e53ea87edd3d54895">
  <xsd:schema xmlns:xsd="http://www.w3.org/2001/XMLSchema" xmlns:xs="http://www.w3.org/2001/XMLSchema" xmlns:p="http://schemas.microsoft.com/office/2006/metadata/properties" xmlns:ns3="11528983-6669-42d1-926a-1d9aa82297fe" xmlns:ns4="c4f0ffcc-657e-4597-a93d-0fa92e3d0321" targetNamespace="http://schemas.microsoft.com/office/2006/metadata/properties" ma:root="true" ma:fieldsID="0cf8eda2f17d9382b26253c54e5aa676" ns3:_="" ns4:_="">
    <xsd:import namespace="11528983-6669-42d1-926a-1d9aa82297fe"/>
    <xsd:import namespace="c4f0ffcc-657e-4597-a93d-0fa92e3d03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28983-6669-42d1-926a-1d9aa8229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0ffcc-657e-4597-a93d-0fa92e3d03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2F9DB4-6669-401B-9B78-B6161DF65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28983-6669-42d1-926a-1d9aa82297fe"/>
    <ds:schemaRef ds:uri="c4f0ffcc-657e-4597-a93d-0fa92e3d0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documentManagement/types"/>
    <ds:schemaRef ds:uri="http://schemas.openxmlformats.org/package/2006/metadata/core-properties"/>
    <ds:schemaRef ds:uri="http://schemas.microsoft.com/office/2006/metadata/properties"/>
    <ds:schemaRef ds:uri="11528983-6669-42d1-926a-1d9aa82297fe"/>
    <ds:schemaRef ds:uri="http://purl.org/dc/terms/"/>
    <ds:schemaRef ds:uri="c4f0ffcc-657e-4597-a93d-0fa92e3d0321"/>
    <ds:schemaRef ds:uri="http://www.w3.org/XML/1998/namespace"/>
    <ds:schemaRef ds:uri="http://schemas.microsoft.com/office/infopath/2007/PartnerControl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Subject Assessment Advice - Physical Education 2020 - FINAL.dotx</Template>
  <TotalTime>43</TotalTime>
  <Pages>4</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Pietrzyk</dc:creator>
  <cp:keywords/>
  <dc:description/>
  <cp:lastModifiedBy>Pietrzyk, Alina (SACE)</cp:lastModifiedBy>
  <cp:revision>10</cp:revision>
  <dcterms:created xsi:type="dcterms:W3CDTF">2021-01-22T03:41:00Z</dcterms:created>
  <dcterms:modified xsi:type="dcterms:W3CDTF">2021-01-22T05:19:00Z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0x010100AD9B152F45DDA04394BCC17473265829</vt:lpwstr>
  </property>
</Properties>
</file>