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65D2A" w14:textId="37DD825F" w:rsidR="002A5D70" w:rsidRPr="005D4EBA" w:rsidRDefault="0097349B" w:rsidP="002A5D70">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5408" behindDoc="0" locked="0" layoutInCell="0" allowOverlap="1" wp14:anchorId="47DF4EC8" wp14:editId="5CDE1816">
                <wp:simplePos x="0" y="0"/>
                <wp:positionH relativeFrom="page">
                  <wp:posOffset>-107315</wp:posOffset>
                </wp:positionH>
                <wp:positionV relativeFrom="page">
                  <wp:posOffset>0</wp:posOffset>
                </wp:positionV>
                <wp:extent cx="7772400" cy="442595"/>
                <wp:effectExtent l="0" t="0" r="0" b="14605"/>
                <wp:wrapNone/>
                <wp:docPr id="19" name="MSIPCM38764bb7bfc40e510ce01e20"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8F28EB" w14:textId="77777777" w:rsidR="0097349B" w:rsidRPr="0097349B" w:rsidRDefault="0097349B" w:rsidP="0097349B">
                            <w:pPr>
                              <w:jc w:val="center"/>
                              <w:rPr>
                                <w:rFonts w:cs="Arial"/>
                                <w:color w:val="A80000"/>
                                <w:sz w:val="24"/>
                              </w:rPr>
                            </w:pPr>
                            <w:r w:rsidRPr="0097349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7DF4EC8" id="_x0000_t202" coordsize="21600,21600" o:spt="202" path="m,l,21600r21600,l21600,xe">
                <v:stroke joinstyle="miter"/>
                <v:path gradientshapeok="t" o:connecttype="rect"/>
              </v:shapetype>
              <v:shape id="MSIPCM38764bb7bfc40e510ce01e20" o:spid="_x0000_s1026" type="#_x0000_t202" alt="{&quot;HashCode&quot;:1178062039,&quot;Height&quot;:9999999.0,&quot;Width&quot;:9999999.0,&quot;Placement&quot;:&quot;Header&quot;,&quot;Index&quot;:&quot;FirstPage&quot;,&quot;Section&quot;:5,&quot;Top&quot;:0.0,&quot;Left&quot;:0.0}" style="position:absolute;left:0;text-align:left;margin-left:-8.45pt;margin-top:0;width:612pt;height:34.85pt;z-index:2516654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" o:allowincell="f" filled="f" stroked="f" strokeweight=".5pt">
                <v:textbox inset=",0,,0">
                  <w:txbxContent>
                    <w:p w14:paraId="048F28EB" w14:textId="77777777" w:rsidR="0097349B" w:rsidRPr="0097349B" w:rsidRDefault="0097349B" w:rsidP="0097349B">
                      <w:pPr>
                        <w:jc w:val="center"/>
                        <w:rPr>
                          <w:rFonts w:cs="Arial"/>
                          <w:color w:val="A80000"/>
                          <w:sz w:val="24"/>
                        </w:rPr>
                      </w:pPr>
                      <w:r w:rsidRPr="0097349B">
                        <w:rPr>
                          <w:rFonts w:cs="Arial"/>
                          <w:color w:val="A80000"/>
                          <w:sz w:val="24"/>
                        </w:rPr>
                        <w:t>OFFICIAL</w:t>
                      </w:r>
                    </w:p>
                  </w:txbxContent>
                </v:textbox>
                <w10:wrap anchorx="page" anchory="page"/>
              </v:shape>
            </w:pict>
          </mc:Fallback>
        </mc:AlternateContent>
      </w:r>
      <w:r w:rsidR="002A5D70">
        <w:rPr>
          <w:rFonts w:ascii="Roboto Light" w:hAnsi="Roboto Light"/>
          <w:noProof/>
          <w:color w:val="FFFFFF" w:themeColor="background1"/>
          <w:sz w:val="48"/>
          <w:szCs w:val="48"/>
          <w:lang w:eastAsia="en-AU"/>
        </w:rPr>
        <w:drawing>
          <wp:anchor distT="0" distB="0" distL="114300" distR="114300" simplePos="0" relativeHeight="251659264" behindDoc="1" locked="1" layoutInCell="1" allowOverlap="1" wp14:anchorId="7EE65EAC" wp14:editId="7EE65EAD">
            <wp:simplePos x="0" y="0"/>
            <wp:positionH relativeFrom="page">
              <wp:posOffset>-817245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Research Practices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2A5D70">
        <w:rPr>
          <w:rFonts w:ascii="Roboto Light" w:hAnsi="Roboto Light"/>
          <w:color w:val="FFFFFF" w:themeColor="background1"/>
          <w:sz w:val="48"/>
          <w:szCs w:val="48"/>
        </w:rPr>
        <w:t>Research Practices</w:t>
      </w:r>
    </w:p>
    <w:p w14:paraId="7EE65D2B" w14:textId="27AB1304" w:rsidR="002A5D70" w:rsidRPr="00D26614" w:rsidRDefault="002A5D70" w:rsidP="00D2364B">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w:t>
      </w:r>
      <w:r w:rsidR="002277DC">
        <w:rPr>
          <w:rFonts w:ascii="Roboto Light" w:hAnsi="Roboto Light"/>
          <w:color w:val="FFFFFF" w:themeColor="background1"/>
          <w:sz w:val="28"/>
          <w:szCs w:val="28"/>
        </w:rPr>
        <w:t>2</w:t>
      </w:r>
      <w:r w:rsidR="00407E21">
        <w:rPr>
          <w:rFonts w:ascii="Roboto Light" w:hAnsi="Roboto Light"/>
          <w:color w:val="FFFFFF" w:themeColor="background1"/>
          <w:sz w:val="28"/>
          <w:szCs w:val="28"/>
        </w:rPr>
        <w:t>4</w:t>
      </w:r>
      <w:r>
        <w:rPr>
          <w:rFonts w:ascii="Roboto Light" w:hAnsi="Roboto Light"/>
          <w:color w:val="FFFFFF" w:themeColor="background1"/>
          <w:sz w:val="28"/>
          <w:szCs w:val="28"/>
        </w:rPr>
        <w:t xml:space="preserve"> Subject Outline | Stage 1</w:t>
      </w:r>
    </w:p>
    <w:p w14:paraId="7EE65D2C" w14:textId="77777777" w:rsidR="008C1CB1" w:rsidRPr="002A5D70" w:rsidRDefault="008C1CB1" w:rsidP="0071593C">
      <w:pPr>
        <w:pStyle w:val="SOFinalCoverHeading3"/>
        <w:rPr>
          <w:color w:val="FFFFFF" w:themeColor="background1"/>
        </w:rPr>
      </w:pPr>
    </w:p>
    <w:p w14:paraId="7EE65D2D" w14:textId="77777777" w:rsidR="00AE1D2E" w:rsidRPr="00B36C90" w:rsidRDefault="00AE1D2E">
      <w:pPr>
        <w:sectPr w:rsidR="00AE1D2E" w:rsidRPr="00B36C90" w:rsidSect="002A5D70">
          <w:headerReference w:type="even" r:id="rId10"/>
          <w:headerReference w:type="default" r:id="rId11"/>
          <w:footerReference w:type="even" r:id="rId12"/>
          <w:footerReference w:type="default" r:id="rId13"/>
          <w:headerReference w:type="first" r:id="rId14"/>
          <w:footerReference w:type="first" r:id="rId15"/>
          <w:pgSz w:w="11901" w:h="16857" w:code="236"/>
          <w:pgMar w:top="720" w:right="720" w:bottom="720" w:left="720" w:header="720" w:footer="1134" w:gutter="0"/>
          <w:cols w:space="708"/>
          <w:docGrid w:linePitch="360"/>
        </w:sectPr>
      </w:pPr>
    </w:p>
    <w:p w14:paraId="7EE65D2E" w14:textId="2368683F" w:rsidR="00AD20D1" w:rsidRPr="00485360" w:rsidRDefault="0097349B" w:rsidP="00D2364B">
      <w:pPr>
        <w:pStyle w:val="SOFinalImprintText"/>
        <w:spacing w:before="9960"/>
      </w:pPr>
      <w:r>
        <w:rPr>
          <w:noProof/>
        </w:rPr>
        <w:lastRenderedPageBreak/>
        <mc:AlternateContent>
          <mc:Choice Requires="wps">
            <w:drawing>
              <wp:anchor distT="0" distB="0" distL="114300" distR="114300" simplePos="0" relativeHeight="251663360" behindDoc="0" locked="0" layoutInCell="0" allowOverlap="1" wp14:anchorId="7773FEF1" wp14:editId="38085D63">
                <wp:simplePos x="0" y="0"/>
                <wp:positionH relativeFrom="page">
                  <wp:posOffset>-107315</wp:posOffset>
                </wp:positionH>
                <wp:positionV relativeFrom="page">
                  <wp:posOffset>0</wp:posOffset>
                </wp:positionV>
                <wp:extent cx="7772400" cy="442595"/>
                <wp:effectExtent l="0" t="0" r="0" b="14605"/>
                <wp:wrapNone/>
                <wp:docPr id="18" name="MSIPCM38764bb7bfc40e510ce01e20"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FD7B19" w14:textId="77777777" w:rsidR="0097349B" w:rsidRPr="0097349B" w:rsidRDefault="0097349B" w:rsidP="0097349B">
                            <w:pPr>
                              <w:jc w:val="center"/>
                              <w:rPr>
                                <w:rFonts w:cs="Arial"/>
                                <w:color w:val="A80000"/>
                                <w:sz w:val="24"/>
                              </w:rPr>
                            </w:pPr>
                            <w:r w:rsidRPr="0097349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773FEF1" id="_x0000_s1027" type="#_x0000_t202" alt="{&quot;HashCode&quot;:1178062039,&quot;Height&quot;:9999999.0,&quot;Width&quot;:9999999.0,&quot;Placement&quot;:&quot;Header&quot;,&quot;Index&quot;:&quot;FirstPage&quot;,&quot;Section&quot;:5,&quot;Top&quot;:0.0,&quot;Left&quot;:0.0}" style="position:absolute;margin-left:-8.45pt;margin-top:0;width:612pt;height:34.85pt;z-index:2516633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" o:allowincell="f" filled="f" stroked="f" strokeweight=".5pt">
                <v:textbox inset=",0,,0">
                  <w:txbxContent>
                    <w:p w14:paraId="1EFD7B19" w14:textId="77777777" w:rsidR="0097349B" w:rsidRPr="0097349B" w:rsidRDefault="0097349B" w:rsidP="0097349B">
                      <w:pPr>
                        <w:jc w:val="center"/>
                        <w:rPr>
                          <w:rFonts w:cs="Arial"/>
                          <w:color w:val="A80000"/>
                          <w:sz w:val="24"/>
                        </w:rPr>
                      </w:pPr>
                      <w:r w:rsidRPr="0097349B">
                        <w:rPr>
                          <w:rFonts w:cs="Arial"/>
                          <w:color w:val="A80000"/>
                          <w:sz w:val="24"/>
                        </w:rPr>
                        <w:t>OFFICIAL</w:t>
                      </w:r>
                    </w:p>
                  </w:txbxContent>
                </v:textbox>
                <w10:wrap anchorx="page" anchory="page"/>
              </v:shape>
            </w:pict>
          </mc:Fallback>
        </mc:AlternateContent>
      </w:r>
      <w:r w:rsidR="00AD20D1" w:rsidRPr="00485360">
        <w:t>Published by the SACE Board of South Australia,</w:t>
      </w:r>
      <w:r w:rsidR="00AD20D1" w:rsidRPr="00485360">
        <w:br/>
      </w:r>
      <w:r>
        <w:t>11 Waymouth Street, Adelaide, South Australia 5000</w:t>
      </w:r>
    </w:p>
    <w:p w14:paraId="7EE65D2F" w14:textId="77777777" w:rsidR="00AD20D1" w:rsidRDefault="00AD20D1" w:rsidP="00AD20D1">
      <w:pPr>
        <w:pStyle w:val="SOFinalImprintText"/>
      </w:pPr>
      <w:r w:rsidRPr="00485360">
        <w:t>Copyright © SACE Board of South Australia 20</w:t>
      </w:r>
      <w:r>
        <w:t>13</w:t>
      </w:r>
    </w:p>
    <w:p w14:paraId="7EE65D30" w14:textId="77777777" w:rsidR="00AD20D1" w:rsidRDefault="00AD20D1" w:rsidP="00AD20D1">
      <w:pPr>
        <w:pStyle w:val="SOFinalImprintText"/>
      </w:pPr>
      <w:r>
        <w:t>First published 2013 for 2014 (published online October 2013)</w:t>
      </w:r>
    </w:p>
    <w:p w14:paraId="7EE65D31" w14:textId="49959AEA" w:rsidR="003112E2" w:rsidRPr="00485360" w:rsidRDefault="003112E2" w:rsidP="00AD20D1">
      <w:pPr>
        <w:pStyle w:val="SOFinalImprintText"/>
      </w:pPr>
      <w:r>
        <w:t>Reissued for 2015</w:t>
      </w:r>
      <w:r w:rsidR="00D37330">
        <w:t>, 2016</w:t>
      </w:r>
      <w:r w:rsidR="009C0D16">
        <w:t>, 2017</w:t>
      </w:r>
      <w:r w:rsidR="0003534B">
        <w:t>, 2018</w:t>
      </w:r>
      <w:r w:rsidR="008C1CB1">
        <w:t>, 2019</w:t>
      </w:r>
      <w:r w:rsidR="007948BF">
        <w:t>, 2020</w:t>
      </w:r>
      <w:r w:rsidR="00D2364B">
        <w:t>,</w:t>
      </w:r>
      <w:r w:rsidR="0097349B">
        <w:t xml:space="preserve"> 2021, </w:t>
      </w:r>
      <w:r w:rsidR="00D2364B">
        <w:t>202</w:t>
      </w:r>
      <w:r w:rsidR="0097349B">
        <w:t>2</w:t>
      </w:r>
      <w:r w:rsidR="005836FD">
        <w:t xml:space="preserve">, </w:t>
      </w:r>
      <w:r w:rsidR="00407E21">
        <w:t>2023, 2024</w:t>
      </w:r>
    </w:p>
    <w:p w14:paraId="7EE65D32" w14:textId="77777777" w:rsidR="002A5D70" w:rsidRDefault="002A5D70" w:rsidP="008C1CB1">
      <w:pPr>
        <w:pStyle w:val="SOFinalImprintText"/>
      </w:pPr>
      <w:r w:rsidRPr="002A5D70">
        <w:t>ISBN 978 1 74102 785 3</w:t>
      </w:r>
      <w:r>
        <w:t xml:space="preserve"> (online Microsoft Word version)</w:t>
      </w:r>
    </w:p>
    <w:p w14:paraId="7EE65D33" w14:textId="23428F65" w:rsidR="00AD20D1" w:rsidRDefault="00AD20D1" w:rsidP="00D2364B">
      <w:pPr>
        <w:pStyle w:val="SOFinalImprintTextObjID"/>
      </w:pPr>
      <w:r w:rsidRPr="00866EC6">
        <w:t xml:space="preserve">ref: </w:t>
      </w:r>
      <w:r w:rsidR="00D2364B">
        <w:t>A</w:t>
      </w:r>
      <w:r w:rsidR="005836FD">
        <w:t>1095194</w:t>
      </w:r>
    </w:p>
    <w:p w14:paraId="7EE65D34" w14:textId="77777777" w:rsidR="00AD20D1" w:rsidRPr="00970882" w:rsidRDefault="00AD20D1" w:rsidP="00D837DC">
      <w:pPr>
        <w:pStyle w:val="SOFinalImprintTextObjID"/>
        <w:spacing w:before="650"/>
      </w:pPr>
      <w:r w:rsidRPr="00F53E83">
        <w:rPr>
          <w:i/>
          <w:sz w:val="20"/>
        </w:rPr>
        <w:t xml:space="preserve">This subject outline </w:t>
      </w:r>
      <w:r w:rsidR="00D837DC">
        <w:rPr>
          <w:i/>
          <w:sz w:val="20"/>
        </w:rPr>
        <w:t>has been reaccredited</w:t>
      </w:r>
      <w:r w:rsidRPr="00F53E83">
        <w:rPr>
          <w:i/>
          <w:sz w:val="20"/>
        </w:rPr>
        <w:t xml:space="preserve"> fo</w:t>
      </w:r>
      <w:r>
        <w:rPr>
          <w:i/>
          <w:sz w:val="20"/>
        </w:rPr>
        <w:t>r teaching at Stage 1 from 201</w:t>
      </w:r>
      <w:r w:rsidR="00D837DC">
        <w:rPr>
          <w:i/>
          <w:sz w:val="20"/>
        </w:rPr>
        <w:t>7</w:t>
      </w:r>
    </w:p>
    <w:p w14:paraId="7EE65D35" w14:textId="77777777" w:rsidR="00B00C02" w:rsidRPr="00B36C90" w:rsidRDefault="00B00C02" w:rsidP="009E30B3">
      <w:pPr>
        <w:sectPr w:rsidR="00B00C02" w:rsidRPr="00B36C90" w:rsidSect="0035513A">
          <w:headerReference w:type="even" r:id="rId16"/>
          <w:footerReference w:type="even" r:id="rId17"/>
          <w:footerReference w:type="default" r:id="rId18"/>
          <w:pgSz w:w="11907" w:h="16840" w:code="236"/>
          <w:pgMar w:top="1985" w:right="1985" w:bottom="1985" w:left="1985" w:header="1701" w:footer="1134" w:gutter="0"/>
          <w:cols w:space="708"/>
          <w:docGrid w:linePitch="360"/>
        </w:sectPr>
      </w:pPr>
    </w:p>
    <w:p w14:paraId="7EE65D36" w14:textId="77777777" w:rsidR="009B503A" w:rsidRPr="0097349B" w:rsidRDefault="009B503A" w:rsidP="00AD20D1">
      <w:pPr>
        <w:pStyle w:val="SOFinalCONTENTSHeading"/>
        <w:rPr>
          <w:b w:val="0"/>
        </w:rPr>
      </w:pPr>
      <w:r w:rsidRPr="0097349B">
        <w:rPr>
          <w:b w:val="0"/>
        </w:rPr>
        <w:lastRenderedPageBreak/>
        <w:t>contents</w:t>
      </w:r>
    </w:p>
    <w:p w14:paraId="7EE65D37" w14:textId="00529774" w:rsidR="00A82A88" w:rsidRDefault="00AE1D2E">
      <w:pPr>
        <w:pStyle w:val="TOC1"/>
        <w:tabs>
          <w:tab w:val="right" w:leader="dot" w:pos="7927"/>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A82A88">
        <w:rPr>
          <w:noProof/>
        </w:rPr>
        <w:t>Introduction</w:t>
      </w:r>
      <w:r w:rsidR="00A82A88">
        <w:rPr>
          <w:noProof/>
        </w:rPr>
        <w:tab/>
      </w:r>
      <w:r w:rsidR="00A82A88">
        <w:rPr>
          <w:noProof/>
        </w:rPr>
        <w:fldChar w:fldCharType="begin"/>
      </w:r>
      <w:r w:rsidR="00A82A88">
        <w:rPr>
          <w:noProof/>
        </w:rPr>
        <w:instrText xml:space="preserve"> PAGEREF _Toc429467452 \h </w:instrText>
      </w:r>
      <w:r w:rsidR="00A82A88">
        <w:rPr>
          <w:noProof/>
        </w:rPr>
      </w:r>
      <w:r w:rsidR="00A82A88">
        <w:rPr>
          <w:noProof/>
        </w:rPr>
        <w:fldChar w:fldCharType="separate"/>
      </w:r>
      <w:r w:rsidR="005836FD">
        <w:rPr>
          <w:noProof/>
        </w:rPr>
        <w:t>1</w:t>
      </w:r>
      <w:r w:rsidR="00A82A88">
        <w:rPr>
          <w:noProof/>
        </w:rPr>
        <w:fldChar w:fldCharType="end"/>
      </w:r>
    </w:p>
    <w:p w14:paraId="7EE65D38" w14:textId="4E3BFDD0" w:rsidR="00A82A88" w:rsidRDefault="00A82A88">
      <w:pPr>
        <w:pStyle w:val="TOC2"/>
        <w:tabs>
          <w:tab w:val="right" w:leader="dot" w:pos="7927"/>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_Toc429467453 \h </w:instrText>
      </w:r>
      <w:r>
        <w:rPr>
          <w:noProof/>
        </w:rPr>
      </w:r>
      <w:r>
        <w:rPr>
          <w:noProof/>
        </w:rPr>
        <w:fldChar w:fldCharType="separate"/>
      </w:r>
      <w:r w:rsidR="005836FD">
        <w:rPr>
          <w:noProof/>
        </w:rPr>
        <w:t>1</w:t>
      </w:r>
      <w:r>
        <w:rPr>
          <w:noProof/>
        </w:rPr>
        <w:fldChar w:fldCharType="end"/>
      </w:r>
    </w:p>
    <w:p w14:paraId="7EE65D39" w14:textId="003B8EBF" w:rsidR="00A82A88" w:rsidRDefault="00A82A88">
      <w:pPr>
        <w:pStyle w:val="TOC2"/>
        <w:tabs>
          <w:tab w:val="right" w:leader="dot" w:pos="7927"/>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_Toc429467454 \h </w:instrText>
      </w:r>
      <w:r>
        <w:rPr>
          <w:noProof/>
        </w:rPr>
      </w:r>
      <w:r>
        <w:rPr>
          <w:noProof/>
        </w:rPr>
        <w:fldChar w:fldCharType="separate"/>
      </w:r>
      <w:r w:rsidR="005836FD">
        <w:rPr>
          <w:noProof/>
        </w:rPr>
        <w:t>1</w:t>
      </w:r>
      <w:r>
        <w:rPr>
          <w:noProof/>
        </w:rPr>
        <w:fldChar w:fldCharType="end"/>
      </w:r>
    </w:p>
    <w:p w14:paraId="7EE65D3A" w14:textId="30F2DA9E" w:rsidR="00A82A88" w:rsidRDefault="00A82A88">
      <w:pPr>
        <w:pStyle w:val="TOC2"/>
        <w:tabs>
          <w:tab w:val="right" w:leader="dot" w:pos="7927"/>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_Toc429467455 \h </w:instrText>
      </w:r>
      <w:r>
        <w:rPr>
          <w:noProof/>
        </w:rPr>
      </w:r>
      <w:r>
        <w:rPr>
          <w:noProof/>
        </w:rPr>
        <w:fldChar w:fldCharType="separate"/>
      </w:r>
      <w:r w:rsidR="005836FD">
        <w:rPr>
          <w:noProof/>
        </w:rPr>
        <w:t>4</w:t>
      </w:r>
      <w:r>
        <w:rPr>
          <w:noProof/>
        </w:rPr>
        <w:fldChar w:fldCharType="end"/>
      </w:r>
    </w:p>
    <w:p w14:paraId="7EE65D3B" w14:textId="43E404C5" w:rsidR="00A82A88" w:rsidRDefault="00A82A88">
      <w:pPr>
        <w:pStyle w:val="TOC1"/>
        <w:tabs>
          <w:tab w:val="right" w:leader="dot" w:pos="7927"/>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_Toc429467456 \h </w:instrText>
      </w:r>
      <w:r>
        <w:rPr>
          <w:noProof/>
        </w:rPr>
      </w:r>
      <w:r>
        <w:rPr>
          <w:noProof/>
        </w:rPr>
        <w:fldChar w:fldCharType="separate"/>
      </w:r>
      <w:r w:rsidR="005836FD">
        <w:rPr>
          <w:noProof/>
        </w:rPr>
        <w:t>5</w:t>
      </w:r>
      <w:r>
        <w:rPr>
          <w:noProof/>
        </w:rPr>
        <w:fldChar w:fldCharType="end"/>
      </w:r>
    </w:p>
    <w:p w14:paraId="7EE65D3C" w14:textId="6570849F" w:rsidR="00A82A88" w:rsidRDefault="00A82A88">
      <w:pPr>
        <w:pStyle w:val="TOC2"/>
        <w:tabs>
          <w:tab w:val="right" w:leader="dot" w:pos="7927"/>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_Toc429467457 \h </w:instrText>
      </w:r>
      <w:r>
        <w:rPr>
          <w:noProof/>
        </w:rPr>
      </w:r>
      <w:r>
        <w:rPr>
          <w:noProof/>
        </w:rPr>
        <w:fldChar w:fldCharType="separate"/>
      </w:r>
      <w:r w:rsidR="005836FD">
        <w:rPr>
          <w:noProof/>
        </w:rPr>
        <w:t>5</w:t>
      </w:r>
      <w:r>
        <w:rPr>
          <w:noProof/>
        </w:rPr>
        <w:fldChar w:fldCharType="end"/>
      </w:r>
    </w:p>
    <w:p w14:paraId="7EE65D3D" w14:textId="20AD6C0B" w:rsidR="00A82A88" w:rsidRDefault="00A82A88">
      <w:pPr>
        <w:pStyle w:val="TOC2"/>
        <w:tabs>
          <w:tab w:val="right" w:leader="dot" w:pos="7927"/>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_Toc429467458 \h </w:instrText>
      </w:r>
      <w:r>
        <w:rPr>
          <w:noProof/>
        </w:rPr>
      </w:r>
      <w:r>
        <w:rPr>
          <w:noProof/>
        </w:rPr>
        <w:fldChar w:fldCharType="separate"/>
      </w:r>
      <w:r w:rsidR="005836FD">
        <w:rPr>
          <w:noProof/>
        </w:rPr>
        <w:t>5</w:t>
      </w:r>
      <w:r>
        <w:rPr>
          <w:noProof/>
        </w:rPr>
        <w:fldChar w:fldCharType="end"/>
      </w:r>
    </w:p>
    <w:p w14:paraId="7EE65D3E" w14:textId="5936E92D" w:rsidR="00A82A88" w:rsidRDefault="00A82A88">
      <w:pPr>
        <w:pStyle w:val="TOC1"/>
        <w:tabs>
          <w:tab w:val="right" w:leader="dot" w:pos="7927"/>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_Toc429467459 \h </w:instrText>
      </w:r>
      <w:r>
        <w:rPr>
          <w:noProof/>
        </w:rPr>
      </w:r>
      <w:r>
        <w:rPr>
          <w:noProof/>
        </w:rPr>
        <w:fldChar w:fldCharType="separate"/>
      </w:r>
      <w:r w:rsidR="005836FD">
        <w:rPr>
          <w:noProof/>
        </w:rPr>
        <w:t>10</w:t>
      </w:r>
      <w:r>
        <w:rPr>
          <w:noProof/>
        </w:rPr>
        <w:fldChar w:fldCharType="end"/>
      </w:r>
    </w:p>
    <w:p w14:paraId="7EE65D3F" w14:textId="4648F318" w:rsidR="00A82A88" w:rsidRDefault="00A82A88">
      <w:pPr>
        <w:pStyle w:val="TOC2"/>
        <w:tabs>
          <w:tab w:val="right" w:leader="dot" w:pos="7927"/>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_Toc429467460 \h </w:instrText>
      </w:r>
      <w:r>
        <w:rPr>
          <w:noProof/>
        </w:rPr>
      </w:r>
      <w:r>
        <w:rPr>
          <w:noProof/>
        </w:rPr>
        <w:fldChar w:fldCharType="separate"/>
      </w:r>
      <w:r w:rsidR="005836FD">
        <w:rPr>
          <w:noProof/>
        </w:rPr>
        <w:t>10</w:t>
      </w:r>
      <w:r>
        <w:rPr>
          <w:noProof/>
        </w:rPr>
        <w:fldChar w:fldCharType="end"/>
      </w:r>
    </w:p>
    <w:p w14:paraId="7EE65D40" w14:textId="377F0297" w:rsidR="00A82A88" w:rsidRDefault="00A82A88">
      <w:pPr>
        <w:pStyle w:val="TOC2"/>
        <w:tabs>
          <w:tab w:val="right" w:leader="dot" w:pos="7927"/>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_Toc429467461 \h </w:instrText>
      </w:r>
      <w:r>
        <w:rPr>
          <w:noProof/>
        </w:rPr>
      </w:r>
      <w:r>
        <w:rPr>
          <w:noProof/>
        </w:rPr>
        <w:fldChar w:fldCharType="separate"/>
      </w:r>
      <w:r w:rsidR="005836FD">
        <w:rPr>
          <w:noProof/>
        </w:rPr>
        <w:t>10</w:t>
      </w:r>
      <w:r>
        <w:rPr>
          <w:noProof/>
        </w:rPr>
        <w:fldChar w:fldCharType="end"/>
      </w:r>
    </w:p>
    <w:p w14:paraId="7EE65D41" w14:textId="0E037D3D" w:rsidR="00A82A88" w:rsidRDefault="00A82A88">
      <w:pPr>
        <w:pStyle w:val="TOC2"/>
        <w:tabs>
          <w:tab w:val="right" w:leader="dot" w:pos="7927"/>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_Toc429467462 \h </w:instrText>
      </w:r>
      <w:r>
        <w:rPr>
          <w:noProof/>
        </w:rPr>
      </w:r>
      <w:r>
        <w:rPr>
          <w:noProof/>
        </w:rPr>
        <w:fldChar w:fldCharType="separate"/>
      </w:r>
      <w:r w:rsidR="005836FD">
        <w:rPr>
          <w:noProof/>
        </w:rPr>
        <w:t>11</w:t>
      </w:r>
      <w:r>
        <w:rPr>
          <w:noProof/>
        </w:rPr>
        <w:fldChar w:fldCharType="end"/>
      </w:r>
    </w:p>
    <w:p w14:paraId="7EE65D42" w14:textId="08ED28E8" w:rsidR="00A82A88" w:rsidRDefault="00A82A88">
      <w:pPr>
        <w:pStyle w:val="TOC2"/>
        <w:tabs>
          <w:tab w:val="right" w:leader="dot" w:pos="7927"/>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_Toc429467463 \h </w:instrText>
      </w:r>
      <w:r>
        <w:rPr>
          <w:noProof/>
        </w:rPr>
      </w:r>
      <w:r>
        <w:rPr>
          <w:noProof/>
        </w:rPr>
        <w:fldChar w:fldCharType="separate"/>
      </w:r>
      <w:r w:rsidR="005836FD">
        <w:rPr>
          <w:noProof/>
        </w:rPr>
        <w:t>12</w:t>
      </w:r>
      <w:r>
        <w:rPr>
          <w:noProof/>
        </w:rPr>
        <w:fldChar w:fldCharType="end"/>
      </w:r>
    </w:p>
    <w:p w14:paraId="7EE65D43" w14:textId="763C1940" w:rsidR="00A82A88" w:rsidRDefault="00A82A88">
      <w:pPr>
        <w:pStyle w:val="TOC2"/>
        <w:tabs>
          <w:tab w:val="right" w:leader="dot" w:pos="7927"/>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_Toc429467464 \h </w:instrText>
      </w:r>
      <w:r>
        <w:rPr>
          <w:noProof/>
        </w:rPr>
      </w:r>
      <w:r>
        <w:rPr>
          <w:noProof/>
        </w:rPr>
        <w:fldChar w:fldCharType="separate"/>
      </w:r>
      <w:r w:rsidR="005836FD">
        <w:rPr>
          <w:noProof/>
        </w:rPr>
        <w:t>14</w:t>
      </w:r>
      <w:r>
        <w:rPr>
          <w:noProof/>
        </w:rPr>
        <w:fldChar w:fldCharType="end"/>
      </w:r>
    </w:p>
    <w:p w14:paraId="7EE65D44" w14:textId="2789EE14" w:rsidR="00A82A88" w:rsidRDefault="00A82A88">
      <w:pPr>
        <w:pStyle w:val="TOC1"/>
        <w:tabs>
          <w:tab w:val="right" w:leader="dot" w:pos="7927"/>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_Toc429467465 \h </w:instrText>
      </w:r>
      <w:r>
        <w:rPr>
          <w:noProof/>
        </w:rPr>
      </w:r>
      <w:r>
        <w:rPr>
          <w:noProof/>
        </w:rPr>
        <w:fldChar w:fldCharType="separate"/>
      </w:r>
      <w:r w:rsidR="005836FD">
        <w:rPr>
          <w:noProof/>
        </w:rPr>
        <w:t>15</w:t>
      </w:r>
      <w:r>
        <w:rPr>
          <w:noProof/>
        </w:rPr>
        <w:fldChar w:fldCharType="end"/>
      </w:r>
    </w:p>
    <w:p w14:paraId="7EE65D45" w14:textId="3A21E677" w:rsidR="00A82A88" w:rsidRDefault="00A82A88">
      <w:pPr>
        <w:pStyle w:val="TOC2"/>
        <w:tabs>
          <w:tab w:val="right" w:leader="dot" w:pos="7927"/>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_Toc429467466 \h </w:instrText>
      </w:r>
      <w:r>
        <w:rPr>
          <w:noProof/>
        </w:rPr>
      </w:r>
      <w:r>
        <w:rPr>
          <w:noProof/>
        </w:rPr>
        <w:fldChar w:fldCharType="separate"/>
      </w:r>
      <w:r w:rsidR="005836FD">
        <w:rPr>
          <w:noProof/>
        </w:rPr>
        <w:t>15</w:t>
      </w:r>
      <w:r>
        <w:rPr>
          <w:noProof/>
        </w:rPr>
        <w:fldChar w:fldCharType="end"/>
      </w:r>
    </w:p>
    <w:p w14:paraId="7EE65D46" w14:textId="4A0A9CA8" w:rsidR="00A82A88" w:rsidRDefault="00A82A88">
      <w:pPr>
        <w:pStyle w:val="TOC2"/>
        <w:tabs>
          <w:tab w:val="right" w:leader="dot" w:pos="7927"/>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_Toc429467467 \h </w:instrText>
      </w:r>
      <w:r>
        <w:rPr>
          <w:noProof/>
        </w:rPr>
      </w:r>
      <w:r>
        <w:rPr>
          <w:noProof/>
        </w:rPr>
        <w:fldChar w:fldCharType="separate"/>
      </w:r>
      <w:r w:rsidR="005836FD">
        <w:rPr>
          <w:noProof/>
        </w:rPr>
        <w:t>15</w:t>
      </w:r>
      <w:r>
        <w:rPr>
          <w:noProof/>
        </w:rPr>
        <w:fldChar w:fldCharType="end"/>
      </w:r>
    </w:p>
    <w:p w14:paraId="7EE65D47" w14:textId="77777777" w:rsidR="00744F4B" w:rsidRPr="00B36C90" w:rsidRDefault="00AE1D2E" w:rsidP="00AD20D1">
      <w:pPr>
        <w:pStyle w:val="SOFinalContents2"/>
      </w:pPr>
      <w:r>
        <w:rPr>
          <w:rFonts w:eastAsia="SimSun"/>
          <w:szCs w:val="24"/>
          <w:lang w:val="en-AU" w:eastAsia="zh-CN"/>
        </w:rPr>
        <w:fldChar w:fldCharType="end"/>
      </w:r>
    </w:p>
    <w:p w14:paraId="7EE65D48" w14:textId="77777777" w:rsidR="00C41F73" w:rsidRPr="00B36C90" w:rsidRDefault="00C41F73" w:rsidP="00F9073B">
      <w:pPr>
        <w:pStyle w:val="SOFinalContents2"/>
        <w:ind w:left="0"/>
        <w:sectPr w:rsidR="00C41F73" w:rsidRPr="00B36C90" w:rsidSect="00EC1B05">
          <w:headerReference w:type="default" r:id="rId19"/>
          <w:footerReference w:type="default" r:id="rId20"/>
          <w:pgSz w:w="11907" w:h="16840" w:code="9"/>
          <w:pgMar w:top="1985" w:right="1985" w:bottom="1985" w:left="1985" w:header="1701" w:footer="1134" w:gutter="0"/>
          <w:cols w:space="708"/>
          <w:docGrid w:linePitch="360"/>
        </w:sectPr>
      </w:pPr>
    </w:p>
    <w:p w14:paraId="7EE65D49" w14:textId="660E8B0E" w:rsidR="00022706" w:rsidRPr="00B36C90" w:rsidRDefault="0097349B" w:rsidP="0070474A">
      <w:pPr>
        <w:pStyle w:val="SOFinalContents2"/>
        <w:sectPr w:rsidR="00022706" w:rsidRPr="00B36C90" w:rsidSect="0035513A">
          <w:headerReference w:type="even" r:id="rId21"/>
          <w:footerReference w:type="even" r:id="rId22"/>
          <w:pgSz w:w="11907" w:h="16840" w:code="236"/>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61312" behindDoc="0" locked="0" layoutInCell="0" allowOverlap="1" wp14:anchorId="56F9949E" wp14:editId="3FC746E4">
                <wp:simplePos x="0" y="0"/>
                <wp:positionH relativeFrom="page">
                  <wp:posOffset>-107315</wp:posOffset>
                </wp:positionH>
                <wp:positionV relativeFrom="page">
                  <wp:posOffset>0</wp:posOffset>
                </wp:positionV>
                <wp:extent cx="7772400" cy="442595"/>
                <wp:effectExtent l="0" t="0" r="0" b="14605"/>
                <wp:wrapNone/>
                <wp:docPr id="17" name="MSIPCM38764bb7bfc40e510ce01e20"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3B7F83" w14:textId="77777777" w:rsidR="0097349B" w:rsidRPr="0097349B" w:rsidRDefault="0097349B" w:rsidP="0097349B">
                            <w:pPr>
                              <w:jc w:val="center"/>
                              <w:rPr>
                                <w:rFonts w:cs="Arial"/>
                                <w:color w:val="A80000"/>
                                <w:sz w:val="24"/>
                              </w:rPr>
                            </w:pPr>
                            <w:r w:rsidRPr="0097349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6F9949E" id="_x0000_s1028" type="#_x0000_t202" alt="{&quot;HashCode&quot;:1178062039,&quot;Height&quot;:9999999.0,&quot;Width&quot;:9999999.0,&quot;Placement&quot;:&quot;Header&quot;,&quot;Index&quot;:&quot;FirstPage&quot;,&quot;Section&quot;:5,&quot;Top&quot;:0.0,&quot;Left&quot;:0.0}" style="position:absolute;left:0;text-align:left;margin-left:-8.45pt;margin-top:0;width:612pt;height:34.85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OLL4bYZAgAALQQAAA4AAAAAAAAAAAAAAAAALgIAAGRycy9lMm9Eb2MueG1sUEsBAi0AFAAG&#10;AAgAAAAhAEiQHNbdAAAACAEAAA8AAAAAAAAAAAAAAAAAcwQAAGRycy9kb3ducmV2LnhtbFBLBQYA&#10;AAAABAAEAPMAAAB9BQAAAAA=&#10;" o:allowincell="f" filled="f" stroked="f" strokeweight=".5pt">
                <v:textbox inset=",0,,0">
                  <w:txbxContent>
                    <w:p w14:paraId="013B7F83" w14:textId="77777777" w:rsidR="0097349B" w:rsidRPr="0097349B" w:rsidRDefault="0097349B" w:rsidP="0097349B">
                      <w:pPr>
                        <w:jc w:val="center"/>
                        <w:rPr>
                          <w:rFonts w:cs="Arial"/>
                          <w:color w:val="A80000"/>
                          <w:sz w:val="24"/>
                        </w:rPr>
                      </w:pPr>
                      <w:r w:rsidRPr="0097349B">
                        <w:rPr>
                          <w:rFonts w:cs="Arial"/>
                          <w:color w:val="A80000"/>
                          <w:sz w:val="24"/>
                        </w:rPr>
                        <w:t>OFFICIAL</w:t>
                      </w:r>
                    </w:p>
                  </w:txbxContent>
                </v:textbox>
                <w10:wrap anchorx="page" anchory="page"/>
              </v:shape>
            </w:pict>
          </mc:Fallback>
        </mc:AlternateContent>
      </w:r>
    </w:p>
    <w:p w14:paraId="7EE65D4A" w14:textId="77777777" w:rsidR="006D53EE" w:rsidRPr="00AD20D1" w:rsidRDefault="00AD20D1" w:rsidP="00AD20D1">
      <w:pPr>
        <w:pStyle w:val="SOFinalHead1"/>
      </w:pPr>
      <w:bookmarkStart w:id="0" w:name="_Toc429467452"/>
      <w:bookmarkStart w:id="1" w:name="_Toc205798495"/>
      <w:r w:rsidRPr="00AD20D1">
        <w:lastRenderedPageBreak/>
        <w:t>Introduction</w:t>
      </w:r>
      <w:bookmarkEnd w:id="0"/>
    </w:p>
    <w:p w14:paraId="7EE65D4B" w14:textId="77777777" w:rsidR="00901E1B" w:rsidRPr="00AD20D1" w:rsidRDefault="00AD20D1" w:rsidP="00AD20D1">
      <w:pPr>
        <w:pStyle w:val="SOFinalHead2"/>
      </w:pPr>
      <w:bookmarkStart w:id="2" w:name="_Toc429467453"/>
      <w:bookmarkEnd w:id="1"/>
      <w:r w:rsidRPr="00AD20D1">
        <w:t>Subject Description</w:t>
      </w:r>
      <w:bookmarkEnd w:id="2"/>
    </w:p>
    <w:p w14:paraId="7EE65D4C" w14:textId="77777777" w:rsidR="0076088E" w:rsidRPr="00B36C90" w:rsidRDefault="0076088E" w:rsidP="0076088E">
      <w:pPr>
        <w:pStyle w:val="SOFinalBodyText"/>
      </w:pPr>
      <w:r w:rsidRPr="00B36C90">
        <w:t>Stage 1 Research Practices is a 10-credit subject.</w:t>
      </w:r>
    </w:p>
    <w:p w14:paraId="7EE65D4D" w14:textId="77777777" w:rsidR="0076088E" w:rsidRPr="00B36C90" w:rsidRDefault="0076088E" w:rsidP="0076088E">
      <w:pPr>
        <w:pStyle w:val="SOFinalBodyText"/>
      </w:pPr>
      <w:r w:rsidRPr="00B36C90">
        <w:t>This subject provides students with opportunities to:</w:t>
      </w:r>
    </w:p>
    <w:p w14:paraId="7EE65D4E" w14:textId="77777777" w:rsidR="0076088E" w:rsidRPr="00B36C90" w:rsidRDefault="0076088E" w:rsidP="000A0AA5">
      <w:pPr>
        <w:pStyle w:val="SOFinalBullets"/>
      </w:pPr>
      <w:r w:rsidRPr="00B36C90">
        <w:t xml:space="preserve">examine the purpose of research </w:t>
      </w:r>
    </w:p>
    <w:p w14:paraId="7EE65D4F" w14:textId="77777777" w:rsidR="0076088E" w:rsidRPr="00B36C90" w:rsidRDefault="0076088E" w:rsidP="000A0AA5">
      <w:pPr>
        <w:pStyle w:val="SOFinalBullets"/>
      </w:pPr>
      <w:r w:rsidRPr="00B36C90">
        <w:t xml:space="preserve">explore a range of research approaches </w:t>
      </w:r>
    </w:p>
    <w:p w14:paraId="7EE65D50" w14:textId="77777777" w:rsidR="0076088E" w:rsidRPr="00B36C90" w:rsidRDefault="0076088E" w:rsidP="000A0AA5">
      <w:pPr>
        <w:pStyle w:val="SOFinalBullets"/>
      </w:pPr>
      <w:r w:rsidRPr="00B36C90">
        <w:t>develop their investigative and inquiry skills.</w:t>
      </w:r>
    </w:p>
    <w:p w14:paraId="7EE65D51" w14:textId="77777777" w:rsidR="0076088E" w:rsidRPr="00B36C90" w:rsidRDefault="0076088E" w:rsidP="0076088E">
      <w:pPr>
        <w:pStyle w:val="SOFinalBodyText"/>
      </w:pPr>
      <w:r w:rsidRPr="00B36C90">
        <w:t xml:space="preserve">Students explore research practices to develop skills in undertaking research, such as planning their research, developing and analysing their data, and presenting their research findings. </w:t>
      </w:r>
    </w:p>
    <w:p w14:paraId="7EE65D52" w14:textId="77777777" w:rsidR="00901E1B" w:rsidRPr="00AD20D1" w:rsidRDefault="00AD20D1" w:rsidP="00AD20D1">
      <w:pPr>
        <w:pStyle w:val="SOFinalHead2"/>
      </w:pPr>
      <w:bookmarkStart w:id="3" w:name="_Toc429467454"/>
      <w:r w:rsidRPr="00AD20D1">
        <w:t>Capabilities</w:t>
      </w:r>
      <w:bookmarkEnd w:id="3"/>
    </w:p>
    <w:p w14:paraId="7EE65D53" w14:textId="77777777" w:rsidR="0076088E" w:rsidRPr="00B36C90" w:rsidRDefault="00ED159B" w:rsidP="0076088E">
      <w:pPr>
        <w:pStyle w:val="SOFinalBodyText"/>
      </w:pPr>
      <w:r w:rsidRPr="00ED159B">
        <w:t>The capabilities connect student learning within and across subjects in a range of contexts. They include essential knowledge and skills that enable people to act in effective and successful ways.</w:t>
      </w:r>
    </w:p>
    <w:p w14:paraId="7EE65D54" w14:textId="77777777" w:rsidR="0076088E" w:rsidRPr="00B36C90" w:rsidRDefault="0076088E" w:rsidP="0076088E">
      <w:pPr>
        <w:pStyle w:val="SOFinalBodyText"/>
      </w:pPr>
      <w:r w:rsidRPr="00B36C90">
        <w:t>The capabilities that have been identified are:</w:t>
      </w:r>
    </w:p>
    <w:p w14:paraId="7EE65D55" w14:textId="77777777" w:rsidR="0076088E" w:rsidRPr="00B36C90" w:rsidRDefault="0076088E" w:rsidP="000A0AA5">
      <w:pPr>
        <w:pStyle w:val="SOFinalBullets"/>
      </w:pPr>
      <w:r w:rsidRPr="00B36C90">
        <w:t>literacy</w:t>
      </w:r>
    </w:p>
    <w:p w14:paraId="7EE65D56" w14:textId="77777777" w:rsidR="0076088E" w:rsidRPr="00B36C90" w:rsidRDefault="0076088E" w:rsidP="000A0AA5">
      <w:pPr>
        <w:pStyle w:val="SOFinalBullets"/>
      </w:pPr>
      <w:r w:rsidRPr="00B36C90">
        <w:t>numeracy</w:t>
      </w:r>
    </w:p>
    <w:p w14:paraId="7EE65D57" w14:textId="77777777" w:rsidR="0076088E" w:rsidRPr="00B36C90" w:rsidRDefault="0076088E" w:rsidP="000A0AA5">
      <w:pPr>
        <w:pStyle w:val="SOFinalBullets"/>
      </w:pPr>
      <w:r w:rsidRPr="00B36C90">
        <w:t>information and communication technology capability</w:t>
      </w:r>
    </w:p>
    <w:p w14:paraId="7EE65D58" w14:textId="77777777" w:rsidR="0076088E" w:rsidRPr="00B36C90" w:rsidRDefault="0076088E" w:rsidP="000A0AA5">
      <w:pPr>
        <w:pStyle w:val="SOFinalBullets"/>
      </w:pPr>
      <w:r w:rsidRPr="00B36C90">
        <w:t>critical and creative thinking</w:t>
      </w:r>
    </w:p>
    <w:p w14:paraId="7EE65D59" w14:textId="77777777" w:rsidR="0076088E" w:rsidRPr="00B36C90" w:rsidRDefault="0076088E" w:rsidP="000A0AA5">
      <w:pPr>
        <w:pStyle w:val="SOFinalBullets"/>
      </w:pPr>
      <w:r w:rsidRPr="00B36C90">
        <w:t>personal and social capability</w:t>
      </w:r>
    </w:p>
    <w:p w14:paraId="7EE65D5A" w14:textId="77777777" w:rsidR="0076088E" w:rsidRPr="00B36C90" w:rsidRDefault="0076088E" w:rsidP="000A0AA5">
      <w:pPr>
        <w:pStyle w:val="SOFinalBullets"/>
      </w:pPr>
      <w:r w:rsidRPr="00B36C90">
        <w:t>ethical understanding</w:t>
      </w:r>
    </w:p>
    <w:p w14:paraId="7EE65D5B" w14:textId="77777777" w:rsidR="0076088E" w:rsidRPr="00B36C90" w:rsidRDefault="0076088E" w:rsidP="000A0AA5">
      <w:pPr>
        <w:pStyle w:val="SOFinalBullets"/>
      </w:pPr>
      <w:r w:rsidRPr="00B36C90">
        <w:t>intercultural understanding.</w:t>
      </w:r>
    </w:p>
    <w:p w14:paraId="7EE65D5C" w14:textId="77777777" w:rsidR="0076088E" w:rsidRPr="00B36C90" w:rsidRDefault="0076088E" w:rsidP="0076088E">
      <w:pPr>
        <w:pStyle w:val="SOFinalHead3"/>
      </w:pPr>
      <w:r w:rsidRPr="00B36C90">
        <w:t>Literacy</w:t>
      </w:r>
    </w:p>
    <w:p w14:paraId="7EE65D5D" w14:textId="77777777" w:rsidR="0076088E" w:rsidRPr="00B36C90" w:rsidRDefault="0076088E" w:rsidP="0076088E">
      <w:pPr>
        <w:pStyle w:val="SOFinalBodyText"/>
      </w:pPr>
      <w:r w:rsidRPr="00B36C90">
        <w:t>In Research Practices, students develop their capability for literacy by, for example:</w:t>
      </w:r>
    </w:p>
    <w:p w14:paraId="7EE65D5E" w14:textId="77777777" w:rsidR="0076088E" w:rsidRPr="00B36C90" w:rsidRDefault="0076088E" w:rsidP="000A0AA5">
      <w:pPr>
        <w:pStyle w:val="SOFinalBullets"/>
      </w:pPr>
      <w:r w:rsidRPr="00B36C90">
        <w:t>communicating with a range of people in a variety of contexts</w:t>
      </w:r>
    </w:p>
    <w:p w14:paraId="7EE65D5F" w14:textId="77777777" w:rsidR="0076088E" w:rsidRPr="00B36C90" w:rsidRDefault="0076088E" w:rsidP="000A0AA5">
      <w:pPr>
        <w:pStyle w:val="SOFinalBullets"/>
      </w:pPr>
      <w:r w:rsidRPr="00B36C90">
        <w:t>asking questions, expressing opinions, and taking different perspectives into account</w:t>
      </w:r>
    </w:p>
    <w:p w14:paraId="7EE65D60" w14:textId="77777777" w:rsidR="0076088E" w:rsidRPr="00B36C90" w:rsidRDefault="0076088E" w:rsidP="000A0AA5">
      <w:pPr>
        <w:pStyle w:val="SOFinalBullets"/>
      </w:pPr>
      <w:r w:rsidRPr="00B36C90">
        <w:t>using language with increasing awareness, clarity, accuracy, and suitability for a range of audiences, contexts, and purposes</w:t>
      </w:r>
    </w:p>
    <w:p w14:paraId="7EE65D61" w14:textId="77777777" w:rsidR="0076088E" w:rsidRPr="00B36C90" w:rsidRDefault="0076088E" w:rsidP="000A0AA5">
      <w:pPr>
        <w:pStyle w:val="SOFinalBullets"/>
      </w:pPr>
      <w:r w:rsidRPr="00B36C90">
        <w:t>accessing, analysing, and selecting appropriate primary and secondary sources</w:t>
      </w:r>
    </w:p>
    <w:p w14:paraId="7EE65D62" w14:textId="77777777" w:rsidR="0076088E" w:rsidRPr="00B36C90" w:rsidRDefault="0076088E" w:rsidP="000A0AA5">
      <w:pPr>
        <w:pStyle w:val="SOFinalBullets"/>
      </w:pPr>
      <w:r w:rsidRPr="00B36C90">
        <w:t>engaging with, and reflecting on, the ways in which texts are created for specific purposes and audiences</w:t>
      </w:r>
    </w:p>
    <w:p w14:paraId="7EE65D63" w14:textId="77777777" w:rsidR="0076088E" w:rsidRPr="00B36C90" w:rsidRDefault="0076088E" w:rsidP="000A0AA5">
      <w:pPr>
        <w:pStyle w:val="SOFinalBullets"/>
        <w:rPr>
          <w:lang w:val="en-AU"/>
        </w:rPr>
      </w:pPr>
      <w:r w:rsidRPr="00B36C90">
        <w:t>composing a range of texts — written, oral, visual, and multimodal</w:t>
      </w:r>
    </w:p>
    <w:p w14:paraId="7EE65D64" w14:textId="77777777" w:rsidR="0076088E" w:rsidRPr="00B36C90" w:rsidRDefault="0076088E" w:rsidP="000A0AA5">
      <w:pPr>
        <w:pStyle w:val="SOFinalBullets"/>
      </w:pPr>
      <w:r w:rsidRPr="00B36C90">
        <w:t>reading, viewing, writing, listening, and speaking, using a range of technologies</w:t>
      </w:r>
    </w:p>
    <w:p w14:paraId="7EE65D65" w14:textId="77777777" w:rsidR="0076088E" w:rsidRPr="00B36C90" w:rsidRDefault="0076088E" w:rsidP="000A0AA5">
      <w:pPr>
        <w:pStyle w:val="SOFinalBullets"/>
      </w:pPr>
      <w:r w:rsidRPr="00B36C90">
        <w:lastRenderedPageBreak/>
        <w:t>developing an understanding that different text types (e.g. website, speech, newspaper article, film, painting, data set, report, set of instructions, interview) have their own distinctive stylistic features</w:t>
      </w:r>
    </w:p>
    <w:p w14:paraId="7EE65D66" w14:textId="77777777" w:rsidR="0076088E" w:rsidRPr="00B36C90" w:rsidRDefault="0076088E" w:rsidP="000A0AA5">
      <w:pPr>
        <w:pStyle w:val="SOFinalBullets"/>
      </w:pPr>
      <w:r w:rsidRPr="00B36C90">
        <w:t>acquiring an understanding of the relationships between literacy, language, and culture.</w:t>
      </w:r>
    </w:p>
    <w:p w14:paraId="7EE65D67" w14:textId="77777777" w:rsidR="0076088E" w:rsidRPr="00B36C90" w:rsidRDefault="0076088E" w:rsidP="0076088E">
      <w:pPr>
        <w:pStyle w:val="SOFinalHead3"/>
      </w:pPr>
      <w:r w:rsidRPr="00B36C90">
        <w:t>Numeracy</w:t>
      </w:r>
    </w:p>
    <w:p w14:paraId="7EE65D68" w14:textId="77777777" w:rsidR="0076088E" w:rsidRPr="00B36C90" w:rsidRDefault="0076088E" w:rsidP="0076088E">
      <w:pPr>
        <w:pStyle w:val="SOFinalBodyText"/>
      </w:pPr>
      <w:r w:rsidRPr="00B36C90">
        <w:t>In Research Practices, students develop their capability for numeracy by, for example:</w:t>
      </w:r>
    </w:p>
    <w:p w14:paraId="7EE65D69" w14:textId="77777777" w:rsidR="0076088E" w:rsidRPr="00B36C90" w:rsidRDefault="0076088E" w:rsidP="000A0AA5">
      <w:pPr>
        <w:pStyle w:val="SOFinalBullets"/>
      </w:pPr>
      <w:r w:rsidRPr="00B36C90">
        <w:t>using appropriate language and representations (e.g. symbols, tables, and graphs) to communicate ideas to a range of audiences</w:t>
      </w:r>
    </w:p>
    <w:p w14:paraId="7EE65D6A" w14:textId="77777777" w:rsidR="0076088E" w:rsidRPr="00B36C90" w:rsidRDefault="0076088E" w:rsidP="000A0AA5">
      <w:pPr>
        <w:pStyle w:val="SOFinalBullets"/>
      </w:pPr>
      <w:r w:rsidRPr="00B36C90">
        <w:t>analysing information displayed in a variety of representations and translating information from one representation to another</w:t>
      </w:r>
    </w:p>
    <w:p w14:paraId="7EE65D6B" w14:textId="77777777" w:rsidR="0076088E" w:rsidRPr="00B36C90" w:rsidRDefault="0076088E" w:rsidP="000A0AA5">
      <w:pPr>
        <w:pStyle w:val="SOFinalBullets"/>
      </w:pPr>
      <w:r w:rsidRPr="00B36C90">
        <w:t>justifying the validity of the findings, using everyday language, when appropriate</w:t>
      </w:r>
    </w:p>
    <w:p w14:paraId="7EE65D6C" w14:textId="77777777" w:rsidR="0076088E" w:rsidRPr="00B36C90" w:rsidRDefault="0076088E" w:rsidP="000A0AA5">
      <w:pPr>
        <w:pStyle w:val="SOFinalBullets"/>
      </w:pPr>
      <w:r w:rsidRPr="00B36C90">
        <w:t>applying skills in estimating and calculating, to solve and model everyday problems, using thinking, written, and digital strategies</w:t>
      </w:r>
    </w:p>
    <w:p w14:paraId="7EE65D6D" w14:textId="77777777" w:rsidR="0076088E" w:rsidRPr="00B36C90" w:rsidRDefault="0076088E" w:rsidP="000A0AA5">
      <w:pPr>
        <w:pStyle w:val="SOFinalBullets"/>
      </w:pPr>
      <w:r w:rsidRPr="00B36C90">
        <w:t>interpreting information given in numerical form in diagrams, maps, graphs, and tables</w:t>
      </w:r>
    </w:p>
    <w:p w14:paraId="7EE65D6E" w14:textId="77777777" w:rsidR="0076088E" w:rsidRPr="00B36C90" w:rsidRDefault="0076088E" w:rsidP="000A0AA5">
      <w:pPr>
        <w:pStyle w:val="SOFinalBullets"/>
      </w:pPr>
      <w:r w:rsidRPr="00B36C90">
        <w:t>visualising, identifying, and sorting shapes and objects in the environment</w:t>
      </w:r>
    </w:p>
    <w:p w14:paraId="7EE65D6F" w14:textId="77777777" w:rsidR="0076088E" w:rsidRPr="00B36C90" w:rsidRDefault="0076088E" w:rsidP="000A0AA5">
      <w:pPr>
        <w:pStyle w:val="SOFinalBullets"/>
      </w:pPr>
      <w:r w:rsidRPr="00B36C90">
        <w:t>interpreting patterns and relationships when solving problems</w:t>
      </w:r>
    </w:p>
    <w:p w14:paraId="7EE65D70" w14:textId="77777777" w:rsidR="0076088E" w:rsidRPr="00B36C90" w:rsidRDefault="0076088E" w:rsidP="000A0AA5">
      <w:pPr>
        <w:pStyle w:val="SOFinalBullets"/>
      </w:pPr>
      <w:r w:rsidRPr="00B36C90">
        <w:t>recognising spatial and geographical features and relationships</w:t>
      </w:r>
    </w:p>
    <w:p w14:paraId="7EE65D71" w14:textId="77777777" w:rsidR="0076088E" w:rsidRPr="00B36C90" w:rsidRDefault="0076088E" w:rsidP="000A0AA5">
      <w:pPr>
        <w:pStyle w:val="SOFinalBullets"/>
      </w:pPr>
      <w:r w:rsidRPr="00B36C90">
        <w:t>interpreting and incorporating statistical information that requires an understanding of the diverse ways in which data are gathered, recorded, and presented.</w:t>
      </w:r>
    </w:p>
    <w:p w14:paraId="7EE65D72" w14:textId="77777777" w:rsidR="0076088E" w:rsidRPr="00B36C90" w:rsidRDefault="0076088E" w:rsidP="0076088E">
      <w:pPr>
        <w:pStyle w:val="SOFinalHead3"/>
      </w:pPr>
      <w:r w:rsidRPr="00B36C90">
        <w:t>Information and Communication Technology Capability</w:t>
      </w:r>
    </w:p>
    <w:p w14:paraId="7EE65D73" w14:textId="77777777" w:rsidR="0076088E" w:rsidRPr="00B36C90" w:rsidRDefault="0076088E" w:rsidP="00D837DC">
      <w:pPr>
        <w:pStyle w:val="SOFinalBodyText"/>
      </w:pPr>
      <w:r w:rsidRPr="00B36C90">
        <w:t xml:space="preserve">In Research Practices, students develop their capability for </w:t>
      </w:r>
      <w:r w:rsidRPr="00B36C90">
        <w:rPr>
          <w:bCs/>
        </w:rPr>
        <w:t>information</w:t>
      </w:r>
      <w:r w:rsidR="00D837DC">
        <w:rPr>
          <w:bCs/>
        </w:rPr>
        <w:t xml:space="preserve"> and</w:t>
      </w:r>
      <w:r w:rsidRPr="00B36C90">
        <w:rPr>
          <w:bCs/>
        </w:rPr>
        <w:t xml:space="preserve"> communication technology</w:t>
      </w:r>
      <w:r w:rsidRPr="00B36C90">
        <w:t xml:space="preserve"> by, for example:</w:t>
      </w:r>
    </w:p>
    <w:p w14:paraId="7EE65D74" w14:textId="77777777" w:rsidR="0076088E" w:rsidRPr="00B36C90" w:rsidRDefault="0076088E" w:rsidP="000A0AA5">
      <w:pPr>
        <w:pStyle w:val="SOFinalBullets"/>
      </w:pPr>
      <w:r w:rsidRPr="00B36C90">
        <w:t xml:space="preserve">understanding how contemporary information and communication technologies affect communication </w:t>
      </w:r>
    </w:p>
    <w:p w14:paraId="7EE65D75" w14:textId="77777777" w:rsidR="0076088E" w:rsidRPr="00B36C90" w:rsidRDefault="0076088E" w:rsidP="000A0AA5">
      <w:pPr>
        <w:pStyle w:val="SOFinalBullets"/>
      </w:pPr>
      <w:r w:rsidRPr="00B36C90">
        <w:t>critically analysing the limitations and impacts of current technologies</w:t>
      </w:r>
    </w:p>
    <w:p w14:paraId="7EE65D76" w14:textId="77777777" w:rsidR="0076088E" w:rsidRPr="00B36C90" w:rsidRDefault="0076088E" w:rsidP="000A0AA5">
      <w:pPr>
        <w:pStyle w:val="SOFinalBullets"/>
      </w:pPr>
      <w:r w:rsidRPr="00B36C90">
        <w:t>considering the implications of potential technologies</w:t>
      </w:r>
    </w:p>
    <w:p w14:paraId="7EE65D77" w14:textId="77777777" w:rsidR="0076088E" w:rsidRPr="00B36C90" w:rsidRDefault="0076088E" w:rsidP="000A0AA5">
      <w:pPr>
        <w:pStyle w:val="SOFinalBullets"/>
      </w:pPr>
      <w:r w:rsidRPr="00B36C90">
        <w:t>communicating and sharing ideas and information, to collaboratively construct knowledge and digital solutions</w:t>
      </w:r>
    </w:p>
    <w:p w14:paraId="7EE65D78" w14:textId="77777777" w:rsidR="0076088E" w:rsidRPr="00B36C90" w:rsidRDefault="0076088E" w:rsidP="000A0AA5">
      <w:pPr>
        <w:pStyle w:val="SOFinalBullets"/>
      </w:pPr>
      <w:r w:rsidRPr="00B36C90">
        <w:t>defining and planning information searches of a range of primary and secondary sources when investigating research questions</w:t>
      </w:r>
    </w:p>
    <w:p w14:paraId="7EE65D79" w14:textId="77777777" w:rsidR="0076088E" w:rsidRPr="00B36C90" w:rsidRDefault="0076088E" w:rsidP="000A0AA5">
      <w:pPr>
        <w:pStyle w:val="SOFinalBullets"/>
      </w:pPr>
      <w:r w:rsidRPr="00B36C90">
        <w:t>developing an understanding of hardware and software components, and operations of appropriate systems, including their functions, processes, and devices</w:t>
      </w:r>
    </w:p>
    <w:p w14:paraId="7EE65D7A" w14:textId="77777777" w:rsidR="0076088E" w:rsidRPr="00B36C90" w:rsidRDefault="0076088E" w:rsidP="000A0AA5">
      <w:pPr>
        <w:pStyle w:val="SOFinalBullets"/>
      </w:pPr>
      <w:r w:rsidRPr="00B36C90">
        <w:t xml:space="preserve">applying </w:t>
      </w:r>
      <w:r w:rsidRPr="00B36C90">
        <w:rPr>
          <w:bCs/>
        </w:rPr>
        <w:t>information and communication technology</w:t>
      </w:r>
      <w:r w:rsidRPr="00B36C90">
        <w:t xml:space="preserve"> knowledge and skills to a range of methods, to collect and process data, and transmit and produce information</w:t>
      </w:r>
    </w:p>
    <w:p w14:paraId="7EE65D7B" w14:textId="77777777" w:rsidR="0076088E" w:rsidRPr="00B36C90" w:rsidRDefault="0076088E" w:rsidP="000A0AA5">
      <w:pPr>
        <w:pStyle w:val="SOFinalBullets"/>
      </w:pPr>
      <w:r w:rsidRPr="00B36C90">
        <w:t>learning to manage and manipulate electronic sources of data, databases, and software applications</w:t>
      </w:r>
    </w:p>
    <w:p w14:paraId="7EE65D7C" w14:textId="77777777" w:rsidR="0076088E" w:rsidRPr="00B36C90" w:rsidRDefault="0076088E" w:rsidP="000A0AA5">
      <w:pPr>
        <w:pStyle w:val="SOFinalBullets"/>
      </w:pPr>
      <w:r w:rsidRPr="00B36C90">
        <w:t>applying technologies to design and manage projects.</w:t>
      </w:r>
    </w:p>
    <w:p w14:paraId="7EE65D7D" w14:textId="77777777" w:rsidR="00ED159B" w:rsidRDefault="00ED159B">
      <w:pPr>
        <w:rPr>
          <w:rFonts w:ascii="Arial Narrow" w:eastAsia="Times New Roman" w:hAnsi="Arial Narrow"/>
          <w:b/>
          <w:color w:val="000000"/>
          <w:sz w:val="28"/>
          <w:lang w:val="en-US" w:eastAsia="en-US"/>
        </w:rPr>
      </w:pPr>
      <w:r>
        <w:br w:type="page"/>
      </w:r>
    </w:p>
    <w:p w14:paraId="7EE65D7E" w14:textId="77777777" w:rsidR="0076088E" w:rsidRPr="00B36C90" w:rsidRDefault="0076088E" w:rsidP="0076088E">
      <w:pPr>
        <w:pStyle w:val="SOFinalHead3"/>
      </w:pPr>
      <w:r w:rsidRPr="00B36C90">
        <w:lastRenderedPageBreak/>
        <w:t>Critical and Creative Thinking</w:t>
      </w:r>
    </w:p>
    <w:p w14:paraId="7EE65D7F" w14:textId="77777777" w:rsidR="0076088E" w:rsidRPr="00B36C90" w:rsidRDefault="0076088E" w:rsidP="0076088E">
      <w:pPr>
        <w:pStyle w:val="SOFinalBodyText"/>
      </w:pPr>
      <w:r w:rsidRPr="00B36C90">
        <w:t>In Research Practices, students develop their capability for critical and creative thinking by, for example:</w:t>
      </w:r>
    </w:p>
    <w:p w14:paraId="7EE65D80" w14:textId="77777777" w:rsidR="0076088E" w:rsidRPr="00B36C90" w:rsidRDefault="0076088E" w:rsidP="000A0AA5">
      <w:pPr>
        <w:pStyle w:val="SOFinalBullets"/>
      </w:pPr>
      <w:r w:rsidRPr="00B36C90">
        <w:t>thinking critically, logically, ethically, and reflectively</w:t>
      </w:r>
    </w:p>
    <w:p w14:paraId="7EE65D81" w14:textId="77777777" w:rsidR="0076088E" w:rsidRPr="00B36C90" w:rsidRDefault="0076088E" w:rsidP="000A0AA5">
      <w:pPr>
        <w:pStyle w:val="SOFinalBullets"/>
      </w:pPr>
      <w:r w:rsidRPr="00B36C90">
        <w:t>learning and applying new knowledge and skills</w:t>
      </w:r>
    </w:p>
    <w:p w14:paraId="7EE65D82" w14:textId="77777777" w:rsidR="0076088E" w:rsidRPr="00B36C90" w:rsidRDefault="0076088E" w:rsidP="000A0AA5">
      <w:pPr>
        <w:pStyle w:val="SOFinalBullets"/>
      </w:pPr>
      <w:r w:rsidRPr="00B36C90">
        <w:t>accessing, organising, using, and evaluating information</w:t>
      </w:r>
    </w:p>
    <w:p w14:paraId="7EE65D83" w14:textId="77777777" w:rsidR="0076088E" w:rsidRPr="00B36C90" w:rsidRDefault="0076088E" w:rsidP="000A0AA5">
      <w:pPr>
        <w:pStyle w:val="SOFinalBullets"/>
      </w:pPr>
      <w:r w:rsidRPr="00B36C90">
        <w:t>posing questions and identifying and clarifying information and ideas</w:t>
      </w:r>
    </w:p>
    <w:p w14:paraId="7EE65D84" w14:textId="77777777" w:rsidR="0076088E" w:rsidRPr="00B36C90" w:rsidRDefault="0076088E" w:rsidP="000A0AA5">
      <w:pPr>
        <w:pStyle w:val="SOFinalBullets"/>
      </w:pPr>
      <w:r w:rsidRPr="00B36C90">
        <w:t>developing knowledge and understanding of a range of research processes</w:t>
      </w:r>
    </w:p>
    <w:p w14:paraId="7EE65D85" w14:textId="77777777" w:rsidR="0076088E" w:rsidRPr="00B36C90" w:rsidRDefault="0076088E" w:rsidP="000A0AA5">
      <w:pPr>
        <w:pStyle w:val="SOFinalBullets"/>
      </w:pPr>
      <w:r w:rsidRPr="00B36C90">
        <w:t>understanding the nature of innovation</w:t>
      </w:r>
    </w:p>
    <w:p w14:paraId="7EE65D86" w14:textId="77777777" w:rsidR="0076088E" w:rsidRPr="00B36C90" w:rsidRDefault="0076088E" w:rsidP="000A0AA5">
      <w:pPr>
        <w:pStyle w:val="SOFinalBullets"/>
      </w:pPr>
      <w:r w:rsidRPr="00B36C90">
        <w:t>recognising how knowledge changes over time and is influenced by people</w:t>
      </w:r>
    </w:p>
    <w:p w14:paraId="7EE65D87" w14:textId="77777777" w:rsidR="0076088E" w:rsidRPr="00B36C90" w:rsidRDefault="0076088E" w:rsidP="000A0AA5">
      <w:pPr>
        <w:pStyle w:val="SOFinalBullets"/>
      </w:pPr>
      <w:r w:rsidRPr="00B36C90">
        <w:t xml:space="preserve">exploring and experiencing creative processes and practices </w:t>
      </w:r>
    </w:p>
    <w:p w14:paraId="7EE65D88" w14:textId="77777777" w:rsidR="0076088E" w:rsidRPr="00B36C90" w:rsidRDefault="0076088E" w:rsidP="000A0AA5">
      <w:pPr>
        <w:pStyle w:val="SOFinalBullets"/>
      </w:pPr>
      <w:r w:rsidRPr="00B36C90">
        <w:t>designing features that are fit for function (e.g. physical, virtual, or textual)</w:t>
      </w:r>
    </w:p>
    <w:p w14:paraId="7EE65D89" w14:textId="77777777" w:rsidR="0076088E" w:rsidRPr="00B36C90" w:rsidRDefault="0076088E" w:rsidP="000A0AA5">
      <w:pPr>
        <w:pStyle w:val="SOFinalBullets"/>
      </w:pPr>
      <w:r w:rsidRPr="00B36C90">
        <w:t>investigating the place of creativity in learning, the workplace, and community life</w:t>
      </w:r>
    </w:p>
    <w:p w14:paraId="7EE65D8A" w14:textId="77777777" w:rsidR="0076088E" w:rsidRPr="00B36C90" w:rsidRDefault="0076088E" w:rsidP="000A0AA5">
      <w:pPr>
        <w:pStyle w:val="SOFinalBullets"/>
      </w:pPr>
      <w:r w:rsidRPr="00B36C90">
        <w:t>examining the nature of entrepreneurial enterprise</w:t>
      </w:r>
    </w:p>
    <w:p w14:paraId="7EE65D8B" w14:textId="77777777" w:rsidR="0076088E" w:rsidRPr="00B36C90" w:rsidRDefault="0076088E" w:rsidP="000A0AA5">
      <w:pPr>
        <w:pStyle w:val="SOFinalBullets"/>
      </w:pPr>
      <w:r w:rsidRPr="00B36C90">
        <w:t>reflecting on, adjusting, and explaining their thinking, and identifying the reasons for choices, strategies, and actions taken.</w:t>
      </w:r>
    </w:p>
    <w:p w14:paraId="7EE65D8C" w14:textId="77777777" w:rsidR="0076088E" w:rsidRPr="00B36C90" w:rsidRDefault="0076088E" w:rsidP="0076088E">
      <w:pPr>
        <w:pStyle w:val="SOFinalHead3"/>
      </w:pPr>
      <w:r w:rsidRPr="00B36C90">
        <w:t>Personal and Social Capability</w:t>
      </w:r>
    </w:p>
    <w:p w14:paraId="7EE65D8D" w14:textId="77777777" w:rsidR="0076088E" w:rsidRPr="00B36C90" w:rsidRDefault="0076088E" w:rsidP="0076088E">
      <w:pPr>
        <w:pStyle w:val="SOFinalBodyText"/>
      </w:pPr>
      <w:r w:rsidRPr="00B36C90">
        <w:t xml:space="preserve">In Research Practices, students develop their </w:t>
      </w:r>
      <w:r w:rsidR="00C17457">
        <w:t>personal and social capability</w:t>
      </w:r>
      <w:r w:rsidRPr="00B36C90">
        <w:t xml:space="preserve"> by, for example:</w:t>
      </w:r>
    </w:p>
    <w:p w14:paraId="7EE65D8E" w14:textId="77777777" w:rsidR="0076088E" w:rsidRPr="00B36C90" w:rsidRDefault="0076088E" w:rsidP="000A0AA5">
      <w:pPr>
        <w:pStyle w:val="SOFinalBullets"/>
      </w:pPr>
      <w:r w:rsidRPr="00B36C90">
        <w:t>developing a sense of personal identity</w:t>
      </w:r>
    </w:p>
    <w:p w14:paraId="7EE65D8F" w14:textId="77777777" w:rsidR="0076088E" w:rsidRPr="00B36C90" w:rsidRDefault="0076088E" w:rsidP="000A0AA5">
      <w:pPr>
        <w:pStyle w:val="SOFinalBullets"/>
      </w:pPr>
      <w:r w:rsidRPr="00B36C90">
        <w:t xml:space="preserve">reviewing and planning personal goals </w:t>
      </w:r>
    </w:p>
    <w:p w14:paraId="7EE65D90" w14:textId="77777777" w:rsidR="0076088E" w:rsidRPr="00B36C90" w:rsidRDefault="0076088E" w:rsidP="000A0AA5">
      <w:pPr>
        <w:pStyle w:val="SOFinalBullets"/>
      </w:pPr>
      <w:r w:rsidRPr="00B36C90">
        <w:t>developing an understanding of, and exercising, individual and shared obligations and rights</w:t>
      </w:r>
    </w:p>
    <w:p w14:paraId="7EE65D91" w14:textId="77777777" w:rsidR="0076088E" w:rsidRPr="00B36C90" w:rsidRDefault="0076088E" w:rsidP="000A0AA5">
      <w:pPr>
        <w:pStyle w:val="SOFinalBullets"/>
      </w:pPr>
      <w:r w:rsidRPr="00B36C90">
        <w:t xml:space="preserve">participating actively and responsibly in learning, work, and community life </w:t>
      </w:r>
    </w:p>
    <w:p w14:paraId="7EE65D92" w14:textId="77777777" w:rsidR="0076088E" w:rsidRPr="00B36C90" w:rsidRDefault="0076088E" w:rsidP="000A0AA5">
      <w:pPr>
        <w:pStyle w:val="SOFinalBullets"/>
      </w:pPr>
      <w:r w:rsidRPr="00B36C90">
        <w:t>establishing and managing relationships in personal and community life, work, and learning</w:t>
      </w:r>
    </w:p>
    <w:p w14:paraId="7EE65D93" w14:textId="77777777" w:rsidR="0076088E" w:rsidRPr="00B36C90" w:rsidRDefault="0076088E" w:rsidP="000A0AA5">
      <w:pPr>
        <w:pStyle w:val="SOFinalBullets"/>
      </w:pPr>
      <w:r w:rsidRPr="00B36C90">
        <w:t>developing empathy for and understanding of others</w:t>
      </w:r>
    </w:p>
    <w:p w14:paraId="7EE65D94" w14:textId="77777777" w:rsidR="0076088E" w:rsidRPr="00B36C90" w:rsidRDefault="0076088E" w:rsidP="000A0AA5">
      <w:pPr>
        <w:pStyle w:val="SOFinalBullets"/>
      </w:pPr>
      <w:r w:rsidRPr="00B36C90">
        <w:t>making responsible decisions based on evidence</w:t>
      </w:r>
    </w:p>
    <w:p w14:paraId="7EE65D95" w14:textId="77777777" w:rsidR="0076088E" w:rsidRPr="00B36C90" w:rsidRDefault="0076088E" w:rsidP="000A0AA5">
      <w:pPr>
        <w:pStyle w:val="SOFinalBullets"/>
      </w:pPr>
      <w:r w:rsidRPr="00B36C90">
        <w:t>working effectively in teams and handling challenging situations constructively</w:t>
      </w:r>
    </w:p>
    <w:p w14:paraId="7EE65D96" w14:textId="77777777" w:rsidR="0076088E" w:rsidRPr="00B36C90" w:rsidRDefault="0076088E" w:rsidP="000A0AA5">
      <w:pPr>
        <w:pStyle w:val="SOFinalBullets"/>
      </w:pPr>
      <w:r w:rsidRPr="00B36C90">
        <w:t>building links with others, locally, nationally, and/or globally.</w:t>
      </w:r>
    </w:p>
    <w:p w14:paraId="7EE65D97" w14:textId="77777777" w:rsidR="0076088E" w:rsidRPr="00B36C90" w:rsidRDefault="0092719A" w:rsidP="00ED159B">
      <w:pPr>
        <w:pStyle w:val="SOFinalHead3"/>
      </w:pPr>
      <w:r w:rsidRPr="00B36C90">
        <w:t>Ethical</w:t>
      </w:r>
      <w:r w:rsidR="0076088E" w:rsidRPr="00B36C90">
        <w:t xml:space="preserve"> Understanding</w:t>
      </w:r>
    </w:p>
    <w:p w14:paraId="7EE65D98" w14:textId="77777777" w:rsidR="0076088E" w:rsidRPr="00B36C90" w:rsidRDefault="0076088E" w:rsidP="0092719A">
      <w:pPr>
        <w:pStyle w:val="SOFinalBodyText"/>
      </w:pPr>
      <w:r w:rsidRPr="00B36C90">
        <w:t>In Research Practices, students develop their capability for ethical understanding by, for example:</w:t>
      </w:r>
    </w:p>
    <w:p w14:paraId="7EE65D99" w14:textId="77777777" w:rsidR="0076088E" w:rsidRPr="00B36C90" w:rsidRDefault="0076088E" w:rsidP="000A0AA5">
      <w:pPr>
        <w:pStyle w:val="SOFinalBullets"/>
      </w:pPr>
      <w:r w:rsidRPr="00B36C90">
        <w:t>identifying and discussing ethical concepts and issues</w:t>
      </w:r>
    </w:p>
    <w:p w14:paraId="7EE65D9A" w14:textId="77777777" w:rsidR="0076088E" w:rsidRPr="00B36C90" w:rsidRDefault="0076088E" w:rsidP="000A0AA5">
      <w:pPr>
        <w:pStyle w:val="SOFinalBullets"/>
      </w:pPr>
      <w:r w:rsidRPr="00B36C90">
        <w:t>considering ethical and safe research processes, including respecting the rights and work of others, acknowledging sources, and observing protocols when approaching people and organisations</w:t>
      </w:r>
    </w:p>
    <w:p w14:paraId="7EE65D9B" w14:textId="77777777" w:rsidR="0076088E" w:rsidRPr="00B36C90" w:rsidRDefault="0076088E" w:rsidP="000A0AA5">
      <w:pPr>
        <w:pStyle w:val="SOFinalBullets"/>
      </w:pPr>
      <w:r w:rsidRPr="00B36C90">
        <w:t>appreciating the ethical and legal dimensions of research and information</w:t>
      </w:r>
    </w:p>
    <w:p w14:paraId="7EE65D9C" w14:textId="77777777" w:rsidR="0076088E" w:rsidRPr="00B36C90" w:rsidRDefault="0076088E" w:rsidP="000A0AA5">
      <w:pPr>
        <w:pStyle w:val="SOFinalBullets"/>
      </w:pPr>
      <w:r w:rsidRPr="00B36C90">
        <w:t>reflecting on personal ethics and honesty in experience and decision-making</w:t>
      </w:r>
    </w:p>
    <w:p w14:paraId="7EE65D9D" w14:textId="77777777" w:rsidR="0076088E" w:rsidRPr="00B36C90" w:rsidRDefault="0076088E" w:rsidP="000A0AA5">
      <w:pPr>
        <w:pStyle w:val="SOFinalBullets"/>
      </w:pPr>
      <w:r w:rsidRPr="00B36C90">
        <w:lastRenderedPageBreak/>
        <w:t>exploring ideas, rights, obligations, and ethical principles</w:t>
      </w:r>
    </w:p>
    <w:p w14:paraId="7EE65D9E" w14:textId="77777777" w:rsidR="0076088E" w:rsidRPr="00B36C90" w:rsidRDefault="0076088E" w:rsidP="000A0AA5">
      <w:pPr>
        <w:pStyle w:val="SOFinalBullets"/>
      </w:pPr>
      <w:r w:rsidRPr="00B36C90">
        <w:t>considering workplace safety principles, practices, and procedures</w:t>
      </w:r>
    </w:p>
    <w:p w14:paraId="7EE65D9F" w14:textId="77777777" w:rsidR="0076088E" w:rsidRPr="00B36C90" w:rsidRDefault="0076088E" w:rsidP="000A0AA5">
      <w:pPr>
        <w:pStyle w:val="SOFinalBullets"/>
      </w:pPr>
      <w:r w:rsidRPr="00B36C90">
        <w:t>developing ethical sustainable practices in the workplace and the community</w:t>
      </w:r>
    </w:p>
    <w:p w14:paraId="7EE65DA0" w14:textId="77777777" w:rsidR="0076088E" w:rsidRPr="00B36C90" w:rsidRDefault="0076088E" w:rsidP="000A0AA5">
      <w:pPr>
        <w:pStyle w:val="SOFinalBullets"/>
      </w:pPr>
      <w:r w:rsidRPr="00B36C90">
        <w:t>inquiring into ethical issues, selecting and justifying an ethical position, and understanding the experiences, motivations, and viewpoints of others</w:t>
      </w:r>
    </w:p>
    <w:p w14:paraId="7EE65DA1" w14:textId="77777777" w:rsidR="0076088E" w:rsidRPr="00B36C90" w:rsidRDefault="0076088E" w:rsidP="000A0AA5">
      <w:pPr>
        <w:pStyle w:val="SOFinalBullets"/>
      </w:pPr>
      <w:r w:rsidRPr="00B36C90">
        <w:t>debating ethical dilemmas and applying ethics in a range of situations.</w:t>
      </w:r>
    </w:p>
    <w:p w14:paraId="7EE65DA2" w14:textId="77777777" w:rsidR="0076088E" w:rsidRPr="00B36C90" w:rsidRDefault="0076088E" w:rsidP="0092719A">
      <w:pPr>
        <w:pStyle w:val="SOFinalHead3"/>
      </w:pPr>
      <w:r w:rsidRPr="00B36C90">
        <w:t>Intercultural Understanding</w:t>
      </w:r>
    </w:p>
    <w:p w14:paraId="7EE65DA3" w14:textId="77777777" w:rsidR="0076088E" w:rsidRPr="00B36C90" w:rsidRDefault="0076088E" w:rsidP="0092719A">
      <w:pPr>
        <w:pStyle w:val="SOFinalBodyText"/>
      </w:pPr>
      <w:r w:rsidRPr="00B36C90">
        <w:t>In Research Practices, students develop their capability for intercultural understanding by, for example:</w:t>
      </w:r>
    </w:p>
    <w:p w14:paraId="7EE65DA4" w14:textId="77777777" w:rsidR="0076088E" w:rsidRPr="00B36C90" w:rsidRDefault="0076088E" w:rsidP="000A0AA5">
      <w:pPr>
        <w:pStyle w:val="SOFinalBullets"/>
      </w:pPr>
      <w:r w:rsidRPr="00B36C90">
        <w:t>identifying, observing, analysing, and describing characteristics of their own cultural identities and those of others (e.g. group memberships, traditions, values, religious beliefs, and ways of thinking)</w:t>
      </w:r>
    </w:p>
    <w:p w14:paraId="7EE65DA5" w14:textId="77777777" w:rsidR="0076088E" w:rsidRPr="00B36C90" w:rsidRDefault="0076088E" w:rsidP="000A0AA5">
      <w:pPr>
        <w:pStyle w:val="SOFinalBullets"/>
      </w:pPr>
      <w:r w:rsidRPr="00B36C90">
        <w:t>recognising that culture is dynamic and complex and that there is variability within all cultural, linguistic, and religious groups</w:t>
      </w:r>
    </w:p>
    <w:p w14:paraId="7EE65DA6" w14:textId="77777777" w:rsidR="0076088E" w:rsidRPr="00B36C90" w:rsidRDefault="0076088E" w:rsidP="000A0AA5">
      <w:pPr>
        <w:pStyle w:val="SOFinalBullets"/>
      </w:pPr>
      <w:r w:rsidRPr="00B36C90">
        <w:t>learning about and engaging with diverse cultures in ways that recognise commonalities and differences, create connections with others, and cultivate mutual respect</w:t>
      </w:r>
    </w:p>
    <w:p w14:paraId="7EE65DA7" w14:textId="77777777" w:rsidR="0076088E" w:rsidRPr="00B36C90" w:rsidRDefault="0076088E" w:rsidP="000A0AA5">
      <w:pPr>
        <w:pStyle w:val="SOFinalBullets"/>
      </w:pPr>
      <w:r w:rsidRPr="00B36C90">
        <w:t xml:space="preserve">developing skills to relate to and move between cultures </w:t>
      </w:r>
    </w:p>
    <w:p w14:paraId="7EE65DA8" w14:textId="77777777" w:rsidR="0076088E" w:rsidRPr="00B36C90" w:rsidRDefault="0076088E" w:rsidP="000A0AA5">
      <w:pPr>
        <w:pStyle w:val="SOFinalBullets"/>
      </w:pPr>
      <w:r w:rsidRPr="00B36C90">
        <w:t>acknowledging the social, cultural, linguistic, and religious diversity of a nation, including those of Aboriginal and Torres Strait Islander societies in Australia</w:t>
      </w:r>
    </w:p>
    <w:p w14:paraId="7EE65DA9" w14:textId="77777777" w:rsidR="0076088E" w:rsidRPr="00B36C90" w:rsidRDefault="0076088E" w:rsidP="000A0AA5">
      <w:pPr>
        <w:pStyle w:val="SOFinalBullets"/>
      </w:pPr>
      <w:r w:rsidRPr="00B36C90">
        <w:t>recognising the challenges of living in a culturally diverse society and of negotiating, interpreting, and mediating difference.</w:t>
      </w:r>
    </w:p>
    <w:p w14:paraId="7EE65DAA" w14:textId="77777777" w:rsidR="00744F4B" w:rsidRPr="00B36C90" w:rsidRDefault="00AD20D1" w:rsidP="00AD20D1">
      <w:pPr>
        <w:pStyle w:val="SOFinalHead2"/>
      </w:pPr>
      <w:bookmarkStart w:id="4" w:name="_Toc429467455"/>
      <w:r>
        <w:t>Aboriginal a</w:t>
      </w:r>
      <w:r w:rsidRPr="00B36C90">
        <w:t xml:space="preserve">nd Torres Strait Islander Knowledge, Cultures, </w:t>
      </w:r>
      <w:r>
        <w:t>a</w:t>
      </w:r>
      <w:r w:rsidRPr="00B36C90">
        <w:t>nd Perspectives</w:t>
      </w:r>
      <w:bookmarkEnd w:id="4"/>
    </w:p>
    <w:p w14:paraId="7EE65DAB" w14:textId="77777777" w:rsidR="003A71A8" w:rsidRPr="00B36C90" w:rsidRDefault="003A71A8" w:rsidP="0092719A">
      <w:pPr>
        <w:pStyle w:val="SOFinalBodyText"/>
      </w:pPr>
      <w:r w:rsidRPr="00B36C90">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7EE65DAC" w14:textId="77777777" w:rsidR="003A71A8" w:rsidRPr="00B36C90" w:rsidRDefault="003A71A8" w:rsidP="0092719A">
      <w:pPr>
        <w:pStyle w:val="SOFinalBodyText"/>
      </w:pPr>
      <w:r w:rsidRPr="00B36C90">
        <w:t>The SACE Board encourages teachers to include Aboriginal and Torres Strait Islander knowledge and perspectives in the design, delivery, and assessment of teaching and learning programs by:</w:t>
      </w:r>
    </w:p>
    <w:p w14:paraId="7EE65DAD" w14:textId="77777777" w:rsidR="003A71A8" w:rsidRPr="00B36C90" w:rsidRDefault="003A71A8" w:rsidP="000A0AA5">
      <w:pPr>
        <w:pStyle w:val="SOFinalBullets"/>
      </w:pPr>
      <w:r w:rsidRPr="00B36C90">
        <w:t>providing opportunities in SACE subjects for students to learn about Aboriginal and Torres Strait Islander histories, cultures, and contemporary experiences</w:t>
      </w:r>
    </w:p>
    <w:p w14:paraId="7EE65DAE" w14:textId="77777777" w:rsidR="003A71A8" w:rsidRPr="00B36C90" w:rsidRDefault="003A71A8" w:rsidP="000A0AA5">
      <w:pPr>
        <w:pStyle w:val="SOFinalBullets"/>
      </w:pPr>
      <w:r w:rsidRPr="00B36C90">
        <w:t>recognising and respecting the significant contribution of Aboriginal and Torres Strait Islander peoples to Australian society</w:t>
      </w:r>
    </w:p>
    <w:p w14:paraId="7EE65DAF" w14:textId="77777777" w:rsidR="003A71A8" w:rsidRPr="00B36C90" w:rsidRDefault="003A71A8" w:rsidP="000A0AA5">
      <w:pPr>
        <w:pStyle w:val="SOFinalBullets"/>
      </w:pPr>
      <w:r w:rsidRPr="00B36C90">
        <w:t>drawing students’ attention to the value of Aboriginal and Torres Strait Islander knowledge and perspectives from the past and the present</w:t>
      </w:r>
    </w:p>
    <w:p w14:paraId="7EE65DB0" w14:textId="77777777" w:rsidR="00744F4B" w:rsidRPr="00B36C90" w:rsidRDefault="003A71A8" w:rsidP="000A0AA5">
      <w:pPr>
        <w:pStyle w:val="SOFinalBullets"/>
      </w:pPr>
      <w:r w:rsidRPr="00B36C90">
        <w:t>promoting the use of culturally appropriate protocols when engaging with and learning from Aboriginal and Torres Strait Islander peoples and communities.</w:t>
      </w:r>
    </w:p>
    <w:p w14:paraId="7EE65DB1" w14:textId="77777777" w:rsidR="001D68F4" w:rsidRPr="00B36C90" w:rsidRDefault="001D68F4" w:rsidP="00F75531">
      <w:pPr>
        <w:pStyle w:val="SOFinalBodyText"/>
        <w:rPr>
          <w:lang w:val="en-AU"/>
        </w:rPr>
      </w:pPr>
    </w:p>
    <w:p w14:paraId="7EE65DB2" w14:textId="77777777" w:rsidR="0002024D" w:rsidRPr="00B36C90" w:rsidRDefault="0002024D" w:rsidP="00F75531">
      <w:pPr>
        <w:pStyle w:val="SOFinalBodyText"/>
        <w:rPr>
          <w:lang w:val="en-AU"/>
        </w:rPr>
        <w:sectPr w:rsidR="0002024D" w:rsidRPr="00B36C90" w:rsidSect="00ED159B">
          <w:headerReference w:type="even" r:id="rId23"/>
          <w:headerReference w:type="default" r:id="rId24"/>
          <w:footerReference w:type="even" r:id="rId25"/>
          <w:footerReference w:type="default" r:id="rId26"/>
          <w:headerReference w:type="first" r:id="rId27"/>
          <w:footerReference w:type="first" r:id="rId28"/>
          <w:type w:val="oddPage"/>
          <w:pgSz w:w="11901" w:h="16857" w:code="236"/>
          <w:pgMar w:top="1985" w:right="1985" w:bottom="1985" w:left="1985" w:header="1701" w:footer="1134" w:gutter="0"/>
          <w:pgNumType w:start="1"/>
          <w:cols w:space="708"/>
          <w:titlePg/>
          <w:docGrid w:linePitch="360"/>
        </w:sectPr>
      </w:pPr>
    </w:p>
    <w:p w14:paraId="7EE65DB3" w14:textId="77777777" w:rsidR="00495BF1" w:rsidRPr="00B36C90" w:rsidRDefault="00AD20D1" w:rsidP="00AD20D1">
      <w:pPr>
        <w:pStyle w:val="SOFinalHead1"/>
      </w:pPr>
      <w:bookmarkStart w:id="5" w:name="_Toc429467456"/>
      <w:r>
        <w:lastRenderedPageBreak/>
        <w:t>Learning Scope a</w:t>
      </w:r>
      <w:r w:rsidRPr="00B36C90">
        <w:t>nd Requirements</w:t>
      </w:r>
      <w:bookmarkEnd w:id="5"/>
    </w:p>
    <w:p w14:paraId="7EE65DB4" w14:textId="77777777" w:rsidR="00C25E9E" w:rsidRPr="00AD20D1" w:rsidRDefault="00AD20D1" w:rsidP="00AD20D1">
      <w:pPr>
        <w:pStyle w:val="SOFinalHead2AfterHead1"/>
      </w:pPr>
      <w:bookmarkStart w:id="6" w:name="_Toc429467457"/>
      <w:r w:rsidRPr="00AD20D1">
        <w:t>Learning Requirements</w:t>
      </w:r>
      <w:bookmarkEnd w:id="6"/>
    </w:p>
    <w:p w14:paraId="7EE65DB5" w14:textId="77777777" w:rsidR="003A71A8" w:rsidRPr="00B36C90" w:rsidRDefault="003A71A8" w:rsidP="003A71A8">
      <w:pPr>
        <w:pStyle w:val="SOFinalBodyText"/>
      </w:pPr>
      <w:r w:rsidRPr="00B36C90">
        <w:t>The learning requirements summarise the knowledge, skills, and understanding that students are expected to develop and demonstrate through their learning</w:t>
      </w:r>
      <w:r w:rsidR="00ED159B">
        <w:t xml:space="preserve"> in Stage 1 Research Practices</w:t>
      </w:r>
      <w:r w:rsidRPr="00B36C90">
        <w:t>.</w:t>
      </w:r>
    </w:p>
    <w:p w14:paraId="7EE65DB6" w14:textId="77777777" w:rsidR="003A71A8" w:rsidRPr="00B36C90" w:rsidRDefault="003A71A8" w:rsidP="003A71A8">
      <w:pPr>
        <w:pStyle w:val="SOFinalBodyText"/>
      </w:pPr>
      <w:r w:rsidRPr="00B36C90">
        <w:t>In this subject, students are expected to:</w:t>
      </w:r>
    </w:p>
    <w:p w14:paraId="7EE65DB7" w14:textId="77777777" w:rsidR="0092719A" w:rsidRPr="00B36C90" w:rsidRDefault="0092719A" w:rsidP="0092719A">
      <w:pPr>
        <w:pStyle w:val="SOFinalNumbering"/>
      </w:pPr>
      <w:r w:rsidRPr="00B36C90">
        <w:t>1.</w:t>
      </w:r>
      <w:r w:rsidRPr="00B36C90">
        <w:tab/>
        <w:t xml:space="preserve">demonstrate knowledge and understanding of the purpose of research </w:t>
      </w:r>
    </w:p>
    <w:p w14:paraId="7EE65DB8" w14:textId="77777777" w:rsidR="0092719A" w:rsidRPr="00B36C90" w:rsidRDefault="0092719A" w:rsidP="0092719A">
      <w:pPr>
        <w:pStyle w:val="SOFinalNumbering"/>
      </w:pPr>
      <w:r w:rsidRPr="00B36C90">
        <w:t>2.</w:t>
      </w:r>
      <w:r w:rsidRPr="00B36C90">
        <w:tab/>
        <w:t>demonstrate knowledge and understanding of research approaches</w:t>
      </w:r>
    </w:p>
    <w:p w14:paraId="7EE65DB9" w14:textId="77777777" w:rsidR="0092719A" w:rsidRPr="00B36C90" w:rsidRDefault="0092719A" w:rsidP="0092719A">
      <w:pPr>
        <w:pStyle w:val="SOFinalNumbering"/>
      </w:pPr>
      <w:r w:rsidRPr="00B36C90">
        <w:t>3.</w:t>
      </w:r>
      <w:r w:rsidRPr="00B36C90">
        <w:tab/>
        <w:t xml:space="preserve">develop specific research skills </w:t>
      </w:r>
    </w:p>
    <w:p w14:paraId="7EE65DBA" w14:textId="77777777" w:rsidR="0092719A" w:rsidRPr="00B36C90" w:rsidRDefault="0092719A" w:rsidP="0092719A">
      <w:pPr>
        <w:pStyle w:val="SOFinalNumbering"/>
      </w:pPr>
      <w:r w:rsidRPr="00B36C90">
        <w:t>4.</w:t>
      </w:r>
      <w:r w:rsidRPr="00B36C90">
        <w:tab/>
        <w:t xml:space="preserve">consider the appropriateness, uses, and limitations of specific sources </w:t>
      </w:r>
    </w:p>
    <w:p w14:paraId="7EE65DBB" w14:textId="77777777" w:rsidR="0092719A" w:rsidRPr="00B36C90" w:rsidRDefault="0092719A" w:rsidP="0092719A">
      <w:pPr>
        <w:pStyle w:val="SOFinalNumbering"/>
      </w:pPr>
      <w:r w:rsidRPr="00B36C90">
        <w:t>5.</w:t>
      </w:r>
      <w:r w:rsidRPr="00B36C90">
        <w:tab/>
        <w:t>interpret and analyse information and data.</w:t>
      </w:r>
    </w:p>
    <w:p w14:paraId="7EE65DBC" w14:textId="77777777" w:rsidR="00265128" w:rsidRPr="00AD20D1" w:rsidRDefault="00AD20D1" w:rsidP="00AD20D1">
      <w:pPr>
        <w:pStyle w:val="SOFinalHead2"/>
      </w:pPr>
      <w:bookmarkStart w:id="7" w:name="_Toc429467458"/>
      <w:r w:rsidRPr="00AD20D1">
        <w:t>Content</w:t>
      </w:r>
      <w:bookmarkEnd w:id="7"/>
    </w:p>
    <w:p w14:paraId="7EE65DBD" w14:textId="77777777" w:rsidR="0092719A" w:rsidRPr="00B36C90" w:rsidRDefault="0092719A" w:rsidP="0092719A">
      <w:pPr>
        <w:pStyle w:val="SOFinalBodyText"/>
      </w:pPr>
      <w:r w:rsidRPr="00B36C90">
        <w:t>Stage 1 Research Practices is a 10-credit subject.</w:t>
      </w:r>
    </w:p>
    <w:p w14:paraId="7EE65DBE" w14:textId="77777777" w:rsidR="0092719A" w:rsidRPr="00B36C90" w:rsidRDefault="0092719A" w:rsidP="0092719A">
      <w:pPr>
        <w:pStyle w:val="SOFinalBodyText"/>
      </w:pPr>
      <w:r w:rsidRPr="00B36C90">
        <w:t>In this subject, students explore a range of research approaches and skills. They learn that different approaches to research are appropriate to different contexts and purposes.</w:t>
      </w:r>
    </w:p>
    <w:p w14:paraId="7EE65DBF" w14:textId="77777777" w:rsidR="0092719A" w:rsidRPr="00B36C90" w:rsidRDefault="0092719A" w:rsidP="0092719A">
      <w:pPr>
        <w:pStyle w:val="SOFinalBodyText"/>
      </w:pPr>
      <w:r w:rsidRPr="00B36C90">
        <w:t>Teachers and students select, for focused study, at least one topic from each of the following areas of study:</w:t>
      </w:r>
    </w:p>
    <w:p w14:paraId="7EE65DC0" w14:textId="77777777" w:rsidR="0092719A" w:rsidRPr="00B36C90" w:rsidRDefault="0092719A" w:rsidP="000A0AA5">
      <w:pPr>
        <w:pStyle w:val="SOFinalBullets"/>
      </w:pPr>
      <w:r w:rsidRPr="00B36C90">
        <w:t>Exploring Research Approaches</w:t>
      </w:r>
    </w:p>
    <w:p w14:paraId="7EE65DC1" w14:textId="77777777" w:rsidR="0092719A" w:rsidRPr="00B36C90" w:rsidRDefault="0092719A" w:rsidP="000A0AA5">
      <w:pPr>
        <w:pStyle w:val="SOFinalBullets"/>
      </w:pPr>
      <w:r w:rsidRPr="00B36C90">
        <w:t xml:space="preserve">Exploring Research Skills. </w:t>
      </w:r>
    </w:p>
    <w:p w14:paraId="7EE65DC2" w14:textId="77777777" w:rsidR="0092719A" w:rsidRPr="00B36C90" w:rsidRDefault="0092719A" w:rsidP="0092719A">
      <w:pPr>
        <w:pStyle w:val="SOFinalBodyText"/>
      </w:pPr>
      <w:r w:rsidRPr="00B36C90">
        <w:t xml:space="preserve">The topics may be integrated, undertaken in parallel, or undertaken consecutively. </w:t>
      </w:r>
    </w:p>
    <w:p w14:paraId="7EE65DC3" w14:textId="77777777" w:rsidR="0092719A" w:rsidRPr="00B36C90" w:rsidRDefault="0092719A" w:rsidP="0092719A">
      <w:pPr>
        <w:pStyle w:val="SOFinalBodyText"/>
      </w:pPr>
      <w:r w:rsidRPr="00B36C90">
        <w:t>They can be taught through the development of, for example:</w:t>
      </w:r>
    </w:p>
    <w:p w14:paraId="7EE65DC4" w14:textId="77777777" w:rsidR="0092719A" w:rsidRPr="00B36C90" w:rsidRDefault="0092719A" w:rsidP="000A0AA5">
      <w:pPr>
        <w:pStyle w:val="SOFinalBullets"/>
      </w:pPr>
      <w:r w:rsidRPr="00B36C90">
        <w:t>an investigation</w:t>
      </w:r>
    </w:p>
    <w:p w14:paraId="7EE65DC5" w14:textId="77777777" w:rsidR="0092719A" w:rsidRPr="00B36C90" w:rsidRDefault="0092719A" w:rsidP="000A0AA5">
      <w:pPr>
        <w:pStyle w:val="SOFinalBullets"/>
      </w:pPr>
      <w:r w:rsidRPr="00B36C90">
        <w:t>a performance</w:t>
      </w:r>
    </w:p>
    <w:p w14:paraId="7EE65DC6" w14:textId="77777777" w:rsidR="0092719A" w:rsidRPr="00B36C90" w:rsidRDefault="0092719A" w:rsidP="000A0AA5">
      <w:pPr>
        <w:pStyle w:val="SOFinalBullets"/>
      </w:pPr>
      <w:r w:rsidRPr="00B36C90">
        <w:t>a product</w:t>
      </w:r>
    </w:p>
    <w:p w14:paraId="7EE65DC7" w14:textId="77777777" w:rsidR="0092719A" w:rsidRPr="00B36C90" w:rsidRDefault="0092719A" w:rsidP="000A0AA5">
      <w:pPr>
        <w:pStyle w:val="SOFinalBullets"/>
      </w:pPr>
      <w:r w:rsidRPr="00B36C90">
        <w:t>an inquiry</w:t>
      </w:r>
    </w:p>
    <w:p w14:paraId="7EE65DC8" w14:textId="77777777" w:rsidR="0092719A" w:rsidRPr="00B36C90" w:rsidRDefault="0092719A" w:rsidP="000A0AA5">
      <w:pPr>
        <w:pStyle w:val="SOFinalBullets"/>
      </w:pPr>
      <w:r w:rsidRPr="00B36C90">
        <w:t xml:space="preserve">a research project. </w:t>
      </w:r>
    </w:p>
    <w:p w14:paraId="7EE65DC9" w14:textId="77777777" w:rsidR="0092719A" w:rsidRPr="00B36C90" w:rsidRDefault="0092719A" w:rsidP="0092719A">
      <w:pPr>
        <w:pStyle w:val="SOFinalBodyText"/>
      </w:pPr>
      <w:r w:rsidRPr="00B36C90">
        <w:t>The study of a topic may be linked to a theme, context, or area of interest.</w:t>
      </w:r>
    </w:p>
    <w:p w14:paraId="7EE65DCA" w14:textId="77777777" w:rsidR="0092719A" w:rsidRPr="00B36C90" w:rsidRDefault="0092719A" w:rsidP="0092719A">
      <w:pPr>
        <w:pStyle w:val="SOFinalBodyText"/>
      </w:pPr>
      <w:r w:rsidRPr="00B36C90">
        <w:t xml:space="preserve">The examples in each topic are suggestions and are not intended to be prescriptive or exhaustive. </w:t>
      </w:r>
    </w:p>
    <w:p w14:paraId="7EE65DCB" w14:textId="77777777" w:rsidR="0092719A" w:rsidRPr="00B36C90" w:rsidRDefault="0092719A" w:rsidP="00ED159B">
      <w:pPr>
        <w:pStyle w:val="SOFinalHead3"/>
        <w:keepNext/>
      </w:pPr>
      <w:r w:rsidRPr="00B36C90">
        <w:lastRenderedPageBreak/>
        <w:t>Areas of Study</w:t>
      </w:r>
    </w:p>
    <w:p w14:paraId="7EE65DCC" w14:textId="77777777" w:rsidR="0092719A" w:rsidRPr="00B36C90" w:rsidRDefault="0092719A" w:rsidP="0092719A">
      <w:pPr>
        <w:pStyle w:val="SOFinalHead4AfterHead3"/>
      </w:pPr>
      <w:r w:rsidRPr="00B36C90">
        <w:t>Exploring Research Approaches</w:t>
      </w:r>
    </w:p>
    <w:p w14:paraId="7EE65DCD" w14:textId="77777777" w:rsidR="0092719A" w:rsidRPr="00B36C90" w:rsidRDefault="0092719A" w:rsidP="0092719A">
      <w:pPr>
        <w:pStyle w:val="SOFinalHead5AfterHead4"/>
      </w:pPr>
      <w:r w:rsidRPr="00B36C90">
        <w:t xml:space="preserve">Topic 1: The Purpose of Research </w:t>
      </w:r>
    </w:p>
    <w:p w14:paraId="7EE65DCE" w14:textId="77777777" w:rsidR="0092719A" w:rsidRPr="00B36C90" w:rsidRDefault="0092719A" w:rsidP="0092719A">
      <w:pPr>
        <w:pStyle w:val="SOFinalBodyText"/>
      </w:pPr>
      <w:r w:rsidRPr="00B36C90">
        <w:t>In this topic students explore the purpose of research in various contexts, and develop an understanding of the role of research in our lives.</w:t>
      </w:r>
    </w:p>
    <w:p w14:paraId="7EE65DCF" w14:textId="77777777" w:rsidR="0092719A" w:rsidRPr="00B36C90" w:rsidRDefault="0092719A" w:rsidP="0092719A">
      <w:pPr>
        <w:pStyle w:val="SOFinalBodyText"/>
      </w:pPr>
      <w:r w:rsidRPr="00B36C90">
        <w:t>Students have opportunities to explore how small-scale and large-scale research is conducted for specific purposes:</w:t>
      </w:r>
    </w:p>
    <w:p w14:paraId="7EE65DD0" w14:textId="77777777" w:rsidR="0092719A" w:rsidRPr="00B36C90" w:rsidRDefault="0092719A" w:rsidP="000A0AA5">
      <w:pPr>
        <w:pStyle w:val="SOFinalBullets"/>
      </w:pPr>
      <w:r w:rsidRPr="00B36C90">
        <w:t>how, for example</w:t>
      </w:r>
    </w:p>
    <w:p w14:paraId="7EE65DD1" w14:textId="77777777" w:rsidR="0092719A" w:rsidRPr="00B36C90" w:rsidRDefault="0092719A" w:rsidP="00002763">
      <w:pPr>
        <w:pStyle w:val="SOFinalBulletsIndented"/>
      </w:pPr>
      <w:r w:rsidRPr="00B36C90">
        <w:t>societies use research to chart their futures</w:t>
      </w:r>
    </w:p>
    <w:p w14:paraId="7EE65DD2" w14:textId="77777777" w:rsidR="0092719A" w:rsidRPr="00B36C90" w:rsidRDefault="0092719A" w:rsidP="00002763">
      <w:pPr>
        <w:pStyle w:val="SOFinalBulletsIndented"/>
      </w:pPr>
      <w:r w:rsidRPr="00B36C90">
        <w:t>large-scale research in society is conducted (e.g. the census)</w:t>
      </w:r>
    </w:p>
    <w:p w14:paraId="7EE65DD3" w14:textId="77777777" w:rsidR="0092719A" w:rsidRPr="00B36C90" w:rsidRDefault="0092719A" w:rsidP="00002763">
      <w:pPr>
        <w:pStyle w:val="SOFinalBulletsIndented"/>
      </w:pPr>
      <w:r w:rsidRPr="00B36C90">
        <w:t>market research is conducted</w:t>
      </w:r>
    </w:p>
    <w:p w14:paraId="7EE65DD4" w14:textId="77777777" w:rsidR="0092719A" w:rsidRPr="00B36C90" w:rsidRDefault="0092719A" w:rsidP="00002763">
      <w:pPr>
        <w:pStyle w:val="SOFinalBulletsIndented"/>
      </w:pPr>
      <w:r w:rsidRPr="00B36C90">
        <w:t>research is conducted for political purposes</w:t>
      </w:r>
    </w:p>
    <w:p w14:paraId="7EE65DD5" w14:textId="77777777" w:rsidR="0092719A" w:rsidRPr="00B36C90" w:rsidRDefault="0092719A" w:rsidP="00002763">
      <w:pPr>
        <w:pStyle w:val="SOFinalBulletsIndented"/>
      </w:pPr>
      <w:r w:rsidRPr="00B36C90">
        <w:t>social media can be used to gather research data for specific purposes</w:t>
      </w:r>
    </w:p>
    <w:p w14:paraId="7EE65DD6" w14:textId="77777777" w:rsidR="0092719A" w:rsidRPr="00B36C90" w:rsidRDefault="0092719A" w:rsidP="00002763">
      <w:pPr>
        <w:pStyle w:val="SOFinalBulletsIndented"/>
      </w:pPr>
      <w:r w:rsidRPr="00B36C90">
        <w:t>research is undertaken across cultures and nations</w:t>
      </w:r>
    </w:p>
    <w:p w14:paraId="7EE65DD7" w14:textId="77777777" w:rsidR="0092719A" w:rsidRPr="00B36C90" w:rsidRDefault="0092719A" w:rsidP="00002763">
      <w:pPr>
        <w:pStyle w:val="SOFinalBulletsIndented"/>
      </w:pPr>
      <w:r w:rsidRPr="00B36C90">
        <w:t>practice-based research is undertaken</w:t>
      </w:r>
    </w:p>
    <w:p w14:paraId="7EE65DD8" w14:textId="77777777" w:rsidR="0092719A" w:rsidRPr="00B36C90" w:rsidRDefault="0092719A" w:rsidP="000A0AA5">
      <w:pPr>
        <w:pStyle w:val="SOFinalBullets"/>
      </w:pPr>
      <w:r w:rsidRPr="00B36C90">
        <w:t>why, for example</w:t>
      </w:r>
    </w:p>
    <w:p w14:paraId="7EE65DD9" w14:textId="77777777" w:rsidR="0092719A" w:rsidRPr="00B36C90" w:rsidRDefault="0092719A" w:rsidP="00002763">
      <w:pPr>
        <w:pStyle w:val="SOFinalBulletsIndented"/>
      </w:pPr>
      <w:r w:rsidRPr="00B36C90">
        <w:t>research is undertaken by international organisations (e.g. the United Nations) and the scope of this research</w:t>
      </w:r>
    </w:p>
    <w:p w14:paraId="7EE65DDA" w14:textId="77777777" w:rsidR="0092719A" w:rsidRPr="00B36C90" w:rsidRDefault="0092719A" w:rsidP="00002763">
      <w:pPr>
        <w:pStyle w:val="SOFinalBulletsIndented"/>
      </w:pPr>
      <w:r w:rsidRPr="00B36C90">
        <w:t>observational research is undertaken</w:t>
      </w:r>
    </w:p>
    <w:p w14:paraId="7EE65DDB" w14:textId="77777777" w:rsidR="0092719A" w:rsidRPr="00B36C90" w:rsidRDefault="0092719A" w:rsidP="00002763">
      <w:pPr>
        <w:pStyle w:val="SOFinalBulletsIndented"/>
      </w:pPr>
      <w:r w:rsidRPr="00B36C90">
        <w:t>large-scale research is often conducted by cross-disciplinary teams</w:t>
      </w:r>
    </w:p>
    <w:p w14:paraId="7EE65DDC" w14:textId="77777777" w:rsidR="0092719A" w:rsidRPr="00B36C90" w:rsidRDefault="0092719A" w:rsidP="000A0AA5">
      <w:pPr>
        <w:pStyle w:val="SOFinalBullets"/>
      </w:pPr>
      <w:r w:rsidRPr="00B36C90">
        <w:t>and, for example</w:t>
      </w:r>
    </w:p>
    <w:p w14:paraId="7EE65DDD" w14:textId="77777777" w:rsidR="0092719A" w:rsidRPr="00B36C90" w:rsidRDefault="0092719A" w:rsidP="00002763">
      <w:pPr>
        <w:pStyle w:val="SOFinalBulletsIndented"/>
      </w:pPr>
      <w:r w:rsidRPr="00B36C90">
        <w:t>the nature of research that looks into improving people’s health and well-being</w:t>
      </w:r>
    </w:p>
    <w:p w14:paraId="7EE65DDE" w14:textId="77777777" w:rsidR="0092719A" w:rsidRPr="00B36C90" w:rsidRDefault="0092719A" w:rsidP="00002763">
      <w:pPr>
        <w:pStyle w:val="SOFinalBulletsIndented"/>
      </w:pPr>
      <w:r w:rsidRPr="00B36C90">
        <w:t xml:space="preserve">the different approaches to research into climate change </w:t>
      </w:r>
    </w:p>
    <w:p w14:paraId="7EE65DDF" w14:textId="77777777" w:rsidR="0092719A" w:rsidRPr="00B36C90" w:rsidRDefault="0092719A" w:rsidP="00002763">
      <w:pPr>
        <w:pStyle w:val="SOFinalBulletsIndented"/>
      </w:pPr>
      <w:r w:rsidRPr="00B36C90">
        <w:t>the use of global positioning systems to collect data for a variety of purposes</w:t>
      </w:r>
    </w:p>
    <w:p w14:paraId="7EE65DE0" w14:textId="77777777" w:rsidR="0092719A" w:rsidRPr="00B36C90" w:rsidRDefault="0092719A" w:rsidP="00002763">
      <w:pPr>
        <w:pStyle w:val="SOFinalBulletsIndented"/>
      </w:pPr>
      <w:r w:rsidRPr="00B36C90">
        <w:t>the nature of research that is conducted by individuals in relation to aspects of their own lives (e.g. buying a car, documenting their family history, researching what is needed to make something, or achieving a goal).</w:t>
      </w:r>
    </w:p>
    <w:p w14:paraId="7EE65DE1" w14:textId="77777777" w:rsidR="0092719A" w:rsidRPr="00B36C90" w:rsidRDefault="0092719A" w:rsidP="00002763">
      <w:pPr>
        <w:pStyle w:val="SOFinalHead5"/>
      </w:pPr>
      <w:r w:rsidRPr="00B36C90">
        <w:t xml:space="preserve">Topic 2: Research Methods </w:t>
      </w:r>
    </w:p>
    <w:p w14:paraId="7EE65DE2" w14:textId="77777777" w:rsidR="0092719A" w:rsidRPr="00B36C90" w:rsidRDefault="0092719A" w:rsidP="00002763">
      <w:pPr>
        <w:pStyle w:val="SOFinalBodyText"/>
      </w:pPr>
      <w:r w:rsidRPr="00B36C90">
        <w:t>In this topic students develop conceptual understandings of some common approaches to research. The emphasis is on the use of appropriate methods to answer students’ research questions, in the two fundamental approaches to research:</w:t>
      </w:r>
    </w:p>
    <w:p w14:paraId="7EE65DE3" w14:textId="77777777" w:rsidR="0092719A" w:rsidRPr="00B36C90" w:rsidRDefault="0092719A" w:rsidP="000A0AA5">
      <w:pPr>
        <w:pStyle w:val="SOFinalBullets"/>
      </w:pPr>
      <w:r w:rsidRPr="00B36C90">
        <w:t>qualitative research</w:t>
      </w:r>
    </w:p>
    <w:p w14:paraId="7EE65DE4" w14:textId="77777777" w:rsidR="0092719A" w:rsidRPr="00B36C90" w:rsidRDefault="0092719A" w:rsidP="000A0AA5">
      <w:pPr>
        <w:pStyle w:val="SOFinalBullets"/>
      </w:pPr>
      <w:r w:rsidRPr="00B36C90">
        <w:t>quantitative research.</w:t>
      </w:r>
    </w:p>
    <w:p w14:paraId="7EE65DE5" w14:textId="77777777" w:rsidR="0092719A" w:rsidRPr="00B36C90" w:rsidRDefault="0092719A" w:rsidP="00002763">
      <w:pPr>
        <w:pStyle w:val="SOFinalBodyText"/>
      </w:pPr>
      <w:r w:rsidRPr="00B36C90">
        <w:t>Students consider other research methods that complement these approaches (e.g. ethnographic research, case study research, practice-based research). Students consider the value of adopting a mixed-method approach in certain circumstances.</w:t>
      </w:r>
    </w:p>
    <w:p w14:paraId="7EE65DE6" w14:textId="77777777" w:rsidR="0092719A" w:rsidRPr="00B36C90" w:rsidRDefault="00002763" w:rsidP="00420D43">
      <w:pPr>
        <w:pStyle w:val="SOFinalHead5TOP"/>
        <w:spacing w:line="226" w:lineRule="exact"/>
      </w:pPr>
      <w:r w:rsidRPr="00B36C90">
        <w:br w:type="page"/>
      </w:r>
      <w:r w:rsidR="0092719A" w:rsidRPr="00B36C90">
        <w:lastRenderedPageBreak/>
        <w:t xml:space="preserve">Topic 3: Research and Twenty-first Century Skills </w:t>
      </w:r>
    </w:p>
    <w:p w14:paraId="7EE65DE7" w14:textId="77777777" w:rsidR="0092719A" w:rsidRPr="00B36C90" w:rsidRDefault="0092719A" w:rsidP="00420D43">
      <w:pPr>
        <w:pStyle w:val="SOFinalBodyText"/>
        <w:spacing w:line="226" w:lineRule="exact"/>
      </w:pPr>
      <w:r w:rsidRPr="00B36C90">
        <w:t xml:space="preserve">In this topic students understand and develop twenty-first century skills (e.g. employability skills, capabilities). </w:t>
      </w:r>
    </w:p>
    <w:p w14:paraId="7EE65DE8" w14:textId="77777777" w:rsidR="0092719A" w:rsidRPr="00B36C90" w:rsidRDefault="0092719A" w:rsidP="00420D43">
      <w:pPr>
        <w:pStyle w:val="SOFinalBodyText"/>
        <w:spacing w:line="226" w:lineRule="exact"/>
      </w:pPr>
      <w:r w:rsidRPr="00B36C90">
        <w:t>Students deepen their understanding by, for example:</w:t>
      </w:r>
    </w:p>
    <w:p w14:paraId="7EE65DE9" w14:textId="77777777" w:rsidR="0092719A" w:rsidRPr="00B36C90" w:rsidRDefault="0092719A" w:rsidP="000A0AA5">
      <w:pPr>
        <w:pStyle w:val="SOFinalBullets"/>
      </w:pPr>
      <w:r w:rsidRPr="00B36C90">
        <w:t xml:space="preserve">discussing the nature and scope of particular skills, such </w:t>
      </w:r>
      <w:r w:rsidR="002277DC">
        <w:t>as ‘collaboration’ and ‘problem</w:t>
      </w:r>
      <w:r w:rsidR="002277DC">
        <w:noBreakHyphen/>
      </w:r>
      <w:r w:rsidRPr="00B36C90">
        <w:t>solving’</w:t>
      </w:r>
    </w:p>
    <w:p w14:paraId="7EE65DEA" w14:textId="77777777" w:rsidR="0092719A" w:rsidRPr="00B36C90" w:rsidRDefault="0092719A" w:rsidP="000A0AA5">
      <w:pPr>
        <w:pStyle w:val="SOFinalBullets"/>
      </w:pPr>
      <w:r w:rsidRPr="00B36C90">
        <w:t>undertaking independent research with a focus on one or more of these skills</w:t>
      </w:r>
    </w:p>
    <w:p w14:paraId="7EE65DEB" w14:textId="77777777" w:rsidR="0092719A" w:rsidRPr="00B36C90" w:rsidRDefault="0092719A" w:rsidP="000A0AA5">
      <w:pPr>
        <w:pStyle w:val="SOFinalBullets"/>
      </w:pPr>
      <w:r w:rsidRPr="00B36C90">
        <w:t>participating in cross-disciplinary research teams to develop their appreciation of a capability (e.g. personal and social capability, information and communication technology capability, intercultural understanding, and critical and creative thinking)</w:t>
      </w:r>
    </w:p>
    <w:p w14:paraId="7EE65DEC" w14:textId="77777777" w:rsidR="0092719A" w:rsidRPr="00B36C90" w:rsidRDefault="0092719A" w:rsidP="000A0AA5">
      <w:pPr>
        <w:pStyle w:val="SOFinalBullets"/>
      </w:pPr>
      <w:r w:rsidRPr="00B36C90">
        <w:t>participating in a discussion of ethical dilemmas raised by research or researchers</w:t>
      </w:r>
    </w:p>
    <w:p w14:paraId="7EE65DED" w14:textId="77777777" w:rsidR="0092719A" w:rsidRPr="00B36C90" w:rsidRDefault="0092719A" w:rsidP="000A0AA5">
      <w:pPr>
        <w:pStyle w:val="SOFinalBullets"/>
      </w:pPr>
      <w:r w:rsidRPr="00B36C90">
        <w:t>taking part in a global project (and thereby developing their intercultural understanding capability and information and communication technology capability)</w:t>
      </w:r>
    </w:p>
    <w:p w14:paraId="7EE65DEE" w14:textId="77777777" w:rsidR="0092719A" w:rsidRPr="00B36C90" w:rsidRDefault="0092719A" w:rsidP="000A0AA5">
      <w:pPr>
        <w:pStyle w:val="SOFinalBullets"/>
      </w:pPr>
      <w:r w:rsidRPr="00B36C90">
        <w:t>testing their ideas and information through different perspectives.</w:t>
      </w:r>
    </w:p>
    <w:p w14:paraId="7EE65DEF" w14:textId="77777777" w:rsidR="0092719A" w:rsidRPr="00B36C90" w:rsidRDefault="0092719A" w:rsidP="00420D43">
      <w:pPr>
        <w:pStyle w:val="SOFinalHead5"/>
        <w:spacing w:line="226" w:lineRule="exact"/>
      </w:pPr>
      <w:r w:rsidRPr="00B36C90">
        <w:t xml:space="preserve">Topic 4: Researchers in Society </w:t>
      </w:r>
    </w:p>
    <w:p w14:paraId="7EE65DF0" w14:textId="77777777" w:rsidR="0092719A" w:rsidRPr="00B36C90" w:rsidRDefault="0092719A" w:rsidP="00420D43">
      <w:pPr>
        <w:pStyle w:val="SOFinalBodyText"/>
        <w:spacing w:line="226" w:lineRule="exact"/>
      </w:pPr>
      <w:r w:rsidRPr="00B36C90">
        <w:t xml:space="preserve">In this topic students explore the work of different researchers in society, for example: </w:t>
      </w:r>
    </w:p>
    <w:p w14:paraId="7EE65DF1" w14:textId="77777777" w:rsidR="0092719A" w:rsidRPr="00B36C90" w:rsidRDefault="0092719A" w:rsidP="000A0AA5">
      <w:pPr>
        <w:pStyle w:val="SOFinalBullets"/>
      </w:pPr>
      <w:r w:rsidRPr="00B36C90">
        <w:t>discipline-based researchers, such as</w:t>
      </w:r>
    </w:p>
    <w:p w14:paraId="7EE65DF2" w14:textId="77777777" w:rsidR="0092719A" w:rsidRPr="00B36C90" w:rsidRDefault="0092719A" w:rsidP="00420D43">
      <w:pPr>
        <w:pStyle w:val="SOFinalBulletsIndented"/>
        <w:spacing w:line="226" w:lineRule="exact"/>
      </w:pPr>
      <w:r w:rsidRPr="00B36C90">
        <w:t>historians</w:t>
      </w:r>
    </w:p>
    <w:p w14:paraId="7EE65DF3" w14:textId="77777777" w:rsidR="0092719A" w:rsidRPr="00B36C90" w:rsidRDefault="0092719A" w:rsidP="00420D43">
      <w:pPr>
        <w:pStyle w:val="SOFinalBulletsIndented"/>
        <w:spacing w:line="226" w:lineRule="exact"/>
      </w:pPr>
      <w:r w:rsidRPr="00B36C90">
        <w:t>scientists</w:t>
      </w:r>
    </w:p>
    <w:p w14:paraId="7EE65DF4" w14:textId="77777777" w:rsidR="0092719A" w:rsidRPr="00B36C90" w:rsidRDefault="0092719A" w:rsidP="00420D43">
      <w:pPr>
        <w:pStyle w:val="SOFinalBulletsIndented"/>
        <w:spacing w:line="226" w:lineRule="exact"/>
      </w:pPr>
      <w:r w:rsidRPr="00B36C90">
        <w:t>anthropologists</w:t>
      </w:r>
    </w:p>
    <w:p w14:paraId="7EE65DF5" w14:textId="77777777" w:rsidR="0092719A" w:rsidRPr="00B36C90" w:rsidRDefault="0092719A" w:rsidP="00420D43">
      <w:pPr>
        <w:pStyle w:val="SOFinalBulletsIndented"/>
        <w:spacing w:line="226" w:lineRule="exact"/>
      </w:pPr>
      <w:r w:rsidRPr="00B36C90">
        <w:t>archaeologists</w:t>
      </w:r>
    </w:p>
    <w:p w14:paraId="7EE65DF6" w14:textId="77777777" w:rsidR="0092719A" w:rsidRPr="00B36C90" w:rsidRDefault="0092719A" w:rsidP="00420D43">
      <w:pPr>
        <w:pStyle w:val="SOFinalBulletsIndented"/>
        <w:spacing w:line="226" w:lineRule="exact"/>
      </w:pPr>
      <w:r w:rsidRPr="00B36C90">
        <w:t>social scientists</w:t>
      </w:r>
    </w:p>
    <w:p w14:paraId="7EE65DF7" w14:textId="77777777" w:rsidR="0092719A" w:rsidRPr="00B36C90" w:rsidRDefault="0092719A" w:rsidP="00420D43">
      <w:pPr>
        <w:pStyle w:val="SOFinalBulletsIndented"/>
        <w:spacing w:line="226" w:lineRule="exact"/>
      </w:pPr>
      <w:r w:rsidRPr="00B36C90">
        <w:t>mathematicians</w:t>
      </w:r>
    </w:p>
    <w:p w14:paraId="7EE65DF8" w14:textId="77777777" w:rsidR="0092719A" w:rsidRPr="00B36C90" w:rsidRDefault="0092719A" w:rsidP="00420D43">
      <w:pPr>
        <w:pStyle w:val="SOFinalBulletsIndented"/>
        <w:spacing w:line="226" w:lineRule="exact"/>
      </w:pPr>
      <w:r w:rsidRPr="00B36C90">
        <w:t>linguists</w:t>
      </w:r>
    </w:p>
    <w:p w14:paraId="7EE65DF9" w14:textId="77777777" w:rsidR="0092719A" w:rsidRPr="00B36C90" w:rsidRDefault="0092719A" w:rsidP="000A0AA5">
      <w:pPr>
        <w:pStyle w:val="SOFinalBullets"/>
      </w:pPr>
      <w:r w:rsidRPr="00B36C90">
        <w:t>government researchers</w:t>
      </w:r>
    </w:p>
    <w:p w14:paraId="7EE65DFA" w14:textId="77777777" w:rsidR="0092719A" w:rsidRPr="00B36C90" w:rsidRDefault="0092719A" w:rsidP="000A0AA5">
      <w:pPr>
        <w:pStyle w:val="SOFinalBullets"/>
      </w:pPr>
      <w:r w:rsidRPr="00B36C90">
        <w:t>individual researchers</w:t>
      </w:r>
    </w:p>
    <w:p w14:paraId="7EE65DFB" w14:textId="77777777" w:rsidR="0092719A" w:rsidRPr="00B36C90" w:rsidRDefault="0092719A" w:rsidP="000A0AA5">
      <w:pPr>
        <w:pStyle w:val="SOFinalBullets"/>
      </w:pPr>
      <w:r w:rsidRPr="00B36C90">
        <w:t>market researchers</w:t>
      </w:r>
    </w:p>
    <w:p w14:paraId="7EE65DFC" w14:textId="77777777" w:rsidR="0092719A" w:rsidRPr="00B36C90" w:rsidRDefault="0092719A" w:rsidP="000A0AA5">
      <w:pPr>
        <w:pStyle w:val="SOFinalBullets"/>
      </w:pPr>
      <w:r w:rsidRPr="00B36C90">
        <w:t>medical researchers</w:t>
      </w:r>
    </w:p>
    <w:p w14:paraId="7EE65DFD" w14:textId="77777777" w:rsidR="0092719A" w:rsidRPr="00B36C90" w:rsidRDefault="0092719A" w:rsidP="000A0AA5">
      <w:pPr>
        <w:pStyle w:val="SOFinalBullets"/>
      </w:pPr>
      <w:r w:rsidRPr="00B36C90">
        <w:t xml:space="preserve">multinational researchers </w:t>
      </w:r>
    </w:p>
    <w:p w14:paraId="7EE65DFE" w14:textId="77777777" w:rsidR="0092719A" w:rsidRPr="00B36C90" w:rsidRDefault="0092719A" w:rsidP="000A0AA5">
      <w:pPr>
        <w:pStyle w:val="SOFinalBullets"/>
      </w:pPr>
      <w:r w:rsidRPr="00B36C90">
        <w:t>researchers in business</w:t>
      </w:r>
    </w:p>
    <w:p w14:paraId="7EE65DFF" w14:textId="77777777" w:rsidR="0092719A" w:rsidRPr="00B36C90" w:rsidRDefault="0092719A" w:rsidP="000A0AA5">
      <w:pPr>
        <w:pStyle w:val="SOFinalBullets"/>
      </w:pPr>
      <w:r w:rsidRPr="00B36C90">
        <w:t>social media researchers</w:t>
      </w:r>
    </w:p>
    <w:p w14:paraId="7EE65E00" w14:textId="77777777" w:rsidR="0092719A" w:rsidRPr="00B36C90" w:rsidRDefault="0092719A" w:rsidP="000A0AA5">
      <w:pPr>
        <w:pStyle w:val="SOFinalBullets"/>
      </w:pPr>
      <w:r w:rsidRPr="00B36C90">
        <w:t>thinkers in residence</w:t>
      </w:r>
    </w:p>
    <w:p w14:paraId="7EE65E01" w14:textId="77777777" w:rsidR="0092719A" w:rsidRPr="00B36C90" w:rsidRDefault="0092719A" w:rsidP="000A0AA5">
      <w:pPr>
        <w:pStyle w:val="SOFinalBullets"/>
      </w:pPr>
      <w:r w:rsidRPr="00B36C90">
        <w:t>university researchers.</w:t>
      </w:r>
    </w:p>
    <w:p w14:paraId="7EE65E02" w14:textId="77777777" w:rsidR="004C26E6" w:rsidRDefault="004C26E6">
      <w:pPr>
        <w:rPr>
          <w:rFonts w:ascii="Arial Narrow" w:eastAsia="Times New Roman" w:hAnsi="Arial Narrow"/>
          <w:b/>
          <w:color w:val="000000"/>
          <w:sz w:val="24"/>
          <w:lang w:val="en-US" w:eastAsia="en-US"/>
        </w:rPr>
      </w:pPr>
      <w:r>
        <w:br w:type="page"/>
      </w:r>
    </w:p>
    <w:p w14:paraId="7EE65E03" w14:textId="77777777" w:rsidR="0092719A" w:rsidRPr="00B36C90" w:rsidRDefault="0092719A" w:rsidP="002277DC">
      <w:pPr>
        <w:pStyle w:val="SOFinalHead4"/>
      </w:pPr>
      <w:r w:rsidRPr="00B36C90">
        <w:lastRenderedPageBreak/>
        <w:t>Exploring Research Skills</w:t>
      </w:r>
    </w:p>
    <w:p w14:paraId="7EE65E04" w14:textId="77777777" w:rsidR="0092719A" w:rsidRPr="00B36C90" w:rsidRDefault="0092719A" w:rsidP="002277DC">
      <w:pPr>
        <w:pStyle w:val="SOFinalBodyText"/>
      </w:pPr>
      <w:r w:rsidRPr="00B36C90">
        <w:t>Students learn about and develop specific research skills in one or more of the following phases of research: planning, development, synthesis, and review and evaluation.</w:t>
      </w:r>
    </w:p>
    <w:p w14:paraId="7EE65E05" w14:textId="77777777" w:rsidR="0092719A" w:rsidRPr="00B36C90" w:rsidRDefault="0092719A" w:rsidP="002277DC">
      <w:pPr>
        <w:pStyle w:val="SOFinalHead5"/>
      </w:pPr>
      <w:r w:rsidRPr="00B36C90">
        <w:t xml:space="preserve">Topic 1: Planning </w:t>
      </w:r>
    </w:p>
    <w:p w14:paraId="7EE65E06" w14:textId="77777777" w:rsidR="0092719A" w:rsidRPr="00B36C90" w:rsidRDefault="0092719A" w:rsidP="002277DC">
      <w:pPr>
        <w:pStyle w:val="SOFinalBodyText"/>
      </w:pPr>
      <w:r w:rsidRPr="00B36C90">
        <w:t xml:space="preserve">In this topic students </w:t>
      </w:r>
      <w:r w:rsidR="00B36C90" w:rsidRPr="00B36C90">
        <w:t>learn about and develop</w:t>
      </w:r>
      <w:r w:rsidRPr="00B36C90">
        <w:t xml:space="preserve"> one or more of the following skills:</w:t>
      </w:r>
    </w:p>
    <w:p w14:paraId="7EE65E07" w14:textId="77777777" w:rsidR="0092719A" w:rsidRPr="00B36C90" w:rsidRDefault="0092719A" w:rsidP="002277DC">
      <w:pPr>
        <w:pStyle w:val="SOFinalBullets"/>
      </w:pPr>
      <w:r w:rsidRPr="00B36C90">
        <w:t>refine a specific research question from a broad research topic</w:t>
      </w:r>
    </w:p>
    <w:p w14:paraId="7EE65E08" w14:textId="77777777" w:rsidR="0092719A" w:rsidRPr="00B36C90" w:rsidRDefault="0092719A" w:rsidP="002277DC">
      <w:pPr>
        <w:pStyle w:val="SOFinalBullets"/>
      </w:pPr>
      <w:r w:rsidRPr="00B36C90">
        <w:t>develop guiding questions</w:t>
      </w:r>
    </w:p>
    <w:p w14:paraId="7EE65E09" w14:textId="77777777" w:rsidR="0092719A" w:rsidRPr="00B36C90" w:rsidRDefault="0092719A" w:rsidP="002277DC">
      <w:pPr>
        <w:pStyle w:val="SOFinalBullets"/>
      </w:pPr>
      <w:r w:rsidRPr="00B36C90">
        <w:t>select appropriate research method(s) for a research question</w:t>
      </w:r>
    </w:p>
    <w:p w14:paraId="7EE65E0A" w14:textId="77777777" w:rsidR="0092719A" w:rsidRPr="00B36C90" w:rsidRDefault="0092719A" w:rsidP="002277DC">
      <w:pPr>
        <w:pStyle w:val="SOFinalBullets"/>
      </w:pPr>
      <w:r w:rsidRPr="00B36C90">
        <w:t>create a project management plan</w:t>
      </w:r>
    </w:p>
    <w:p w14:paraId="7EE65E0B" w14:textId="77777777" w:rsidR="0092719A" w:rsidRPr="00B36C90" w:rsidRDefault="0092719A" w:rsidP="002277DC">
      <w:pPr>
        <w:pStyle w:val="SOFinalBullets"/>
      </w:pPr>
      <w:r w:rsidRPr="00B36C90">
        <w:t>conduct honest, safe, and ethical research.</w:t>
      </w:r>
    </w:p>
    <w:p w14:paraId="7EE65E0C" w14:textId="77777777" w:rsidR="0092719A" w:rsidRPr="00B36C90" w:rsidRDefault="0092719A" w:rsidP="002277DC">
      <w:pPr>
        <w:pStyle w:val="SOFinalHead5"/>
      </w:pPr>
      <w:r w:rsidRPr="00B36C90">
        <w:t xml:space="preserve">Topic 2: Development </w:t>
      </w:r>
    </w:p>
    <w:p w14:paraId="7EE65E0D" w14:textId="77777777" w:rsidR="0092719A" w:rsidRPr="00B36C90" w:rsidRDefault="0092719A" w:rsidP="002277DC">
      <w:pPr>
        <w:pStyle w:val="SOFinalBodyText"/>
      </w:pPr>
      <w:r w:rsidRPr="00B36C90">
        <w:t xml:space="preserve">In this topic students </w:t>
      </w:r>
      <w:r w:rsidR="00B36C90" w:rsidRPr="00B36C90">
        <w:t>learn about and develop</w:t>
      </w:r>
      <w:r w:rsidRPr="00B36C90">
        <w:t xml:space="preserve"> one or more of the following skills:</w:t>
      </w:r>
    </w:p>
    <w:p w14:paraId="7EE65E0E" w14:textId="77777777" w:rsidR="0092719A" w:rsidRPr="00B36C90" w:rsidRDefault="0092719A" w:rsidP="002277DC">
      <w:pPr>
        <w:pStyle w:val="SOFinalBullets"/>
      </w:pPr>
      <w:r w:rsidRPr="00B36C90">
        <w:t>systematically collect data</w:t>
      </w:r>
    </w:p>
    <w:p w14:paraId="7EE65E0F" w14:textId="77777777" w:rsidR="0092719A" w:rsidRPr="00B36C90" w:rsidRDefault="0092719A" w:rsidP="002277DC">
      <w:pPr>
        <w:pStyle w:val="SOFinalBullets"/>
      </w:pPr>
      <w:r w:rsidRPr="00B36C90">
        <w:t>gather data through interviewing</w:t>
      </w:r>
    </w:p>
    <w:p w14:paraId="7EE65E10" w14:textId="77777777" w:rsidR="0092719A" w:rsidRPr="00B36C90" w:rsidRDefault="0092719A" w:rsidP="002277DC">
      <w:pPr>
        <w:pStyle w:val="SOFinalBullets"/>
      </w:pPr>
      <w:r w:rsidRPr="00B36C90">
        <w:t>construct surveys and questionnaires</w:t>
      </w:r>
    </w:p>
    <w:p w14:paraId="7EE65E11" w14:textId="77777777" w:rsidR="0092719A" w:rsidRPr="00B36C90" w:rsidRDefault="0092719A" w:rsidP="002277DC">
      <w:pPr>
        <w:pStyle w:val="SOFinalBullets"/>
      </w:pPr>
      <w:r w:rsidRPr="00B36C90">
        <w:t>choose a research method that ensures the integrity of the findings</w:t>
      </w:r>
      <w:r w:rsidRPr="00B36C90" w:rsidDel="003467C7">
        <w:t xml:space="preserve"> </w:t>
      </w:r>
    </w:p>
    <w:p w14:paraId="7EE65E12" w14:textId="77777777" w:rsidR="0092719A" w:rsidRPr="00B36C90" w:rsidRDefault="0092719A" w:rsidP="002277DC">
      <w:pPr>
        <w:pStyle w:val="SOFinalBullets"/>
      </w:pPr>
      <w:r w:rsidRPr="00B36C90">
        <w:t>choose a research method appropriate to the discipline (e.g. history or chemistry)</w:t>
      </w:r>
    </w:p>
    <w:p w14:paraId="7EE65E13" w14:textId="77777777" w:rsidR="0092719A" w:rsidRPr="00B36C90" w:rsidRDefault="0092719A" w:rsidP="002277DC">
      <w:pPr>
        <w:pStyle w:val="SOFinalBullets"/>
      </w:pPr>
      <w:r w:rsidRPr="00B36C90">
        <w:t>conduct an experiment with appropriate controls</w:t>
      </w:r>
    </w:p>
    <w:p w14:paraId="7EE65E14" w14:textId="77777777" w:rsidR="0092719A" w:rsidRPr="00B36C90" w:rsidRDefault="0092719A" w:rsidP="002277DC">
      <w:pPr>
        <w:pStyle w:val="SOFinalBullets"/>
      </w:pPr>
      <w:r w:rsidRPr="00B36C90">
        <w:t>differentiate between primary and secondary sources</w:t>
      </w:r>
    </w:p>
    <w:p w14:paraId="7EE65E15" w14:textId="77777777" w:rsidR="0092719A" w:rsidRPr="00B36C90" w:rsidRDefault="0092719A" w:rsidP="002277DC">
      <w:pPr>
        <w:pStyle w:val="SOFinalBullets"/>
      </w:pPr>
      <w:r w:rsidRPr="00B36C90">
        <w:t>determine what information from a source is appropriate and relevant for a specific purpose</w:t>
      </w:r>
    </w:p>
    <w:p w14:paraId="7EE65E16" w14:textId="77777777" w:rsidR="0092719A" w:rsidRPr="00B36C90" w:rsidRDefault="0092719A" w:rsidP="002277DC">
      <w:pPr>
        <w:pStyle w:val="SOFinalBullets"/>
      </w:pPr>
      <w:r w:rsidRPr="00B36C90">
        <w:t>critically approach sources on the Internet</w:t>
      </w:r>
    </w:p>
    <w:p w14:paraId="7EE65E17" w14:textId="77777777" w:rsidR="0092719A" w:rsidRPr="00B36C90" w:rsidRDefault="0092719A" w:rsidP="002277DC">
      <w:pPr>
        <w:pStyle w:val="SOFinalBullets"/>
      </w:pPr>
      <w:r w:rsidRPr="00B36C90">
        <w:t>acknowledge, cite, and reference data</w:t>
      </w:r>
    </w:p>
    <w:p w14:paraId="7EE65E18" w14:textId="77777777" w:rsidR="0092719A" w:rsidRPr="00B36C90" w:rsidRDefault="0092719A" w:rsidP="002277DC">
      <w:pPr>
        <w:pStyle w:val="SOFinalBullets"/>
      </w:pPr>
      <w:r w:rsidRPr="00B36C90">
        <w:t>recognise and avoid plagiarism</w:t>
      </w:r>
    </w:p>
    <w:p w14:paraId="7EE65E19" w14:textId="77777777" w:rsidR="0092719A" w:rsidRPr="00B36C90" w:rsidRDefault="0092719A" w:rsidP="002277DC">
      <w:pPr>
        <w:pStyle w:val="SOFinalBullets"/>
      </w:pPr>
      <w:r w:rsidRPr="00B36C90">
        <w:t>interpret qualitative data that has been gathered</w:t>
      </w:r>
    </w:p>
    <w:p w14:paraId="7EE65E1A" w14:textId="77777777" w:rsidR="0092719A" w:rsidRPr="00B36C90" w:rsidRDefault="0092719A" w:rsidP="002277DC">
      <w:pPr>
        <w:pStyle w:val="SOFinalBullets"/>
      </w:pPr>
      <w:r w:rsidRPr="00B36C90">
        <w:t>use statistical methods to analyse and interpret data</w:t>
      </w:r>
    </w:p>
    <w:p w14:paraId="7EE65E1B" w14:textId="77777777" w:rsidR="0092719A" w:rsidRPr="00B36C90" w:rsidRDefault="0092719A" w:rsidP="002277DC">
      <w:pPr>
        <w:pStyle w:val="SOFinalBullets"/>
      </w:pPr>
      <w:r w:rsidRPr="00B36C90">
        <w:t>keep records of the data</w:t>
      </w:r>
    </w:p>
    <w:p w14:paraId="7EE65E1C" w14:textId="77777777" w:rsidR="0092719A" w:rsidRPr="00B36C90" w:rsidRDefault="0092719A" w:rsidP="002277DC">
      <w:pPr>
        <w:pStyle w:val="SOFinalBullets"/>
      </w:pPr>
      <w:r w:rsidRPr="00B36C90">
        <w:t>explain how the research was undertaken</w:t>
      </w:r>
    </w:p>
    <w:p w14:paraId="7EE65E1D" w14:textId="77777777" w:rsidR="0092719A" w:rsidRPr="00B36C90" w:rsidRDefault="0092719A" w:rsidP="002277DC">
      <w:pPr>
        <w:pStyle w:val="SOFinalBullets"/>
      </w:pPr>
      <w:r w:rsidRPr="00B36C90">
        <w:t>prepare findings</w:t>
      </w:r>
      <w:r w:rsidR="000A0AA5">
        <w:t>,</w:t>
      </w:r>
      <w:r w:rsidRPr="00B36C90">
        <w:t xml:space="preserve"> using appropriate grammar and punctuation</w:t>
      </w:r>
    </w:p>
    <w:p w14:paraId="7EE65E1E" w14:textId="77777777" w:rsidR="0092719A" w:rsidRPr="00B36C90" w:rsidRDefault="0092719A" w:rsidP="002277DC">
      <w:pPr>
        <w:pStyle w:val="SOFinalBullets"/>
      </w:pPr>
      <w:r w:rsidRPr="00B36C90">
        <w:t>choose a presentation format that best suits the research data.</w:t>
      </w:r>
    </w:p>
    <w:p w14:paraId="7EE65E1F" w14:textId="77777777" w:rsidR="0092719A" w:rsidRPr="00B36C90" w:rsidRDefault="0092719A" w:rsidP="002277DC">
      <w:pPr>
        <w:pStyle w:val="SOFinalHead5"/>
      </w:pPr>
      <w:r w:rsidRPr="00B36C90">
        <w:t xml:space="preserve">Topic 3: Synthesis </w:t>
      </w:r>
    </w:p>
    <w:p w14:paraId="7EE65E20" w14:textId="77777777" w:rsidR="0092719A" w:rsidRPr="00B36C90" w:rsidRDefault="0092719A" w:rsidP="002277DC">
      <w:pPr>
        <w:pStyle w:val="SOFinalBodyText"/>
      </w:pPr>
      <w:r w:rsidRPr="00B36C90">
        <w:t xml:space="preserve">In this topic students </w:t>
      </w:r>
      <w:r w:rsidR="00B36C90" w:rsidRPr="00B36C90">
        <w:t>learn about and develop</w:t>
      </w:r>
      <w:r w:rsidRPr="00B36C90">
        <w:t xml:space="preserve"> one o</w:t>
      </w:r>
      <w:r w:rsidR="00D3590C">
        <w:t>r</w:t>
      </w:r>
      <w:r w:rsidRPr="00B36C90">
        <w:t xml:space="preserve"> more of the following skills:</w:t>
      </w:r>
    </w:p>
    <w:p w14:paraId="7EE65E21" w14:textId="77777777" w:rsidR="0092719A" w:rsidRPr="00B36C90" w:rsidRDefault="0092719A" w:rsidP="002277DC">
      <w:pPr>
        <w:pStyle w:val="SOFinalBullets"/>
      </w:pPr>
      <w:r w:rsidRPr="00B36C90">
        <w:t>interpret and interrogate data</w:t>
      </w:r>
    </w:p>
    <w:p w14:paraId="7EE65E22" w14:textId="77777777" w:rsidR="0092719A" w:rsidRPr="00B36C90" w:rsidRDefault="0092719A" w:rsidP="002277DC">
      <w:pPr>
        <w:pStyle w:val="SOFinalBullets"/>
      </w:pPr>
      <w:r w:rsidRPr="00B36C90">
        <w:t>synthesise information and data</w:t>
      </w:r>
    </w:p>
    <w:p w14:paraId="7EE65E23" w14:textId="77777777" w:rsidR="0092719A" w:rsidRPr="00B36C90" w:rsidRDefault="0092719A" w:rsidP="002277DC">
      <w:pPr>
        <w:pStyle w:val="SOFinalBullets"/>
      </w:pPr>
      <w:r w:rsidRPr="00B36C90">
        <w:t>cross-reference information, data, and ideas</w:t>
      </w:r>
    </w:p>
    <w:p w14:paraId="7EE65E24" w14:textId="77777777" w:rsidR="0092719A" w:rsidRPr="00B36C90" w:rsidRDefault="0092719A" w:rsidP="002277DC">
      <w:pPr>
        <w:pStyle w:val="SOFinalBullets"/>
      </w:pPr>
      <w:r w:rsidRPr="00B36C90">
        <w:t>make meaning of various sets of analyses</w:t>
      </w:r>
    </w:p>
    <w:p w14:paraId="7EE65E25" w14:textId="77777777" w:rsidR="0092719A" w:rsidRPr="00B36C90" w:rsidRDefault="0092719A" w:rsidP="002277DC">
      <w:pPr>
        <w:pStyle w:val="SOFinalBullets"/>
      </w:pPr>
      <w:r w:rsidRPr="00B36C90">
        <w:t>select information that is relevant to the research question</w:t>
      </w:r>
    </w:p>
    <w:p w14:paraId="7EE65E26" w14:textId="77777777" w:rsidR="0092719A" w:rsidRPr="00B36C90" w:rsidRDefault="0092719A" w:rsidP="002277DC">
      <w:pPr>
        <w:pStyle w:val="SOFinalBullets"/>
      </w:pPr>
      <w:r w:rsidRPr="00B36C90">
        <w:t>decipher key findings</w:t>
      </w:r>
    </w:p>
    <w:p w14:paraId="7EE65E27" w14:textId="77777777" w:rsidR="0092719A" w:rsidRPr="00B36C90" w:rsidRDefault="0092719A" w:rsidP="002277DC">
      <w:pPr>
        <w:pStyle w:val="SOFinalBullets"/>
      </w:pPr>
      <w:r w:rsidRPr="00B36C90">
        <w:lastRenderedPageBreak/>
        <w:t>make conclusions and recommendations</w:t>
      </w:r>
    </w:p>
    <w:p w14:paraId="7EE65E28" w14:textId="77777777" w:rsidR="0092719A" w:rsidRPr="00B36C90" w:rsidRDefault="0092719A" w:rsidP="002277DC">
      <w:pPr>
        <w:pStyle w:val="SOFinalBullets"/>
      </w:pPr>
      <w:r w:rsidRPr="00B36C90">
        <w:t>present a balanced interpretation of findings</w:t>
      </w:r>
    </w:p>
    <w:p w14:paraId="7EE65E29" w14:textId="77777777" w:rsidR="0092719A" w:rsidRPr="00B36C90" w:rsidRDefault="0092719A" w:rsidP="002277DC">
      <w:pPr>
        <w:pStyle w:val="SOFinalBullets"/>
      </w:pPr>
      <w:r w:rsidRPr="00B36C90">
        <w:t>present findings to appropriate audiences.</w:t>
      </w:r>
    </w:p>
    <w:p w14:paraId="7EE65E2A" w14:textId="77777777" w:rsidR="0092719A" w:rsidRPr="00B36C90" w:rsidRDefault="0092719A" w:rsidP="00420D43">
      <w:pPr>
        <w:pStyle w:val="SOFinalHead5"/>
        <w:spacing w:line="224" w:lineRule="exact"/>
      </w:pPr>
      <w:r w:rsidRPr="00B36C90">
        <w:t xml:space="preserve">Topic 4: Review and Evaluation </w:t>
      </w:r>
    </w:p>
    <w:p w14:paraId="7EE65E2B" w14:textId="77777777" w:rsidR="0092719A" w:rsidRPr="00B36C90" w:rsidRDefault="0092719A" w:rsidP="00D3590C">
      <w:pPr>
        <w:pStyle w:val="SOFinalBodyText"/>
        <w:spacing w:line="224" w:lineRule="exact"/>
      </w:pPr>
      <w:r w:rsidRPr="00B36C90">
        <w:t xml:space="preserve">In this topic students </w:t>
      </w:r>
      <w:r w:rsidR="00B36C90" w:rsidRPr="00B36C90">
        <w:t>learn about and develop</w:t>
      </w:r>
      <w:r w:rsidRPr="00B36C90">
        <w:t xml:space="preserve"> one o</w:t>
      </w:r>
      <w:r w:rsidR="00D3590C">
        <w:t>r</w:t>
      </w:r>
      <w:r w:rsidRPr="00B36C90">
        <w:t xml:space="preserve"> more of the following skills:</w:t>
      </w:r>
    </w:p>
    <w:p w14:paraId="7EE65E2C" w14:textId="77777777" w:rsidR="0092719A" w:rsidRPr="00B36C90" w:rsidRDefault="0092719A" w:rsidP="000A0AA5">
      <w:pPr>
        <w:pStyle w:val="SOFinalBullets"/>
      </w:pPr>
      <w:r w:rsidRPr="00B36C90">
        <w:t>recognise the limitations of research</w:t>
      </w:r>
    </w:p>
    <w:p w14:paraId="7EE65E2D" w14:textId="77777777" w:rsidR="0092719A" w:rsidRPr="00B36C90" w:rsidRDefault="0092719A" w:rsidP="000A0AA5">
      <w:pPr>
        <w:pStyle w:val="SOFinalBullets"/>
      </w:pPr>
      <w:r w:rsidRPr="00B36C90">
        <w:t>reflect on their own progress and achievements</w:t>
      </w:r>
    </w:p>
    <w:p w14:paraId="7EE65E2E" w14:textId="77777777" w:rsidR="0092719A" w:rsidRPr="00B36C90" w:rsidRDefault="0092719A" w:rsidP="000A0AA5">
      <w:pPr>
        <w:pStyle w:val="SOFinalBullets"/>
      </w:pPr>
      <w:r w:rsidRPr="00B36C90">
        <w:t>respond to and make the most of unexpected challenges and/or opportunities</w:t>
      </w:r>
    </w:p>
    <w:p w14:paraId="7EE65E2F" w14:textId="77777777" w:rsidR="0092719A" w:rsidRPr="00B36C90" w:rsidRDefault="0092719A" w:rsidP="000A0AA5">
      <w:pPr>
        <w:pStyle w:val="SOFinalBullets"/>
      </w:pPr>
      <w:r w:rsidRPr="00B36C90">
        <w:t>seek and consider feedback from others</w:t>
      </w:r>
    </w:p>
    <w:p w14:paraId="7EE65E30" w14:textId="77777777" w:rsidR="0092719A" w:rsidRPr="00B36C90" w:rsidRDefault="0092719A" w:rsidP="000A0AA5">
      <w:pPr>
        <w:pStyle w:val="SOFinalBullets"/>
      </w:pPr>
      <w:r w:rsidRPr="00B36C90">
        <w:t>evaluate the relevance of a research methodology</w:t>
      </w:r>
    </w:p>
    <w:p w14:paraId="7EE65E31" w14:textId="77777777" w:rsidR="0092719A" w:rsidRPr="00B36C90" w:rsidRDefault="0092719A" w:rsidP="000A0AA5">
      <w:pPr>
        <w:pStyle w:val="SOFinalBullets"/>
      </w:pPr>
      <w:r w:rsidRPr="00B36C90">
        <w:t>evaluate research for quality, rigour, reliability, and validity</w:t>
      </w:r>
    </w:p>
    <w:p w14:paraId="7EE65E32" w14:textId="77777777" w:rsidR="0092719A" w:rsidRPr="00B36C90" w:rsidRDefault="0092719A" w:rsidP="0092719A">
      <w:pPr>
        <w:pStyle w:val="SOFinalBodyText"/>
        <w:sectPr w:rsidR="0092719A" w:rsidRPr="00B36C90" w:rsidSect="00ED159B">
          <w:headerReference w:type="even" r:id="rId29"/>
          <w:headerReference w:type="default" r:id="rId30"/>
          <w:footerReference w:type="even" r:id="rId31"/>
          <w:footerReference w:type="default" r:id="rId32"/>
          <w:headerReference w:type="first" r:id="rId33"/>
          <w:footerReference w:type="first" r:id="rId34"/>
          <w:pgSz w:w="11907" w:h="16840" w:code="236"/>
          <w:pgMar w:top="1985" w:right="1985" w:bottom="1985" w:left="1985" w:header="1701" w:footer="1134" w:gutter="0"/>
          <w:cols w:space="708"/>
          <w:titlePg/>
          <w:docGrid w:linePitch="360"/>
        </w:sectPr>
      </w:pPr>
    </w:p>
    <w:p w14:paraId="7EE65E33" w14:textId="77777777" w:rsidR="00695D05" w:rsidRPr="00B36C90" w:rsidRDefault="00AD20D1" w:rsidP="00AD20D1">
      <w:pPr>
        <w:pStyle w:val="SOFinalHead1"/>
      </w:pPr>
      <w:bookmarkStart w:id="8" w:name="_Toc429467459"/>
      <w:r w:rsidRPr="00B36C90">
        <w:lastRenderedPageBreak/>
        <w:t xml:space="preserve">Assessment Scope </w:t>
      </w:r>
      <w:r>
        <w:t>a</w:t>
      </w:r>
      <w:r w:rsidRPr="00B36C90">
        <w:t>nd Requirements</w:t>
      </w:r>
      <w:bookmarkEnd w:id="8"/>
    </w:p>
    <w:p w14:paraId="7EE65E34" w14:textId="77777777" w:rsidR="001639E9" w:rsidRPr="00B36C90" w:rsidRDefault="001639E9" w:rsidP="001639E9">
      <w:pPr>
        <w:pStyle w:val="SOFinalBodyTextAfterHead1"/>
      </w:pPr>
      <w:r w:rsidRPr="00B36C90">
        <w:t xml:space="preserve">Assessment at Stage 1 is school based. </w:t>
      </w:r>
    </w:p>
    <w:p w14:paraId="7EE65E35" w14:textId="77777777" w:rsidR="00767CB3" w:rsidRPr="00B36C90" w:rsidRDefault="00AD20D1" w:rsidP="00AD20D1">
      <w:pPr>
        <w:pStyle w:val="SOFinalHead2"/>
      </w:pPr>
      <w:bookmarkStart w:id="9" w:name="_Toc429467460"/>
      <w:r>
        <w:t>Evidence o</w:t>
      </w:r>
      <w:r w:rsidRPr="00B36C90">
        <w:t>f Learning</w:t>
      </w:r>
      <w:bookmarkEnd w:id="9"/>
    </w:p>
    <w:p w14:paraId="7EE65E36" w14:textId="77777777" w:rsidR="001639E9" w:rsidRPr="00B36C90" w:rsidRDefault="001639E9" w:rsidP="00420D43">
      <w:pPr>
        <w:pStyle w:val="SOFinalBodyText"/>
      </w:pPr>
      <w:r w:rsidRPr="00B36C90">
        <w:t>The following assessment types enable students to demonstrate their learning in Stage</w:t>
      </w:r>
      <w:r w:rsidR="00DF0951" w:rsidRPr="00B36C90">
        <w:t> </w:t>
      </w:r>
      <w:r w:rsidRPr="00B36C90">
        <w:t>1</w:t>
      </w:r>
      <w:r w:rsidR="00DF0951" w:rsidRPr="00B36C90">
        <w:t> </w:t>
      </w:r>
      <w:r w:rsidR="00420D43" w:rsidRPr="00B36C90">
        <w:t>Research Practices</w:t>
      </w:r>
      <w:r w:rsidRPr="00B36C90">
        <w:t>:</w:t>
      </w:r>
    </w:p>
    <w:p w14:paraId="7EE65E37" w14:textId="77777777" w:rsidR="001639E9" w:rsidRPr="00B36C90" w:rsidRDefault="001639E9" w:rsidP="000A0AA5">
      <w:pPr>
        <w:pStyle w:val="SOFinalBullets"/>
      </w:pPr>
      <w:r w:rsidRPr="00B36C90">
        <w:t xml:space="preserve">Assessment Type 1: </w:t>
      </w:r>
      <w:r w:rsidR="00420D43" w:rsidRPr="00B36C90">
        <w:t>Folio</w:t>
      </w:r>
      <w:r w:rsidRPr="00B36C90">
        <w:t xml:space="preserve"> </w:t>
      </w:r>
    </w:p>
    <w:p w14:paraId="7EE65E38" w14:textId="77777777" w:rsidR="001639E9" w:rsidRPr="00B36C90" w:rsidRDefault="001639E9" w:rsidP="000A0AA5">
      <w:pPr>
        <w:pStyle w:val="SOFinalBullets"/>
      </w:pPr>
      <w:r w:rsidRPr="00B36C90">
        <w:t xml:space="preserve">Assessment Type 2: </w:t>
      </w:r>
      <w:r w:rsidR="00420D43" w:rsidRPr="00B36C90">
        <w:t>Sources Analysis</w:t>
      </w:r>
      <w:r w:rsidRPr="00B36C90">
        <w:t>.</w:t>
      </w:r>
    </w:p>
    <w:p w14:paraId="7EE65E39" w14:textId="77777777" w:rsidR="00E47F52" w:rsidRPr="00B36C90" w:rsidRDefault="00E47F52" w:rsidP="00E47F52">
      <w:pPr>
        <w:pStyle w:val="SOFinalBodyText"/>
      </w:pPr>
      <w:r w:rsidRPr="00B36C90">
        <w:t>For this 10-credit subject, students should provide evidence of their learning through four or five assessments. Each assessment type should have a weighting of at least 20%. Students undertake:</w:t>
      </w:r>
    </w:p>
    <w:p w14:paraId="7EE65E3A" w14:textId="77777777" w:rsidR="00E47F52" w:rsidRPr="00B36C90" w:rsidRDefault="00E47F52" w:rsidP="000A0AA5">
      <w:pPr>
        <w:pStyle w:val="SOFinalBullets"/>
      </w:pPr>
      <w:r w:rsidRPr="00B36C90">
        <w:t>one folio consisting of at least two assessment tasks</w:t>
      </w:r>
    </w:p>
    <w:p w14:paraId="7EE65E3B" w14:textId="77777777" w:rsidR="00E47F52" w:rsidRPr="00B36C90" w:rsidRDefault="00E47F52" w:rsidP="000A0AA5">
      <w:pPr>
        <w:pStyle w:val="SOFinalBullets"/>
      </w:pPr>
      <w:r w:rsidRPr="00B36C90">
        <w:t>at least two sources analysis assessments.</w:t>
      </w:r>
    </w:p>
    <w:p w14:paraId="7EE65E3C" w14:textId="77777777" w:rsidR="00165BA2" w:rsidRPr="00AD20D1" w:rsidRDefault="00AD20D1" w:rsidP="00AD20D1">
      <w:pPr>
        <w:pStyle w:val="SOFinalHead2"/>
      </w:pPr>
      <w:bookmarkStart w:id="10" w:name="_Toc429467461"/>
      <w:r w:rsidRPr="00AD20D1">
        <w:t>Assessment Design Criteria</w:t>
      </w:r>
      <w:bookmarkEnd w:id="10"/>
    </w:p>
    <w:p w14:paraId="7EE65E3D" w14:textId="77777777" w:rsidR="001639E9" w:rsidRPr="00B36C90" w:rsidRDefault="001639E9" w:rsidP="001639E9">
      <w:pPr>
        <w:pStyle w:val="SOFinalBodyText"/>
      </w:pPr>
      <w:r w:rsidRPr="00B36C90">
        <w:t>The assessment design criteria are based on the learning requirements and are used by teachers to:</w:t>
      </w:r>
    </w:p>
    <w:p w14:paraId="7EE65E3E" w14:textId="77777777" w:rsidR="001639E9" w:rsidRPr="00B36C90" w:rsidRDefault="001639E9" w:rsidP="000A0AA5">
      <w:pPr>
        <w:pStyle w:val="SOFinalBullets"/>
      </w:pPr>
      <w:r w:rsidRPr="00B36C90">
        <w:t>clarify for the student what he or she needs to learn</w:t>
      </w:r>
    </w:p>
    <w:p w14:paraId="7EE65E3F" w14:textId="77777777" w:rsidR="001639E9" w:rsidRPr="00B36C90" w:rsidRDefault="001639E9" w:rsidP="000A0AA5">
      <w:pPr>
        <w:pStyle w:val="SOFinalBullets"/>
      </w:pPr>
      <w:r w:rsidRPr="00B36C90">
        <w:t>design opportunities for the student to provide evidence of his or her learning at the highest possible level of achievement.</w:t>
      </w:r>
    </w:p>
    <w:p w14:paraId="7EE65E40" w14:textId="77777777" w:rsidR="001639E9" w:rsidRPr="00B36C90" w:rsidRDefault="001639E9" w:rsidP="001639E9">
      <w:pPr>
        <w:pStyle w:val="SOFinalBodyText"/>
      </w:pPr>
      <w:r w:rsidRPr="00B36C90">
        <w:t>The assessment design criteria consist of specific features that:</w:t>
      </w:r>
    </w:p>
    <w:p w14:paraId="7EE65E41" w14:textId="77777777" w:rsidR="001639E9" w:rsidRPr="00B36C90" w:rsidRDefault="001639E9" w:rsidP="000A0AA5">
      <w:pPr>
        <w:pStyle w:val="SOFinalBullets"/>
      </w:pPr>
      <w:r w:rsidRPr="00B36C90">
        <w:t>students should demonstrate in their learning</w:t>
      </w:r>
    </w:p>
    <w:p w14:paraId="7EE65E42" w14:textId="77777777" w:rsidR="001639E9" w:rsidRPr="00B36C90" w:rsidRDefault="001639E9" w:rsidP="000A0AA5">
      <w:pPr>
        <w:pStyle w:val="SOFinalBullets"/>
      </w:pPr>
      <w:r w:rsidRPr="00B36C90">
        <w:t xml:space="preserve">teachers look for as evidence that students have met the learning requirements. </w:t>
      </w:r>
    </w:p>
    <w:p w14:paraId="7EE65E43" w14:textId="77777777" w:rsidR="001639E9" w:rsidRPr="00B36C90" w:rsidRDefault="001639E9" w:rsidP="00E47F52">
      <w:pPr>
        <w:pStyle w:val="SOFinalBodyText"/>
      </w:pPr>
      <w:r w:rsidRPr="00B36C90">
        <w:t>For this subject the assessment design criteria are:</w:t>
      </w:r>
    </w:p>
    <w:p w14:paraId="7EE65E44" w14:textId="77777777" w:rsidR="001639E9" w:rsidRPr="00B36C90" w:rsidRDefault="001639E9" w:rsidP="000A0AA5">
      <w:pPr>
        <w:pStyle w:val="SOFinalBullets"/>
      </w:pPr>
      <w:r w:rsidRPr="00B36C90">
        <w:t>knowledge and understanding</w:t>
      </w:r>
    </w:p>
    <w:p w14:paraId="7EE65E45" w14:textId="77777777" w:rsidR="001639E9" w:rsidRPr="00B36C90" w:rsidRDefault="00E47F52" w:rsidP="000A0AA5">
      <w:pPr>
        <w:pStyle w:val="SOFinalBullets"/>
      </w:pPr>
      <w:r w:rsidRPr="00B36C90">
        <w:t>development</w:t>
      </w:r>
    </w:p>
    <w:p w14:paraId="7EE65E46" w14:textId="77777777" w:rsidR="001639E9" w:rsidRPr="00B36C90" w:rsidRDefault="00E47F52" w:rsidP="000A0AA5">
      <w:pPr>
        <w:pStyle w:val="SOFinalBullets"/>
      </w:pPr>
      <w:r w:rsidRPr="00B36C90">
        <w:t>analysis</w:t>
      </w:r>
      <w:r w:rsidR="001639E9" w:rsidRPr="00B36C90">
        <w:t>.</w:t>
      </w:r>
    </w:p>
    <w:p w14:paraId="7EE65E47" w14:textId="77777777" w:rsidR="001639E9" w:rsidRPr="00B36C90" w:rsidRDefault="001639E9" w:rsidP="001639E9">
      <w:pPr>
        <w:pStyle w:val="SOFinalBodyText"/>
      </w:pPr>
      <w:r w:rsidRPr="00B36C90">
        <w:t xml:space="preserve">The specific features of these criteria are </w:t>
      </w:r>
      <w:r w:rsidR="00ED159B">
        <w:t>described</w:t>
      </w:r>
      <w:r w:rsidRPr="00B36C90">
        <w:t xml:space="preserve"> below.</w:t>
      </w:r>
    </w:p>
    <w:p w14:paraId="7EE65E48" w14:textId="77777777" w:rsidR="00CB7453" w:rsidRPr="00B36C90" w:rsidRDefault="001639E9" w:rsidP="00CB7453">
      <w:pPr>
        <w:pStyle w:val="SOFinalBodyText"/>
      </w:pPr>
      <w:r w:rsidRPr="00B36C90">
        <w:t>The set of assessments, as a whole, must give students opportunities to demonstrate each of the specific features by the completion of study of the subject.</w:t>
      </w:r>
    </w:p>
    <w:p w14:paraId="7EE65E49" w14:textId="77777777" w:rsidR="00ED159B" w:rsidRDefault="00ED159B">
      <w:pPr>
        <w:rPr>
          <w:rFonts w:ascii="Arial Narrow" w:eastAsia="Times New Roman" w:hAnsi="Arial Narrow"/>
          <w:b/>
          <w:color w:val="000000"/>
          <w:sz w:val="28"/>
          <w:lang w:val="en-US" w:eastAsia="en-US"/>
        </w:rPr>
      </w:pPr>
      <w:r>
        <w:br w:type="page"/>
      </w:r>
    </w:p>
    <w:p w14:paraId="7EE65E4A" w14:textId="77777777" w:rsidR="00E00EAF" w:rsidRPr="00B36C90" w:rsidRDefault="00CE36AE" w:rsidP="00CE36AE">
      <w:pPr>
        <w:pStyle w:val="SOFinalHead3"/>
      </w:pPr>
      <w:r w:rsidRPr="00B36C90">
        <w:lastRenderedPageBreak/>
        <w:t>Knowledge and Understanding</w:t>
      </w:r>
    </w:p>
    <w:p w14:paraId="7EE65E4B" w14:textId="77777777" w:rsidR="00CE36AE" w:rsidRPr="00B36C90" w:rsidRDefault="00CE36AE" w:rsidP="00CE36AE">
      <w:pPr>
        <w:pStyle w:val="SOFinalBodyText"/>
      </w:pPr>
      <w:r w:rsidRPr="00B36C90">
        <w:t>The specific feature</w:t>
      </w:r>
      <w:r w:rsidR="00703D6E">
        <w:t>s</w:t>
      </w:r>
      <w:r w:rsidR="00895591" w:rsidRPr="00B36C90">
        <w:t xml:space="preserve"> </w:t>
      </w:r>
      <w:r w:rsidR="00703D6E">
        <w:t>are</w:t>
      </w:r>
      <w:r w:rsidR="00895591" w:rsidRPr="00B36C90">
        <w:t xml:space="preserve"> </w:t>
      </w:r>
      <w:r w:rsidRPr="00B36C90">
        <w:t>as follows:</w:t>
      </w:r>
    </w:p>
    <w:p w14:paraId="7EE65E4C" w14:textId="77777777" w:rsidR="00E47F52" w:rsidRPr="00B36C90" w:rsidRDefault="00E47F52" w:rsidP="00E47F52">
      <w:pPr>
        <w:pStyle w:val="SOFinalBulletsCoded2-3Letters"/>
      </w:pPr>
      <w:r w:rsidRPr="00B36C90">
        <w:t>KU1</w:t>
      </w:r>
      <w:r w:rsidRPr="00B36C90">
        <w:tab/>
        <w:t>Knowledge and understanding of the purpose of research.</w:t>
      </w:r>
    </w:p>
    <w:p w14:paraId="7EE65E4D" w14:textId="77777777" w:rsidR="00E47F52" w:rsidRPr="00B36C90" w:rsidRDefault="00E47F52" w:rsidP="00E47F52">
      <w:pPr>
        <w:pStyle w:val="SOFinalBulletsCoded2-3Letters"/>
      </w:pPr>
      <w:r w:rsidRPr="00B36C90">
        <w:t>KU2</w:t>
      </w:r>
      <w:r w:rsidRPr="00B36C90">
        <w:tab/>
        <w:t>Knowledge and understanding of research approaches.</w:t>
      </w:r>
    </w:p>
    <w:p w14:paraId="7EE65E4E" w14:textId="77777777" w:rsidR="00CE36AE" w:rsidRPr="00B36C90" w:rsidRDefault="00E47F52" w:rsidP="00CE36AE">
      <w:pPr>
        <w:pStyle w:val="SOFinalHead3"/>
      </w:pPr>
      <w:r w:rsidRPr="00B36C90">
        <w:t>Development</w:t>
      </w:r>
    </w:p>
    <w:p w14:paraId="7EE65E4F" w14:textId="77777777" w:rsidR="00CE36AE" w:rsidRPr="00B36C90" w:rsidRDefault="00CE36AE" w:rsidP="00E47F52">
      <w:pPr>
        <w:pStyle w:val="SOFinalBulletsCoded2-3Letters"/>
      </w:pPr>
      <w:r w:rsidRPr="00B36C90">
        <w:t xml:space="preserve">The specific feature </w:t>
      </w:r>
      <w:r w:rsidR="00E47F52" w:rsidRPr="00B36C90">
        <w:t>is</w:t>
      </w:r>
      <w:r w:rsidRPr="00B36C90">
        <w:t xml:space="preserve"> as follows:</w:t>
      </w:r>
    </w:p>
    <w:p w14:paraId="7EE65E50" w14:textId="77777777" w:rsidR="00CE36AE" w:rsidRPr="00B36C90" w:rsidRDefault="00E47F52" w:rsidP="00E47F52">
      <w:pPr>
        <w:pStyle w:val="SOFinalBulletsCoded2-3Letters"/>
      </w:pPr>
      <w:r w:rsidRPr="00B36C90">
        <w:t>D1</w:t>
      </w:r>
      <w:r w:rsidRPr="00B36C90">
        <w:tab/>
        <w:t>Development of specific research skills.</w:t>
      </w:r>
    </w:p>
    <w:p w14:paraId="7EE65E51" w14:textId="77777777" w:rsidR="00927C89" w:rsidRPr="00B36C90" w:rsidRDefault="00E47F52" w:rsidP="00927C89">
      <w:pPr>
        <w:pStyle w:val="SOFinalHead3"/>
      </w:pPr>
      <w:r w:rsidRPr="00B36C90">
        <w:t>Analysis</w:t>
      </w:r>
    </w:p>
    <w:p w14:paraId="7EE65E52" w14:textId="77777777" w:rsidR="00927C89" w:rsidRPr="00B36C90" w:rsidRDefault="00927C89" w:rsidP="00927C89">
      <w:pPr>
        <w:pStyle w:val="SOFinalBulletsCoded2-3Letters"/>
      </w:pPr>
      <w:r w:rsidRPr="00B36C90">
        <w:t>The specific features are as follows:</w:t>
      </w:r>
    </w:p>
    <w:p w14:paraId="7EE65E53" w14:textId="77777777" w:rsidR="00E47F52" w:rsidRPr="00B36C90" w:rsidRDefault="00E47F52" w:rsidP="00E47F52">
      <w:pPr>
        <w:pStyle w:val="SOFinalBulletsCoded2-3Letters"/>
      </w:pPr>
      <w:r w:rsidRPr="00B36C90">
        <w:t>A1</w:t>
      </w:r>
      <w:r w:rsidRPr="00B36C90">
        <w:tab/>
        <w:t>Consideration of the appropriateness, uses, and limitations of specific sources.</w:t>
      </w:r>
    </w:p>
    <w:p w14:paraId="7EE65E54" w14:textId="77777777" w:rsidR="00E47F52" w:rsidRPr="00B36C90" w:rsidRDefault="00E47F52" w:rsidP="00E47F52">
      <w:pPr>
        <w:pStyle w:val="SOFinalBulletsCoded2-3Letters"/>
      </w:pPr>
      <w:r w:rsidRPr="00B36C90">
        <w:t>A2</w:t>
      </w:r>
      <w:r w:rsidRPr="00B36C90">
        <w:tab/>
        <w:t>Interpretation and analysis of information and data.</w:t>
      </w:r>
    </w:p>
    <w:p w14:paraId="7EE65E55" w14:textId="77777777" w:rsidR="00165BA2" w:rsidRPr="00AD20D1" w:rsidRDefault="00AD20D1" w:rsidP="00AD20D1">
      <w:pPr>
        <w:pStyle w:val="SOFinalHead2"/>
      </w:pPr>
      <w:bookmarkStart w:id="11" w:name="_Toc429467462"/>
      <w:r w:rsidRPr="00AD20D1">
        <w:t>School Assessment</w:t>
      </w:r>
      <w:bookmarkEnd w:id="11"/>
    </w:p>
    <w:p w14:paraId="7EE65E56" w14:textId="77777777" w:rsidR="001F281F" w:rsidRPr="00B36C90" w:rsidRDefault="00603391" w:rsidP="00E47F52">
      <w:pPr>
        <w:pStyle w:val="SOFinalHead3AfterHead2"/>
      </w:pPr>
      <w:r w:rsidRPr="00B36C90">
        <w:t xml:space="preserve">Assessment Type 1: </w:t>
      </w:r>
      <w:r w:rsidR="00E47F52" w:rsidRPr="00B36C90">
        <w:t>Folio</w:t>
      </w:r>
    </w:p>
    <w:p w14:paraId="7EE65E57" w14:textId="77777777" w:rsidR="00E47F52" w:rsidRPr="00B36C90" w:rsidRDefault="00E47F52" w:rsidP="000A0AA5">
      <w:pPr>
        <w:pStyle w:val="SOFinalBodyText"/>
      </w:pPr>
      <w:r w:rsidRPr="00B36C90">
        <w:t xml:space="preserve">Students undertake at least two tasks for the folio. At least one task should focus on </w:t>
      </w:r>
      <w:r w:rsidR="000A0AA5">
        <w:t>‘</w:t>
      </w:r>
      <w:r w:rsidRPr="00B36C90">
        <w:t>Exploring Research Approaches</w:t>
      </w:r>
      <w:r w:rsidR="000A0AA5">
        <w:t>’</w:t>
      </w:r>
      <w:r w:rsidRPr="00B36C90">
        <w:t xml:space="preserve">, and at least one task should focus on </w:t>
      </w:r>
      <w:r w:rsidR="000A0AA5">
        <w:t>‘</w:t>
      </w:r>
      <w:r w:rsidRPr="00B36C90">
        <w:t>Exploring Research Skills</w:t>
      </w:r>
      <w:r w:rsidR="000A0AA5">
        <w:t>’</w:t>
      </w:r>
      <w:r w:rsidRPr="00B36C90">
        <w:t xml:space="preserve">. </w:t>
      </w:r>
    </w:p>
    <w:p w14:paraId="7EE65E58" w14:textId="77777777" w:rsidR="00E47F52" w:rsidRPr="00B36C90" w:rsidRDefault="00E47F52" w:rsidP="00E47F52">
      <w:pPr>
        <w:pStyle w:val="SOFinalBodyText"/>
      </w:pPr>
      <w:r w:rsidRPr="00B36C90">
        <w:t xml:space="preserve">For the folio, students demonstrate knowledge and understanding of the purpose of research and of research approaches. They develop, experiment with, and apply specific research skills and techniques for specific purposes. </w:t>
      </w:r>
    </w:p>
    <w:p w14:paraId="7EE65E59" w14:textId="77777777" w:rsidR="00E47F52" w:rsidRPr="00B36C90" w:rsidRDefault="00E47F52" w:rsidP="00E47F52">
      <w:pPr>
        <w:pStyle w:val="SOFinalBodyText"/>
      </w:pPr>
      <w:r w:rsidRPr="00B36C90">
        <w:t>A folio task could take the form of, for example:</w:t>
      </w:r>
    </w:p>
    <w:p w14:paraId="7EE65E5A" w14:textId="77777777" w:rsidR="00E47F52" w:rsidRPr="00B36C90" w:rsidRDefault="00E47F52" w:rsidP="000A0AA5">
      <w:pPr>
        <w:pStyle w:val="SOFinalBullets"/>
      </w:pPr>
      <w:r w:rsidRPr="00B36C90">
        <w:t>an annotated survey, explaining the purpose of each question</w:t>
      </w:r>
    </w:p>
    <w:p w14:paraId="7EE65E5B" w14:textId="77777777" w:rsidR="00E47F52" w:rsidRPr="00B36C90" w:rsidRDefault="00E47F52" w:rsidP="000A0AA5">
      <w:pPr>
        <w:pStyle w:val="SOFinalBullets"/>
      </w:pPr>
      <w:r w:rsidRPr="00B36C90">
        <w:t>a mock interview</w:t>
      </w:r>
      <w:r w:rsidR="000A0AA5">
        <w:t>,</w:t>
      </w:r>
      <w:r w:rsidRPr="00B36C90">
        <w:t xml:space="preserve"> demonstrating a variety of techniques (e.g. what works, what does not work)</w:t>
      </w:r>
    </w:p>
    <w:p w14:paraId="7EE65E5C" w14:textId="77777777" w:rsidR="00E47F52" w:rsidRPr="00B36C90" w:rsidRDefault="00E47F52" w:rsidP="000A0AA5">
      <w:pPr>
        <w:pStyle w:val="SOFinalBullets"/>
      </w:pPr>
      <w:r w:rsidRPr="00B36C90">
        <w:t>a report on the key findings on a research question, from the perspectives of two different research approaches</w:t>
      </w:r>
    </w:p>
    <w:p w14:paraId="7EE65E5D" w14:textId="77777777" w:rsidR="00E47F52" w:rsidRPr="00B36C90" w:rsidRDefault="00E47F52" w:rsidP="000A0AA5">
      <w:pPr>
        <w:pStyle w:val="SOFinalBullets"/>
      </w:pPr>
      <w:r w:rsidRPr="00B36C90">
        <w:t>a fieldwork report</w:t>
      </w:r>
      <w:r w:rsidR="000A0AA5">
        <w:t>,</w:t>
      </w:r>
      <w:r w:rsidRPr="00B36C90">
        <w:t xml:space="preserve"> using tables and graphs to display findings</w:t>
      </w:r>
    </w:p>
    <w:p w14:paraId="7EE65E5E" w14:textId="77777777" w:rsidR="00E47F52" w:rsidRPr="00B36C90" w:rsidRDefault="00E47F52" w:rsidP="000A0AA5">
      <w:pPr>
        <w:pStyle w:val="SOFinalBullets"/>
      </w:pPr>
      <w:r w:rsidRPr="00B36C90">
        <w:t>a report on cases of unethical practices that have occurred in some research</w:t>
      </w:r>
    </w:p>
    <w:p w14:paraId="7EE65E5F" w14:textId="77777777" w:rsidR="00E47F52" w:rsidRPr="00B36C90" w:rsidRDefault="00E47F52" w:rsidP="000A0AA5">
      <w:pPr>
        <w:pStyle w:val="SOFinalBullets"/>
      </w:pPr>
      <w:r w:rsidRPr="00B36C90">
        <w:t>a report on the limitations of a chosen research method to answer a specific research question.</w:t>
      </w:r>
    </w:p>
    <w:p w14:paraId="7EE65E60" w14:textId="77777777" w:rsidR="00E47F52" w:rsidRPr="00B36C90" w:rsidRDefault="00E47F52" w:rsidP="00E47F52">
      <w:pPr>
        <w:pStyle w:val="SOFinalBodyText"/>
      </w:pPr>
      <w:r w:rsidRPr="00B36C90">
        <w:t>For this assessment type, students provide evidence of their learning in relation to the following assessment design criteria:</w:t>
      </w:r>
    </w:p>
    <w:p w14:paraId="7EE65E61" w14:textId="77777777" w:rsidR="00E47F52" w:rsidRPr="00B36C90" w:rsidRDefault="00E47F52" w:rsidP="000A0AA5">
      <w:pPr>
        <w:pStyle w:val="SOFinalBullets"/>
      </w:pPr>
      <w:r w:rsidRPr="00B36C90">
        <w:t xml:space="preserve">knowledge and understanding </w:t>
      </w:r>
    </w:p>
    <w:p w14:paraId="7EE65E62" w14:textId="77777777" w:rsidR="00E47F52" w:rsidRPr="00B36C90" w:rsidRDefault="00E47F52" w:rsidP="000A0AA5">
      <w:pPr>
        <w:pStyle w:val="SOFinalBullets"/>
      </w:pPr>
      <w:r w:rsidRPr="00B36C90">
        <w:t>development.</w:t>
      </w:r>
    </w:p>
    <w:p w14:paraId="7EE65E63" w14:textId="77777777" w:rsidR="00927C89" w:rsidRPr="00B36C90" w:rsidRDefault="00824648" w:rsidP="00E47F52">
      <w:pPr>
        <w:pStyle w:val="SOFinalHead3TOP"/>
      </w:pPr>
      <w:r w:rsidRPr="00B36C90">
        <w:br w:type="page"/>
      </w:r>
      <w:r w:rsidR="00927C89" w:rsidRPr="00B36C90">
        <w:lastRenderedPageBreak/>
        <w:t xml:space="preserve">Assessment Type 2: </w:t>
      </w:r>
      <w:r w:rsidR="00E47F52" w:rsidRPr="00B36C90">
        <w:t>Sources Analysis</w:t>
      </w:r>
    </w:p>
    <w:p w14:paraId="7EE65E64" w14:textId="77777777" w:rsidR="00E47F52" w:rsidRPr="00B36C90" w:rsidRDefault="00E47F52" w:rsidP="00E47F52">
      <w:pPr>
        <w:pStyle w:val="SOFinalBodyText"/>
      </w:pPr>
      <w:r w:rsidRPr="00B36C90">
        <w:t>Students undertake at least two sources analysis assessments. They consider the appropriateness, uses, and limitations of sources.</w:t>
      </w:r>
    </w:p>
    <w:p w14:paraId="7EE65E65" w14:textId="77777777" w:rsidR="00E47F52" w:rsidRPr="00B36C90" w:rsidRDefault="00E47F52" w:rsidP="00E47F52">
      <w:pPr>
        <w:pStyle w:val="SOFinalBodyText"/>
      </w:pPr>
      <w:r w:rsidRPr="00B36C90">
        <w:t xml:space="preserve">Sources may be selected by the teacher or student, and may be primary or secondary sources. Students may select for analysis a source that they have researched or have developed themselves. </w:t>
      </w:r>
    </w:p>
    <w:p w14:paraId="7EE65E66" w14:textId="77777777" w:rsidR="00E47F52" w:rsidRPr="00B36C90" w:rsidRDefault="00E47F52" w:rsidP="00E47F52">
      <w:pPr>
        <w:pStyle w:val="SOFinalBodyText"/>
      </w:pPr>
      <w:r w:rsidRPr="00B36C90">
        <w:t>A sources analysis assessment could take the form of, for example:</w:t>
      </w:r>
    </w:p>
    <w:p w14:paraId="7EE65E67" w14:textId="77777777" w:rsidR="00E47F52" w:rsidRPr="00B36C90" w:rsidRDefault="00E47F52" w:rsidP="000A0AA5">
      <w:pPr>
        <w:pStyle w:val="SOFinalBullets"/>
      </w:pPr>
      <w:r w:rsidRPr="00B36C90">
        <w:t>a multimodal presentation</w:t>
      </w:r>
      <w:r w:rsidR="000A0AA5">
        <w:t>,</w:t>
      </w:r>
      <w:r w:rsidRPr="00B36C90">
        <w:t xml:space="preserve"> analysing the reliability of one or more sources</w:t>
      </w:r>
    </w:p>
    <w:p w14:paraId="7EE65E68" w14:textId="77777777" w:rsidR="00E47F52" w:rsidRPr="00B36C90" w:rsidRDefault="00E47F52" w:rsidP="000A0AA5">
      <w:pPr>
        <w:pStyle w:val="SOFinalBullets"/>
      </w:pPr>
      <w:r w:rsidRPr="00B36C90">
        <w:t xml:space="preserve">a review of different sources from different perspectives </w:t>
      </w:r>
    </w:p>
    <w:p w14:paraId="7EE65E69" w14:textId="77777777" w:rsidR="00E47F52" w:rsidRPr="00B36C90" w:rsidRDefault="00E47F52" w:rsidP="000A0AA5">
      <w:pPr>
        <w:pStyle w:val="SOFinalBullets"/>
      </w:pPr>
      <w:r w:rsidRPr="00B36C90">
        <w:t xml:space="preserve">a critical analysis and interpretation of data </w:t>
      </w:r>
    </w:p>
    <w:p w14:paraId="7EE65E6A" w14:textId="77777777" w:rsidR="00E47F52" w:rsidRPr="00B36C90" w:rsidRDefault="00E47F52" w:rsidP="000A0AA5">
      <w:pPr>
        <w:pStyle w:val="SOFinalBullets"/>
      </w:pPr>
      <w:r w:rsidRPr="00B36C90">
        <w:t>an oral presentation</w:t>
      </w:r>
      <w:r w:rsidR="000A0AA5">
        <w:t>,</w:t>
      </w:r>
      <w:r w:rsidRPr="00B36C90">
        <w:t xml:space="preserve"> justifying the selection of particular sources and evaluating their relevance to the research.</w:t>
      </w:r>
    </w:p>
    <w:p w14:paraId="7EE65E6B" w14:textId="77777777" w:rsidR="00E47F52" w:rsidRPr="00B36C90" w:rsidRDefault="00E47F52" w:rsidP="00E47F52">
      <w:pPr>
        <w:pStyle w:val="SOFinalBodyText"/>
      </w:pPr>
      <w:r w:rsidRPr="00B36C90">
        <w:t>For this assessment type, students provide evidence of their learning in relation to the following assessment design criterion:</w:t>
      </w:r>
    </w:p>
    <w:p w14:paraId="7EE65E6C" w14:textId="77777777" w:rsidR="00E47F52" w:rsidRPr="00B36C90" w:rsidRDefault="00E47F52" w:rsidP="000A0AA5">
      <w:pPr>
        <w:pStyle w:val="SOFinalBullets"/>
      </w:pPr>
      <w:r w:rsidRPr="00B36C90">
        <w:t>analysis.</w:t>
      </w:r>
    </w:p>
    <w:p w14:paraId="7EE65E6D" w14:textId="77777777" w:rsidR="004A2B5B" w:rsidRPr="00AD20D1" w:rsidRDefault="00AD20D1" w:rsidP="00AD20D1">
      <w:pPr>
        <w:pStyle w:val="SOFinalHead2"/>
      </w:pPr>
      <w:bookmarkStart w:id="12" w:name="_Toc429467463"/>
      <w:r w:rsidRPr="00AD20D1">
        <w:t>Performance Standards</w:t>
      </w:r>
      <w:bookmarkEnd w:id="12"/>
    </w:p>
    <w:p w14:paraId="7EE65E6E" w14:textId="77777777" w:rsidR="00ED159B" w:rsidRDefault="00ED159B" w:rsidP="00ED159B">
      <w:pPr>
        <w:pStyle w:val="SOFinalBodyText"/>
      </w:pPr>
      <w:r>
        <w:t>The performance standards describe five levels of achievement, A to E.</w:t>
      </w:r>
    </w:p>
    <w:p w14:paraId="7EE65E6F" w14:textId="77777777" w:rsidR="00ED159B" w:rsidRDefault="00ED159B" w:rsidP="00ED159B">
      <w:pPr>
        <w:pStyle w:val="SOFinalBodyText"/>
      </w:pPr>
      <w:r>
        <w:t>Each level of achievement describes the knowledge, skills, and understanding that teachers refer to in deciding how well a student has demonstrated his or her learning on the basis of the evidence provided.</w:t>
      </w:r>
    </w:p>
    <w:p w14:paraId="7EE65E70" w14:textId="77777777" w:rsidR="00ED159B" w:rsidRDefault="00ED159B" w:rsidP="00ED159B">
      <w:pPr>
        <w:pStyle w:val="SOFinalBodyText"/>
      </w:pPr>
      <w:r>
        <w:t>During the teaching and learning program the teacher gives students feedback on their learning, with reference to the performance standards.</w:t>
      </w:r>
    </w:p>
    <w:p w14:paraId="7EE65E71" w14:textId="77777777" w:rsidR="00ED159B" w:rsidRDefault="00ED159B" w:rsidP="00ED159B">
      <w:pPr>
        <w:pStyle w:val="SOFinalBodyText"/>
      </w:pPr>
      <w:r>
        <w:t>At the student’s completion of study of a subject, the teacher makes a decision about the quality of the student’s learning by:</w:t>
      </w:r>
    </w:p>
    <w:p w14:paraId="7EE65E72" w14:textId="77777777" w:rsidR="00ED159B" w:rsidRDefault="00ED159B" w:rsidP="000A0AA5">
      <w:pPr>
        <w:pStyle w:val="SOFinalBullets"/>
      </w:pPr>
      <w:r>
        <w:t>referring to the performance standards</w:t>
      </w:r>
    </w:p>
    <w:p w14:paraId="7EE65E73" w14:textId="77777777" w:rsidR="00ED159B" w:rsidRDefault="00ED159B" w:rsidP="000A0AA5">
      <w:pPr>
        <w:pStyle w:val="SOFinalBullets"/>
      </w:pPr>
      <w:r>
        <w:t>taking into account the weighting of each assessment type</w:t>
      </w:r>
    </w:p>
    <w:p w14:paraId="7EE65E74" w14:textId="77777777" w:rsidR="00CB7453" w:rsidRPr="00B36C90" w:rsidRDefault="00ED159B" w:rsidP="000A0AA5">
      <w:pPr>
        <w:pStyle w:val="SOFinalBullets"/>
      </w:pPr>
      <w:r>
        <w:t>assigning a subject grade between A and E.</w:t>
      </w:r>
    </w:p>
    <w:p w14:paraId="7EE65E75" w14:textId="77777777" w:rsidR="0076778C" w:rsidRPr="00B36C90" w:rsidRDefault="00814598" w:rsidP="0076778C">
      <w:pPr>
        <w:pStyle w:val="SOFinalBodyText"/>
      </w:pPr>
      <w:r>
        <w:t>Teachers can use a SACE Board school assessment grade calculator to help them to assign the subject grade. The calculator is available on the SACE website (</w:t>
      </w:r>
      <w:r w:rsidRPr="003B7920">
        <w:t>www.sace.sa.edu.au</w:t>
      </w:r>
      <w:r>
        <w:t>).</w:t>
      </w:r>
    </w:p>
    <w:p w14:paraId="7EE65E76" w14:textId="77777777" w:rsidR="00A94A4E" w:rsidRPr="00B36C90" w:rsidRDefault="00A94A4E" w:rsidP="0076778C">
      <w:pPr>
        <w:pStyle w:val="SOFinalBodyText"/>
        <w:sectPr w:rsidR="00A94A4E" w:rsidRPr="00B36C90" w:rsidSect="00ED159B">
          <w:headerReference w:type="even" r:id="rId35"/>
          <w:headerReference w:type="default" r:id="rId36"/>
          <w:footerReference w:type="even" r:id="rId37"/>
          <w:footerReference w:type="default" r:id="rId38"/>
          <w:headerReference w:type="first" r:id="rId39"/>
          <w:footerReference w:type="first" r:id="rId40"/>
          <w:pgSz w:w="11907" w:h="16840" w:code="236"/>
          <w:pgMar w:top="1985" w:right="1985" w:bottom="1985" w:left="1985" w:header="1701" w:footer="1134" w:gutter="0"/>
          <w:cols w:space="708"/>
          <w:titlePg/>
          <w:docGrid w:linePitch="360"/>
        </w:sectPr>
      </w:pPr>
    </w:p>
    <w:p w14:paraId="7EE65E77" w14:textId="77777777" w:rsidR="00CF79C3" w:rsidRPr="00B36C90" w:rsidRDefault="00CF79C3" w:rsidP="00CF79C3">
      <w:pPr>
        <w:pStyle w:val="SOFinalHead3PerformanceTable"/>
      </w:pPr>
      <w:r w:rsidRPr="00B36C90">
        <w:lastRenderedPageBreak/>
        <w:t>Performance Standards for Stage 1 Research Practices</w:t>
      </w:r>
    </w:p>
    <w:tbl>
      <w:tblPr>
        <w:tblStyle w:val="SOFinalPerformanceTable"/>
        <w:tblW w:w="7922" w:type="dxa"/>
        <w:tblLook w:val="01E0" w:firstRow="1" w:lastRow="1" w:firstColumn="1" w:lastColumn="1" w:noHBand="0" w:noVBand="0"/>
        <w:tblCaption w:val="Performance Standards for Stage 1 Research Practices"/>
      </w:tblPr>
      <w:tblGrid>
        <w:gridCol w:w="380"/>
        <w:gridCol w:w="2514"/>
        <w:gridCol w:w="2514"/>
        <w:gridCol w:w="2514"/>
      </w:tblGrid>
      <w:tr w:rsidR="00CF79C3" w:rsidRPr="00B36C90" w14:paraId="7EE65E7C" w14:textId="77777777" w:rsidTr="00CF79C3">
        <w:trPr>
          <w:trHeight w:hRule="exact" w:val="575"/>
          <w:tblHeader/>
        </w:trPr>
        <w:tc>
          <w:tcPr>
            <w:tcW w:w="380" w:type="dxa"/>
            <w:tcBorders>
              <w:right w:val="nil"/>
            </w:tcBorders>
            <w:shd w:val="clear" w:color="auto" w:fill="595959" w:themeFill="text1" w:themeFillTint="A6"/>
            <w:tcMar>
              <w:bottom w:w="0" w:type="dxa"/>
            </w:tcMar>
            <w:vAlign w:val="center"/>
          </w:tcPr>
          <w:p w14:paraId="7EE65E78" w14:textId="77777777" w:rsidR="00CF79C3" w:rsidRPr="00B36C90" w:rsidRDefault="00CF79C3" w:rsidP="00A82A88">
            <w:pPr>
              <w:pStyle w:val="ListParagraph"/>
              <w:numPr>
                <w:ilvl w:val="0"/>
                <w:numId w:val="33"/>
              </w:numPr>
              <w:spacing w:before="120"/>
              <w:ind w:left="0"/>
            </w:pPr>
            <w:bookmarkStart w:id="13" w:name="Title_1"/>
            <w:bookmarkEnd w:id="13"/>
          </w:p>
        </w:tc>
        <w:tc>
          <w:tcPr>
            <w:tcW w:w="2514" w:type="dxa"/>
            <w:tcBorders>
              <w:left w:val="nil"/>
            </w:tcBorders>
            <w:shd w:val="clear" w:color="auto" w:fill="595959" w:themeFill="text1" w:themeFillTint="A6"/>
            <w:tcMar>
              <w:bottom w:w="0" w:type="dxa"/>
            </w:tcMar>
            <w:vAlign w:val="center"/>
          </w:tcPr>
          <w:p w14:paraId="7EE65E79" w14:textId="77777777" w:rsidR="00CF79C3" w:rsidRPr="003112E2" w:rsidRDefault="00CF79C3" w:rsidP="002277DC">
            <w:pPr>
              <w:pStyle w:val="SOFinalPerformanceTableHead1"/>
            </w:pPr>
            <w:bookmarkStart w:id="14" w:name="ColumnTitle_Knowledge_Understanding"/>
            <w:r w:rsidRPr="003112E2">
              <w:t>Knowledge and Understanding</w:t>
            </w:r>
            <w:bookmarkEnd w:id="14"/>
          </w:p>
        </w:tc>
        <w:tc>
          <w:tcPr>
            <w:tcW w:w="2514" w:type="dxa"/>
            <w:shd w:val="clear" w:color="auto" w:fill="595959" w:themeFill="text1" w:themeFillTint="A6"/>
            <w:tcMar>
              <w:bottom w:w="0" w:type="dxa"/>
            </w:tcMar>
            <w:vAlign w:val="center"/>
          </w:tcPr>
          <w:p w14:paraId="7EE65E7A" w14:textId="77777777" w:rsidR="00CF79C3" w:rsidRPr="00B36C90" w:rsidRDefault="00CF79C3" w:rsidP="002277DC">
            <w:pPr>
              <w:pStyle w:val="SOFinalPerformanceTableHead1"/>
            </w:pPr>
            <w:bookmarkStart w:id="15" w:name="ColumnTitle_Development"/>
            <w:r w:rsidRPr="00B36C90">
              <w:t>Development</w:t>
            </w:r>
            <w:bookmarkEnd w:id="15"/>
          </w:p>
        </w:tc>
        <w:tc>
          <w:tcPr>
            <w:tcW w:w="2514" w:type="dxa"/>
            <w:shd w:val="clear" w:color="auto" w:fill="595959" w:themeFill="text1" w:themeFillTint="A6"/>
            <w:tcMar>
              <w:bottom w:w="0" w:type="dxa"/>
            </w:tcMar>
            <w:vAlign w:val="center"/>
          </w:tcPr>
          <w:p w14:paraId="7EE65E7B" w14:textId="77777777" w:rsidR="00CF79C3" w:rsidRPr="00B36C90" w:rsidRDefault="00CF79C3" w:rsidP="002277DC">
            <w:pPr>
              <w:pStyle w:val="SOFinalPerformanceTableHead1"/>
            </w:pPr>
            <w:bookmarkStart w:id="16" w:name="ColumnTitle_Analysis"/>
            <w:r w:rsidRPr="00B36C90">
              <w:t>Analysis</w:t>
            </w:r>
            <w:bookmarkEnd w:id="16"/>
          </w:p>
        </w:tc>
      </w:tr>
      <w:tr w:rsidR="00CF79C3" w:rsidRPr="00B36C90" w14:paraId="7EE65E83" w14:textId="77777777" w:rsidTr="00CF79C3">
        <w:tc>
          <w:tcPr>
            <w:tcW w:w="380" w:type="dxa"/>
            <w:shd w:val="clear" w:color="auto" w:fill="D9D9D9" w:themeFill="background1" w:themeFillShade="D9"/>
          </w:tcPr>
          <w:p w14:paraId="7EE65E7D" w14:textId="77777777" w:rsidR="00CF79C3" w:rsidRPr="003112E2" w:rsidRDefault="00CF79C3" w:rsidP="00A82A88">
            <w:pPr>
              <w:pStyle w:val="SOFinalPerformanceTableLetters"/>
            </w:pPr>
            <w:bookmarkStart w:id="17" w:name="RowTitle_A"/>
            <w:r w:rsidRPr="003112E2">
              <w:t>A</w:t>
            </w:r>
            <w:bookmarkEnd w:id="17"/>
          </w:p>
        </w:tc>
        <w:tc>
          <w:tcPr>
            <w:tcW w:w="2514" w:type="dxa"/>
          </w:tcPr>
          <w:p w14:paraId="7EE65E7E" w14:textId="77777777" w:rsidR="00CF79C3" w:rsidRPr="00B36C90" w:rsidRDefault="00CF79C3" w:rsidP="002277DC">
            <w:pPr>
              <w:pStyle w:val="SOFinalPerformanceTableText"/>
            </w:pPr>
            <w:r w:rsidRPr="00B36C90">
              <w:t>KU1 Comprehensive knowledge and understanding of the purpose of research.</w:t>
            </w:r>
          </w:p>
          <w:p w14:paraId="7EE65E7F" w14:textId="77777777" w:rsidR="00CF79C3" w:rsidRPr="00B36C90" w:rsidRDefault="00CF79C3" w:rsidP="002277DC">
            <w:pPr>
              <w:pStyle w:val="SOFinalPerformanceTableText"/>
            </w:pPr>
            <w:r w:rsidRPr="00B36C90">
              <w:t>KU2 Thorough knowledge and understanding of relevant research approaches for a variety of purposes.</w:t>
            </w:r>
          </w:p>
        </w:tc>
        <w:tc>
          <w:tcPr>
            <w:tcW w:w="2514" w:type="dxa"/>
          </w:tcPr>
          <w:p w14:paraId="7EE65E80" w14:textId="77777777" w:rsidR="00CF79C3" w:rsidRPr="00B36C90" w:rsidRDefault="00CF79C3" w:rsidP="002277DC">
            <w:pPr>
              <w:pStyle w:val="SOFinalPerformanceTableText"/>
            </w:pPr>
            <w:r w:rsidRPr="00B36C90">
              <w:t>D1 Thorough development of specific research skills.</w:t>
            </w:r>
          </w:p>
        </w:tc>
        <w:tc>
          <w:tcPr>
            <w:tcW w:w="2514" w:type="dxa"/>
          </w:tcPr>
          <w:p w14:paraId="7EE65E81" w14:textId="77777777" w:rsidR="00CF79C3" w:rsidRPr="00B36C90" w:rsidRDefault="00CF79C3" w:rsidP="002277DC">
            <w:pPr>
              <w:pStyle w:val="SOFinalPerformanceTableText"/>
            </w:pPr>
            <w:r w:rsidRPr="00B36C90">
              <w:t>A1 Critical consideration of the appropriateness, uses, and limitations of specific sources.</w:t>
            </w:r>
          </w:p>
          <w:p w14:paraId="7EE65E82" w14:textId="77777777" w:rsidR="00CF79C3" w:rsidRPr="00B36C90" w:rsidRDefault="00CF79C3" w:rsidP="002277DC">
            <w:pPr>
              <w:pStyle w:val="SOFinalPerformanceTableText"/>
            </w:pPr>
            <w:r w:rsidRPr="00B36C90">
              <w:t>A2 Insightful interpretation and analysis of information and data.</w:t>
            </w:r>
          </w:p>
        </w:tc>
      </w:tr>
      <w:tr w:rsidR="00CF79C3" w:rsidRPr="00B36C90" w14:paraId="7EE65E8A" w14:textId="77777777" w:rsidTr="00CF79C3">
        <w:tc>
          <w:tcPr>
            <w:tcW w:w="380" w:type="dxa"/>
            <w:shd w:val="clear" w:color="auto" w:fill="D9D9D9" w:themeFill="background1" w:themeFillShade="D9"/>
          </w:tcPr>
          <w:p w14:paraId="7EE65E84" w14:textId="77777777" w:rsidR="00CF79C3" w:rsidRPr="003112E2" w:rsidRDefault="00CF79C3" w:rsidP="00A82A88">
            <w:pPr>
              <w:pStyle w:val="SOFinalPerformanceTableLetters"/>
            </w:pPr>
            <w:bookmarkStart w:id="18" w:name="RowTitle_B"/>
            <w:r w:rsidRPr="003112E2">
              <w:t>B</w:t>
            </w:r>
            <w:bookmarkEnd w:id="18"/>
          </w:p>
        </w:tc>
        <w:tc>
          <w:tcPr>
            <w:tcW w:w="2514" w:type="dxa"/>
          </w:tcPr>
          <w:p w14:paraId="7EE65E85" w14:textId="77777777" w:rsidR="00CF79C3" w:rsidRPr="00B36C90" w:rsidRDefault="00CF79C3" w:rsidP="002277DC">
            <w:pPr>
              <w:pStyle w:val="SOFinalPerformanceTableText"/>
            </w:pPr>
            <w:r w:rsidRPr="00B36C90">
              <w:t>KU1 Detailed knowledge and understanding of the purpose of research.</w:t>
            </w:r>
          </w:p>
          <w:p w14:paraId="7EE65E86" w14:textId="77777777" w:rsidR="00CF79C3" w:rsidRPr="00B36C90" w:rsidRDefault="00CF79C3" w:rsidP="002277DC">
            <w:pPr>
              <w:pStyle w:val="SOFinalPerformanceTableText"/>
            </w:pPr>
            <w:r w:rsidRPr="00B36C90">
              <w:t>KU2 Detailed knowledge and understanding of relevant research approaches for a purpose.</w:t>
            </w:r>
          </w:p>
        </w:tc>
        <w:tc>
          <w:tcPr>
            <w:tcW w:w="2514" w:type="dxa"/>
          </w:tcPr>
          <w:p w14:paraId="7EE65E87" w14:textId="77777777" w:rsidR="00CF79C3" w:rsidRPr="00B36C90" w:rsidRDefault="00CF79C3" w:rsidP="002277DC">
            <w:pPr>
              <w:pStyle w:val="SOFinalPerformanceTableText"/>
            </w:pPr>
            <w:r w:rsidRPr="00B36C90">
              <w:t>D1 Effective development of specific research skills.</w:t>
            </w:r>
          </w:p>
        </w:tc>
        <w:tc>
          <w:tcPr>
            <w:tcW w:w="2514" w:type="dxa"/>
          </w:tcPr>
          <w:p w14:paraId="7EE65E88" w14:textId="77777777" w:rsidR="00CF79C3" w:rsidRPr="00B36C90" w:rsidRDefault="00CF79C3" w:rsidP="002277DC">
            <w:pPr>
              <w:pStyle w:val="SOFinalPerformanceTableText"/>
            </w:pPr>
            <w:r w:rsidRPr="00B36C90">
              <w:t>A1 Some critical consideration of the appropriateness, uses, and limitations of specific sources</w:t>
            </w:r>
          </w:p>
          <w:p w14:paraId="7EE65E89" w14:textId="77777777" w:rsidR="00CF79C3" w:rsidRPr="00B36C90" w:rsidRDefault="00CF79C3" w:rsidP="002277DC">
            <w:pPr>
              <w:pStyle w:val="SOFinalPerformanceTableText"/>
            </w:pPr>
            <w:r w:rsidRPr="00B36C90">
              <w:t>A2 Effective interpretation and analysis of information and data.</w:t>
            </w:r>
          </w:p>
        </w:tc>
      </w:tr>
      <w:tr w:rsidR="00CF79C3" w:rsidRPr="00B36C90" w14:paraId="7EE65E91" w14:textId="77777777" w:rsidTr="00CF79C3">
        <w:tc>
          <w:tcPr>
            <w:tcW w:w="380" w:type="dxa"/>
            <w:shd w:val="clear" w:color="auto" w:fill="D9D9D9" w:themeFill="background1" w:themeFillShade="D9"/>
          </w:tcPr>
          <w:p w14:paraId="7EE65E8B" w14:textId="77777777" w:rsidR="00CF79C3" w:rsidRPr="003112E2" w:rsidRDefault="00CF79C3" w:rsidP="00A82A88">
            <w:pPr>
              <w:pStyle w:val="SOFinalPerformanceTableLetters"/>
            </w:pPr>
            <w:bookmarkStart w:id="19" w:name="RowTitle_C"/>
            <w:r w:rsidRPr="003112E2">
              <w:t>C</w:t>
            </w:r>
            <w:bookmarkEnd w:id="19"/>
          </w:p>
        </w:tc>
        <w:tc>
          <w:tcPr>
            <w:tcW w:w="2514" w:type="dxa"/>
          </w:tcPr>
          <w:p w14:paraId="7EE65E8C" w14:textId="77777777" w:rsidR="00CF79C3" w:rsidRPr="00B36C90" w:rsidRDefault="00CF79C3" w:rsidP="002277DC">
            <w:pPr>
              <w:pStyle w:val="SOFinalPerformanceTableText"/>
            </w:pPr>
            <w:r w:rsidRPr="00B36C90">
              <w:t>KU1 Knowledge and understanding of the purpose of research.</w:t>
            </w:r>
          </w:p>
          <w:p w14:paraId="7EE65E8D" w14:textId="77777777" w:rsidR="00CF79C3" w:rsidRPr="00B36C90" w:rsidRDefault="00CF79C3" w:rsidP="002277DC">
            <w:pPr>
              <w:pStyle w:val="SOFinalPerformanceTableText"/>
            </w:pPr>
            <w:r w:rsidRPr="00B36C90">
              <w:t>KU2 Knowledge and understanding of different research approaches.</w:t>
            </w:r>
          </w:p>
        </w:tc>
        <w:tc>
          <w:tcPr>
            <w:tcW w:w="2514" w:type="dxa"/>
          </w:tcPr>
          <w:p w14:paraId="7EE65E8E" w14:textId="77777777" w:rsidR="00CF79C3" w:rsidRPr="00B36C90" w:rsidRDefault="00CF79C3" w:rsidP="002277DC">
            <w:pPr>
              <w:pStyle w:val="SOFinalPerformanceTableText"/>
            </w:pPr>
            <w:r w:rsidRPr="00B36C90">
              <w:t>D1 Satisfactory development of specific research skills.</w:t>
            </w:r>
          </w:p>
        </w:tc>
        <w:tc>
          <w:tcPr>
            <w:tcW w:w="2514" w:type="dxa"/>
          </w:tcPr>
          <w:p w14:paraId="7EE65E8F" w14:textId="77777777" w:rsidR="00CF79C3" w:rsidRPr="00B36C90" w:rsidRDefault="00CF79C3" w:rsidP="002277DC">
            <w:pPr>
              <w:pStyle w:val="SOFinalPerformanceTableText"/>
            </w:pPr>
            <w:r w:rsidRPr="00B36C90">
              <w:t>A1 Satisfactory consideration of the appropriateness, uses, and limitations of specific sources.</w:t>
            </w:r>
          </w:p>
          <w:p w14:paraId="7EE65E90" w14:textId="77777777" w:rsidR="00CF79C3" w:rsidRPr="00B36C90" w:rsidRDefault="00CF79C3" w:rsidP="002277DC">
            <w:pPr>
              <w:pStyle w:val="SOFinalPerformanceTableText"/>
            </w:pPr>
            <w:r w:rsidRPr="00B36C90">
              <w:t>A2 Satisfactory interpretation and analysis of information and data.</w:t>
            </w:r>
          </w:p>
        </w:tc>
      </w:tr>
      <w:tr w:rsidR="00CF79C3" w:rsidRPr="00B36C90" w14:paraId="7EE65E98" w14:textId="77777777" w:rsidTr="00CF79C3">
        <w:tc>
          <w:tcPr>
            <w:tcW w:w="380" w:type="dxa"/>
            <w:shd w:val="clear" w:color="auto" w:fill="D9D9D9" w:themeFill="background1" w:themeFillShade="D9"/>
          </w:tcPr>
          <w:p w14:paraId="7EE65E92" w14:textId="77777777" w:rsidR="00CF79C3" w:rsidRPr="003112E2" w:rsidRDefault="00CF79C3" w:rsidP="00A82A88">
            <w:pPr>
              <w:pStyle w:val="SOFinalPerformanceTableLetters"/>
            </w:pPr>
            <w:bookmarkStart w:id="20" w:name="RowTitle_D"/>
            <w:r w:rsidRPr="003112E2">
              <w:t>D</w:t>
            </w:r>
            <w:bookmarkEnd w:id="20"/>
          </w:p>
        </w:tc>
        <w:tc>
          <w:tcPr>
            <w:tcW w:w="2514" w:type="dxa"/>
          </w:tcPr>
          <w:p w14:paraId="7EE65E93" w14:textId="77777777" w:rsidR="00CF79C3" w:rsidRPr="00B36C90" w:rsidRDefault="00CF79C3" w:rsidP="002277DC">
            <w:pPr>
              <w:pStyle w:val="SOFinalPerformanceTableText"/>
            </w:pPr>
            <w:r w:rsidRPr="00B36C90">
              <w:t xml:space="preserve">KU1 Superficial awareness of the purpose of research. </w:t>
            </w:r>
          </w:p>
          <w:p w14:paraId="7EE65E94" w14:textId="77777777" w:rsidR="00CF79C3" w:rsidRPr="00B36C90" w:rsidRDefault="00CF79C3" w:rsidP="002277DC">
            <w:pPr>
              <w:pStyle w:val="SOFinalPerformanceTableText"/>
            </w:pPr>
            <w:r w:rsidRPr="00B36C90">
              <w:t>KU2 Some recognition and awareness of research approaches.</w:t>
            </w:r>
          </w:p>
        </w:tc>
        <w:tc>
          <w:tcPr>
            <w:tcW w:w="2514" w:type="dxa"/>
          </w:tcPr>
          <w:p w14:paraId="7EE65E95" w14:textId="77777777" w:rsidR="00CF79C3" w:rsidRPr="00B36C90" w:rsidRDefault="00CF79C3" w:rsidP="002277DC">
            <w:pPr>
              <w:pStyle w:val="SOFinalPerformanceTableText"/>
            </w:pPr>
            <w:r w:rsidRPr="00B36C90">
              <w:t>D1 Partial development of specific research skills.</w:t>
            </w:r>
          </w:p>
        </w:tc>
        <w:tc>
          <w:tcPr>
            <w:tcW w:w="2514" w:type="dxa"/>
          </w:tcPr>
          <w:p w14:paraId="7EE65E96" w14:textId="77777777" w:rsidR="00CF79C3" w:rsidRPr="00B36C90" w:rsidRDefault="00CF79C3" w:rsidP="002277DC">
            <w:pPr>
              <w:pStyle w:val="SOFinalPerformanceTableText"/>
            </w:pPr>
            <w:r w:rsidRPr="00B36C90">
              <w:t>A1 Superficial consideration of the appropriateness, uses, and limitations of one or more specific sources.</w:t>
            </w:r>
          </w:p>
          <w:p w14:paraId="7EE65E97" w14:textId="77777777" w:rsidR="00CF79C3" w:rsidRPr="00B36C90" w:rsidRDefault="00CF79C3" w:rsidP="002277DC">
            <w:pPr>
              <w:pStyle w:val="SOFinalPerformanceTableText"/>
            </w:pPr>
            <w:r w:rsidRPr="00B36C90">
              <w:t xml:space="preserve">A2 Some interpretation and </w:t>
            </w:r>
            <w:r>
              <w:t xml:space="preserve">attempted </w:t>
            </w:r>
            <w:r w:rsidRPr="00B36C90">
              <w:t>analysis of information and data.</w:t>
            </w:r>
          </w:p>
        </w:tc>
      </w:tr>
      <w:tr w:rsidR="00CF79C3" w:rsidRPr="00B36C90" w14:paraId="7EE65E9F" w14:textId="77777777" w:rsidTr="00CF79C3">
        <w:tc>
          <w:tcPr>
            <w:tcW w:w="380" w:type="dxa"/>
            <w:shd w:val="clear" w:color="auto" w:fill="D9D9D9" w:themeFill="background1" w:themeFillShade="D9"/>
          </w:tcPr>
          <w:p w14:paraId="7EE65E99" w14:textId="77777777" w:rsidR="00CF79C3" w:rsidRPr="003112E2" w:rsidRDefault="00CF79C3" w:rsidP="00A82A88">
            <w:pPr>
              <w:pStyle w:val="SOFinalPerformanceTableLetters"/>
            </w:pPr>
            <w:bookmarkStart w:id="21" w:name="RowTitle_E"/>
            <w:r w:rsidRPr="003112E2">
              <w:t>E</w:t>
            </w:r>
            <w:bookmarkEnd w:id="21"/>
          </w:p>
        </w:tc>
        <w:tc>
          <w:tcPr>
            <w:tcW w:w="2514" w:type="dxa"/>
          </w:tcPr>
          <w:p w14:paraId="7EE65E9A" w14:textId="77777777" w:rsidR="00CF79C3" w:rsidRPr="00B36C90" w:rsidRDefault="00CF79C3" w:rsidP="002277DC">
            <w:pPr>
              <w:pStyle w:val="SOFinalPerformanceTableText"/>
            </w:pPr>
            <w:r w:rsidRPr="00B36C90">
              <w:t>KU1 Basic identification of the purpose of research.</w:t>
            </w:r>
          </w:p>
          <w:p w14:paraId="7EE65E9B" w14:textId="77777777" w:rsidR="00CF79C3" w:rsidRPr="00B36C90" w:rsidRDefault="00CF79C3" w:rsidP="002277DC">
            <w:pPr>
              <w:pStyle w:val="SOFinalPerformanceTableText"/>
            </w:pPr>
            <w:r w:rsidRPr="00B36C90">
              <w:t>KU2 Identification of a research approach.</w:t>
            </w:r>
          </w:p>
        </w:tc>
        <w:tc>
          <w:tcPr>
            <w:tcW w:w="2514" w:type="dxa"/>
          </w:tcPr>
          <w:p w14:paraId="7EE65E9C" w14:textId="77777777" w:rsidR="00CF79C3" w:rsidRPr="00B36C90" w:rsidRDefault="00CF79C3" w:rsidP="002277DC">
            <w:pPr>
              <w:pStyle w:val="SOFinalPerformanceTableText"/>
            </w:pPr>
            <w:r w:rsidRPr="00B36C90">
              <w:t>D1 Attempted development of some research skills.</w:t>
            </w:r>
          </w:p>
        </w:tc>
        <w:tc>
          <w:tcPr>
            <w:tcW w:w="2514" w:type="dxa"/>
          </w:tcPr>
          <w:p w14:paraId="7EE65E9D" w14:textId="77777777" w:rsidR="00CF79C3" w:rsidRPr="00B36C90" w:rsidRDefault="00CF79C3" w:rsidP="002277DC">
            <w:pPr>
              <w:pStyle w:val="SOFinalPerformanceTableText"/>
            </w:pPr>
            <w:r w:rsidRPr="00B36C90">
              <w:t>A1 Basic attempt at consideration of the appropriateness, uses, and limitations of a specific source.</w:t>
            </w:r>
          </w:p>
          <w:p w14:paraId="7EE65E9E" w14:textId="77777777" w:rsidR="00CF79C3" w:rsidRPr="00B36C90" w:rsidRDefault="00CF79C3" w:rsidP="002277DC">
            <w:pPr>
              <w:pStyle w:val="SOFinalPerformanceTableText"/>
            </w:pPr>
            <w:r w:rsidRPr="00B36C90">
              <w:t>A2 Basic attempt at interpretation of information and data.</w:t>
            </w:r>
          </w:p>
        </w:tc>
      </w:tr>
    </w:tbl>
    <w:p w14:paraId="7EE65EA0" w14:textId="77777777" w:rsidR="007948BF" w:rsidRDefault="007948BF">
      <w:pPr>
        <w:sectPr w:rsidR="007948BF" w:rsidSect="00ED159B">
          <w:headerReference w:type="even" r:id="rId41"/>
          <w:headerReference w:type="default" r:id="rId42"/>
          <w:footerReference w:type="even" r:id="rId43"/>
          <w:footerReference w:type="default" r:id="rId44"/>
          <w:pgSz w:w="11907" w:h="16840" w:code="236"/>
          <w:pgMar w:top="1985" w:right="1985" w:bottom="1985" w:left="1985" w:header="1701" w:footer="1134" w:gutter="0"/>
          <w:cols w:space="708"/>
          <w:docGrid w:linePitch="360"/>
        </w:sectPr>
      </w:pPr>
    </w:p>
    <w:p w14:paraId="7EE65EA1" w14:textId="529B7A11" w:rsidR="001F281F" w:rsidRPr="00AD20D1" w:rsidRDefault="0097349B" w:rsidP="00AD20D1">
      <w:pPr>
        <w:pStyle w:val="SOFinalHead2TOP"/>
      </w:pPr>
      <w:bookmarkStart w:id="22" w:name="_Toc429467464"/>
      <w:r>
        <w:rPr>
          <w:noProof/>
        </w:rPr>
        <w:lastRenderedPageBreak/>
        <mc:AlternateContent>
          <mc:Choice Requires="wps">
            <w:drawing>
              <wp:anchor distT="0" distB="0" distL="114300" distR="114300" simplePos="0" relativeHeight="251667456" behindDoc="0" locked="0" layoutInCell="0" allowOverlap="1" wp14:anchorId="31A6CAD3" wp14:editId="0DFA4EA6">
                <wp:simplePos x="0" y="0"/>
                <wp:positionH relativeFrom="page">
                  <wp:posOffset>-107315</wp:posOffset>
                </wp:positionH>
                <wp:positionV relativeFrom="page">
                  <wp:posOffset>0</wp:posOffset>
                </wp:positionV>
                <wp:extent cx="7772400" cy="442595"/>
                <wp:effectExtent l="0" t="0" r="0" b="14605"/>
                <wp:wrapNone/>
                <wp:docPr id="20" name="MSIPCM38764bb7bfc40e510ce01e20"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8BA1AD" w14:textId="77777777" w:rsidR="0097349B" w:rsidRPr="0097349B" w:rsidRDefault="0097349B" w:rsidP="0097349B">
                            <w:pPr>
                              <w:jc w:val="center"/>
                              <w:rPr>
                                <w:rFonts w:cs="Arial"/>
                                <w:color w:val="A80000"/>
                                <w:sz w:val="24"/>
                              </w:rPr>
                            </w:pPr>
                            <w:r w:rsidRPr="0097349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1A6CAD3" id="_x0000_s1029" type="#_x0000_t202" alt="{&quot;HashCode&quot;:1178062039,&quot;Height&quot;:9999999.0,&quot;Width&quot;:9999999.0,&quot;Placement&quot;:&quot;Header&quot;,&quot;Index&quot;:&quot;FirstPage&quot;,&quot;Section&quot;:5,&quot;Top&quot;:0.0,&quot;Left&quot;:0.0}" style="position:absolute;margin-left:-8.45pt;margin-top:0;width:612pt;height:34.85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G88Wt8ZAgAALQQAAA4AAAAAAAAAAAAAAAAALgIAAGRycy9lMm9Eb2MueG1sUEsBAi0AFAAG&#10;AAgAAAAhAEiQHNbdAAAACAEAAA8AAAAAAAAAAAAAAAAAcwQAAGRycy9kb3ducmV2LnhtbFBLBQYA&#10;AAAABAAEAPMAAAB9BQAAAAA=&#10;" o:allowincell="f" filled="f" stroked="f" strokeweight=".5pt">
                <v:textbox inset=",0,,0">
                  <w:txbxContent>
                    <w:p w14:paraId="388BA1AD" w14:textId="77777777" w:rsidR="0097349B" w:rsidRPr="0097349B" w:rsidRDefault="0097349B" w:rsidP="0097349B">
                      <w:pPr>
                        <w:jc w:val="center"/>
                        <w:rPr>
                          <w:rFonts w:cs="Arial"/>
                          <w:color w:val="A80000"/>
                          <w:sz w:val="24"/>
                        </w:rPr>
                      </w:pPr>
                      <w:r w:rsidRPr="0097349B">
                        <w:rPr>
                          <w:rFonts w:cs="Arial"/>
                          <w:color w:val="A80000"/>
                          <w:sz w:val="24"/>
                        </w:rPr>
                        <w:t>OFFICIAL</w:t>
                      </w:r>
                    </w:p>
                  </w:txbxContent>
                </v:textbox>
                <w10:wrap anchorx="page" anchory="page"/>
              </v:shape>
            </w:pict>
          </mc:Fallback>
        </mc:AlternateContent>
      </w:r>
      <w:r w:rsidR="00AD20D1" w:rsidRPr="00AD20D1">
        <w:t>Assessment Integrity</w:t>
      </w:r>
      <w:bookmarkEnd w:id="22"/>
    </w:p>
    <w:p w14:paraId="7EE65EA2" w14:textId="77777777" w:rsidR="00384C13" w:rsidRPr="00B36C90" w:rsidRDefault="00384C13" w:rsidP="00384C13">
      <w:pPr>
        <w:pStyle w:val="SOFinalBodyText"/>
      </w:pPr>
      <w:r w:rsidRPr="00B36C90">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EE65EA3" w14:textId="77777777" w:rsidR="00384C13" w:rsidRPr="00B36C90" w:rsidRDefault="00384C13" w:rsidP="00384C13">
      <w:pPr>
        <w:pStyle w:val="SOFinalBodyText"/>
      </w:pPr>
      <w:r w:rsidRPr="00B36C90">
        <w:t xml:space="preserve">The SACE Board uses a range of quality assurance processes so that the grades awarded for student achievement in the </w:t>
      </w:r>
      <w:r w:rsidR="0066472A" w:rsidRPr="00B36C90">
        <w:t>school</w:t>
      </w:r>
      <w:r w:rsidRPr="00B36C90">
        <w:t xml:space="preserve"> assessment are applied consistently and fairly against the performance standards for a subject, and are comparable across all schools.</w:t>
      </w:r>
    </w:p>
    <w:p w14:paraId="7EE65EA4" w14:textId="77777777" w:rsidR="00D523F0" w:rsidRPr="00B36C90" w:rsidRDefault="00362636" w:rsidP="00384C13">
      <w:pPr>
        <w:pStyle w:val="SOFinalBodyText"/>
      </w:pPr>
      <w:r w:rsidRPr="00B36C90">
        <w:t>Information and guidelines on quality assurance in assessment at Stage 1 are available on the SACE website (www.sace.sa.edu.au).</w:t>
      </w:r>
    </w:p>
    <w:p w14:paraId="7EE65EA5" w14:textId="77777777" w:rsidR="00D65BB2" w:rsidRPr="00B36C90" w:rsidRDefault="00D65BB2" w:rsidP="00DC7CC5">
      <w:pPr>
        <w:pStyle w:val="SOFinalBodyText"/>
      </w:pPr>
    </w:p>
    <w:p w14:paraId="7EE65EA6" w14:textId="77777777" w:rsidR="00D523F0" w:rsidRPr="00B36C90" w:rsidRDefault="00D523F0" w:rsidP="00D523F0">
      <w:pPr>
        <w:pStyle w:val="SOFinalBodyText"/>
        <w:sectPr w:rsidR="00D523F0" w:rsidRPr="00B36C90" w:rsidSect="00ED159B">
          <w:headerReference w:type="even" r:id="rId45"/>
          <w:footerReference w:type="even" r:id="rId46"/>
          <w:pgSz w:w="11907" w:h="16840" w:code="236"/>
          <w:pgMar w:top="1985" w:right="1985" w:bottom="1985" w:left="1985" w:header="1701" w:footer="1134" w:gutter="0"/>
          <w:cols w:space="708"/>
          <w:docGrid w:linePitch="360"/>
        </w:sectPr>
      </w:pPr>
    </w:p>
    <w:p w14:paraId="7EE65EA7" w14:textId="77777777" w:rsidR="00D523F0" w:rsidRPr="00AD20D1" w:rsidRDefault="00AD20D1" w:rsidP="00AD20D1">
      <w:pPr>
        <w:pStyle w:val="SOFinalHead1"/>
      </w:pPr>
      <w:bookmarkStart w:id="23" w:name="_Toc429467465"/>
      <w:r w:rsidRPr="00AD20D1">
        <w:lastRenderedPageBreak/>
        <w:t>Support Materials</w:t>
      </w:r>
      <w:bookmarkEnd w:id="23"/>
    </w:p>
    <w:p w14:paraId="7EE65EA8" w14:textId="77777777" w:rsidR="00D76F39" w:rsidRPr="00B36C90" w:rsidRDefault="00AD20D1" w:rsidP="00AD20D1">
      <w:pPr>
        <w:pStyle w:val="SOFinalHead2AfterHead1"/>
      </w:pPr>
      <w:bookmarkStart w:id="24" w:name="_Toc429467466"/>
      <w:r>
        <w:t>Subject-s</w:t>
      </w:r>
      <w:r w:rsidRPr="00B36C90">
        <w:t>pecific Advice</w:t>
      </w:r>
      <w:bookmarkEnd w:id="24"/>
    </w:p>
    <w:p w14:paraId="7EE65EA9" w14:textId="77777777" w:rsidR="00DC7CC5" w:rsidRPr="00B36C90" w:rsidRDefault="00384C13" w:rsidP="00DC7CC5">
      <w:pPr>
        <w:pStyle w:val="SOFinalBodyText"/>
        <w:rPr>
          <w:b/>
          <w:caps/>
        </w:rPr>
      </w:pPr>
      <w:r w:rsidRPr="00B36C90">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7EE65EAA" w14:textId="77777777" w:rsidR="00D523F0" w:rsidRPr="00B36C90" w:rsidRDefault="00AD20D1" w:rsidP="00AD20D1">
      <w:pPr>
        <w:pStyle w:val="SOFinalHead2"/>
      </w:pPr>
      <w:bookmarkStart w:id="25" w:name="_Toc429467467"/>
      <w:r>
        <w:t>Advice o</w:t>
      </w:r>
      <w:r w:rsidRPr="00B36C90">
        <w:t xml:space="preserve">n Ethical Study </w:t>
      </w:r>
      <w:r>
        <w:t>a</w:t>
      </w:r>
      <w:r w:rsidRPr="00B36C90">
        <w:t>nd Research</w:t>
      </w:r>
      <w:bookmarkEnd w:id="25"/>
    </w:p>
    <w:p w14:paraId="7EE65EAB" w14:textId="77777777" w:rsidR="00A60225" w:rsidRDefault="00362636" w:rsidP="00D523F0">
      <w:pPr>
        <w:pStyle w:val="SOFinalBodyText"/>
      </w:pPr>
      <w:r w:rsidRPr="00B36C90">
        <w:t>Advice for students and teachers on ethical study and research practices is available in the guidelines on the ethical conduct of research in the SACE on the SACE website (www.sace.sa.edu.au).</w:t>
      </w:r>
    </w:p>
    <w:sectPr w:rsidR="00A60225" w:rsidSect="00335AE8">
      <w:headerReference w:type="even" r:id="rId47"/>
      <w:headerReference w:type="default" r:id="rId48"/>
      <w:footerReference w:type="even" r:id="rId49"/>
      <w:footerReference w:type="default" r:id="rId50"/>
      <w:pgSz w:w="11907" w:h="16840" w:code="236"/>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C6176" w14:textId="77777777" w:rsidR="00C238D6" w:rsidRDefault="00C238D6">
      <w:r>
        <w:separator/>
      </w:r>
    </w:p>
  </w:endnote>
  <w:endnote w:type="continuationSeparator" w:id="0">
    <w:p w14:paraId="243ABA4C" w14:textId="77777777" w:rsidR="00C238D6" w:rsidRDefault="00C2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BCAFC" w14:textId="77777777" w:rsidR="00F04B59" w:rsidRDefault="00F04B5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C4" w14:textId="77777777" w:rsidR="002277DC" w:rsidRDefault="002277DC" w:rsidP="00AE1D2E"/>
  <w:p w14:paraId="7EE65EC5" w14:textId="23480B96" w:rsidR="002277DC" w:rsidRPr="00E40C6A" w:rsidRDefault="002277DC" w:rsidP="00AE1D2E">
    <w:pPr>
      <w:pBdr>
        <w:top w:val="single" w:sz="2" w:space="4" w:color="auto"/>
      </w:pBdr>
      <w:tabs>
        <w:tab w:val="right" w:pos="7923"/>
      </w:tabs>
      <w:rPr>
        <w:rFonts w:ascii="Arial Narrow" w:hAnsi="Arial Narrow"/>
        <w:sz w:val="16"/>
        <w:szCs w:val="16"/>
      </w:rPr>
    </w:pPr>
    <w:r w:rsidRPr="00AE1D2E">
      <w:rPr>
        <w:rStyle w:val="Robotolight8ptfooter"/>
      </w:rPr>
      <w:t xml:space="preserve">Stage 1 Research Practices </w:t>
    </w:r>
    <w:r w:rsidR="00407E21">
      <w:rPr>
        <w:rStyle w:val="Robotolight8ptfooter"/>
      </w:rPr>
      <w:t>2024</w:t>
    </w:r>
    <w:r>
      <w:rPr>
        <w:rFonts w:ascii="Arial Narrow" w:hAnsi="Arial Narrow"/>
        <w:sz w:val="16"/>
        <w:szCs w:val="16"/>
      </w:rPr>
      <w:tab/>
    </w:r>
    <w:r w:rsidRPr="002277DC">
      <w:rPr>
        <w:rStyle w:val="Robotolight10ptpagenumbers"/>
      </w:rPr>
      <w:fldChar w:fldCharType="begin"/>
    </w:r>
    <w:r w:rsidRPr="002277DC">
      <w:rPr>
        <w:rStyle w:val="Robotolight10ptpagenumbers"/>
      </w:rPr>
      <w:instrText xml:space="preserve"> PAGE </w:instrText>
    </w:r>
    <w:r w:rsidRPr="002277DC">
      <w:rPr>
        <w:rStyle w:val="Robotolight10ptpagenumbers"/>
      </w:rPr>
      <w:fldChar w:fldCharType="separate"/>
    </w:r>
    <w:r w:rsidR="00530C3A">
      <w:rPr>
        <w:rStyle w:val="Robotolight10ptpagenumbers"/>
        <w:noProof/>
      </w:rPr>
      <w:t>1</w:t>
    </w:r>
    <w:r w:rsidRPr="002277DC">
      <w:rPr>
        <w:rStyle w:val="Robotolight10ptpagenumbers"/>
      </w:rPr>
      <w:fldChar w:fldCharType="end"/>
    </w:r>
  </w:p>
  <w:p w14:paraId="7EE65EC6" w14:textId="77777777" w:rsidR="002277DC" w:rsidRDefault="002277DC" w:rsidP="00AE1D2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C9" w14:textId="77777777" w:rsidR="002277DC" w:rsidRDefault="002277DC" w:rsidP="00AE1D2E"/>
  <w:p w14:paraId="7EE65ECA" w14:textId="486DF6BB" w:rsidR="002277DC" w:rsidRPr="00E40C6A" w:rsidRDefault="002277DC" w:rsidP="00AE1D2E">
    <w:pPr>
      <w:pBdr>
        <w:top w:val="single" w:sz="2" w:space="4" w:color="auto"/>
      </w:pBdr>
      <w:tabs>
        <w:tab w:val="right" w:pos="7923"/>
      </w:tabs>
      <w:rPr>
        <w:rFonts w:ascii="Arial Narrow" w:hAnsi="Arial Narrow"/>
        <w:sz w:val="16"/>
        <w:szCs w:val="16"/>
      </w:rPr>
    </w:pP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8</w:t>
    </w:r>
    <w:r w:rsidRPr="00EA0D49">
      <w:rPr>
        <w:rStyle w:val="Robotolight10ptpagenumbers"/>
      </w:rPr>
      <w:fldChar w:fldCharType="end"/>
    </w:r>
    <w:r>
      <w:rPr>
        <w:rFonts w:ascii="Arial Narrow" w:hAnsi="Arial Narrow"/>
        <w:sz w:val="16"/>
        <w:szCs w:val="16"/>
      </w:rPr>
      <w:tab/>
    </w:r>
    <w:r w:rsidRPr="00AE1D2E">
      <w:rPr>
        <w:rStyle w:val="Robotolight8ptfooter"/>
      </w:rPr>
      <w:t xml:space="preserve">Stage 1 Research Practices </w:t>
    </w:r>
    <w:r w:rsidR="00407E21">
      <w:rPr>
        <w:rStyle w:val="Robotolight8ptfooter"/>
      </w:rPr>
      <w:t>2024</w:t>
    </w:r>
  </w:p>
  <w:p w14:paraId="7EE65ECB" w14:textId="77777777" w:rsidR="002277DC" w:rsidRPr="00E40C6A" w:rsidRDefault="002277DC" w:rsidP="00AE1D2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CC" w14:textId="77777777" w:rsidR="002277DC" w:rsidRDefault="002277DC" w:rsidP="00AE1D2E"/>
  <w:p w14:paraId="7EE65ECD" w14:textId="21CF5E11" w:rsidR="002277DC" w:rsidRPr="00E40C6A" w:rsidRDefault="002277DC" w:rsidP="00AE1D2E">
    <w:pPr>
      <w:pBdr>
        <w:top w:val="single" w:sz="2" w:space="4" w:color="auto"/>
      </w:pBdr>
      <w:tabs>
        <w:tab w:val="right" w:pos="7923"/>
      </w:tabs>
      <w:rPr>
        <w:rFonts w:ascii="Arial Narrow" w:hAnsi="Arial Narrow"/>
        <w:sz w:val="16"/>
        <w:szCs w:val="16"/>
      </w:rPr>
    </w:pPr>
    <w:r w:rsidRPr="00AE1D2E">
      <w:rPr>
        <w:rStyle w:val="Robotolight8ptfooter"/>
      </w:rPr>
      <w:t xml:space="preserve">Stage 1 Research Practices </w:t>
    </w:r>
    <w:r w:rsidR="00407E21">
      <w:rPr>
        <w:rStyle w:val="Robotolight8ptfooter"/>
      </w:rPr>
      <w:t>2024</w:t>
    </w:r>
    <w:r>
      <w:rPr>
        <w:rFonts w:ascii="Arial Narrow" w:hAnsi="Arial Narrow"/>
        <w:sz w:val="16"/>
        <w:szCs w:val="16"/>
      </w:rPr>
      <w:tab/>
    </w: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9</w:t>
    </w:r>
    <w:r w:rsidRPr="00EA0D49">
      <w:rPr>
        <w:rStyle w:val="Robotolight10ptpagenumbers"/>
      </w:rPr>
      <w:fldChar w:fldCharType="end"/>
    </w:r>
  </w:p>
  <w:p w14:paraId="7EE65ECE" w14:textId="77777777" w:rsidR="002277DC" w:rsidRDefault="002277DC" w:rsidP="00AE1D2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D0" w14:textId="77777777" w:rsidR="002277DC" w:rsidRDefault="002277DC" w:rsidP="00AE1D2E"/>
  <w:p w14:paraId="7EE65ED1" w14:textId="7E6ACDD9" w:rsidR="002277DC" w:rsidRPr="00E40C6A" w:rsidRDefault="002277DC" w:rsidP="00AE1D2E">
    <w:pPr>
      <w:pBdr>
        <w:top w:val="single" w:sz="2" w:space="4" w:color="auto"/>
      </w:pBdr>
      <w:tabs>
        <w:tab w:val="right" w:pos="7923"/>
      </w:tabs>
      <w:rPr>
        <w:rFonts w:ascii="Arial Narrow" w:hAnsi="Arial Narrow"/>
        <w:sz w:val="16"/>
        <w:szCs w:val="16"/>
      </w:rPr>
    </w:pPr>
    <w:r w:rsidRPr="00AE1D2E">
      <w:rPr>
        <w:rStyle w:val="Robotolight8ptfooter"/>
      </w:rPr>
      <w:t xml:space="preserve">Stage 1 Research Practices </w:t>
    </w:r>
    <w:r w:rsidR="00407E21">
      <w:rPr>
        <w:rStyle w:val="Robotolight8ptfooter"/>
      </w:rPr>
      <w:t>2024</w:t>
    </w:r>
    <w:r>
      <w:rPr>
        <w:rFonts w:ascii="Arial Narrow" w:hAnsi="Arial Narrow"/>
        <w:sz w:val="16"/>
        <w:szCs w:val="16"/>
      </w:rPr>
      <w:tab/>
    </w: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5</w:t>
    </w:r>
    <w:r w:rsidRPr="00EA0D49">
      <w:rPr>
        <w:rStyle w:val="Robotolight10ptpagenumbers"/>
      </w:rPr>
      <w:fldChar w:fldCharType="end"/>
    </w:r>
  </w:p>
  <w:p w14:paraId="7EE65ED2" w14:textId="77777777" w:rsidR="002277DC" w:rsidRPr="00E40C6A" w:rsidRDefault="002277DC" w:rsidP="00AE1D2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D5" w14:textId="77777777" w:rsidR="002277DC" w:rsidRDefault="002277DC" w:rsidP="00AE1D2E"/>
  <w:p w14:paraId="7EE65ED6" w14:textId="4816CD36" w:rsidR="002277DC" w:rsidRPr="00E40C6A" w:rsidRDefault="002277DC" w:rsidP="00AE1D2E">
    <w:pPr>
      <w:pBdr>
        <w:top w:val="single" w:sz="2" w:space="4" w:color="auto"/>
      </w:pBdr>
      <w:tabs>
        <w:tab w:val="right" w:pos="7923"/>
      </w:tabs>
      <w:rPr>
        <w:rFonts w:ascii="Arial Narrow" w:hAnsi="Arial Narrow"/>
        <w:sz w:val="16"/>
        <w:szCs w:val="16"/>
      </w:rPr>
    </w:pP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12</w:t>
    </w:r>
    <w:r w:rsidRPr="00EA0D49">
      <w:rPr>
        <w:rStyle w:val="Robotolight10ptpagenumbers"/>
      </w:rPr>
      <w:fldChar w:fldCharType="end"/>
    </w:r>
    <w:r>
      <w:rPr>
        <w:rFonts w:ascii="Arial Narrow" w:hAnsi="Arial Narrow"/>
        <w:sz w:val="16"/>
        <w:szCs w:val="16"/>
      </w:rPr>
      <w:tab/>
    </w:r>
    <w:r w:rsidRPr="00AE1D2E">
      <w:rPr>
        <w:rStyle w:val="Robotolight8ptfooter"/>
      </w:rPr>
      <w:t xml:space="preserve">Stage 1 Research Practices </w:t>
    </w:r>
    <w:r w:rsidR="00407E21">
      <w:rPr>
        <w:rStyle w:val="Robotolight8ptfooter"/>
      </w:rPr>
      <w:t>2024</w:t>
    </w:r>
  </w:p>
  <w:p w14:paraId="7EE65ED7" w14:textId="77777777" w:rsidR="002277DC" w:rsidRPr="00E40C6A" w:rsidRDefault="002277DC" w:rsidP="00AE1D2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D8" w14:textId="77777777" w:rsidR="002277DC" w:rsidRDefault="002277DC" w:rsidP="00AE1D2E"/>
  <w:p w14:paraId="7EE65ED9" w14:textId="6D615776" w:rsidR="002277DC" w:rsidRPr="00E40C6A" w:rsidRDefault="002277DC" w:rsidP="00AE1D2E">
    <w:pPr>
      <w:pBdr>
        <w:top w:val="single" w:sz="2" w:space="4" w:color="auto"/>
      </w:pBdr>
      <w:tabs>
        <w:tab w:val="right" w:pos="7923"/>
      </w:tabs>
      <w:rPr>
        <w:rFonts w:ascii="Arial Narrow" w:hAnsi="Arial Narrow"/>
        <w:sz w:val="16"/>
        <w:szCs w:val="16"/>
      </w:rPr>
    </w:pPr>
    <w:r w:rsidRPr="00AE1D2E">
      <w:rPr>
        <w:rStyle w:val="Robotolight8ptfooter"/>
      </w:rPr>
      <w:t xml:space="preserve">Stage 1 Research Practices </w:t>
    </w:r>
    <w:r w:rsidR="00407E21">
      <w:rPr>
        <w:rStyle w:val="Robotolight8ptfooter"/>
      </w:rPr>
      <w:t>2024</w:t>
    </w:r>
    <w:r>
      <w:rPr>
        <w:rFonts w:ascii="Arial Narrow" w:hAnsi="Arial Narrow"/>
        <w:sz w:val="16"/>
        <w:szCs w:val="16"/>
      </w:rPr>
      <w:tab/>
    </w: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11</w:t>
    </w:r>
    <w:r w:rsidRPr="00EA0D49">
      <w:rPr>
        <w:rStyle w:val="Robotolight10ptpagenumbers"/>
      </w:rPr>
      <w:fldChar w:fldCharType="end"/>
    </w:r>
  </w:p>
  <w:p w14:paraId="7EE65EDA" w14:textId="77777777" w:rsidR="002277DC" w:rsidRDefault="002277DC" w:rsidP="00AE1D2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DC" w14:textId="77777777" w:rsidR="002277DC" w:rsidRDefault="002277DC" w:rsidP="00AE1D2E"/>
  <w:p w14:paraId="7EE65EDD" w14:textId="28DA9D41" w:rsidR="002277DC" w:rsidRPr="00E40C6A" w:rsidRDefault="002277DC" w:rsidP="003B6B1D">
    <w:pPr>
      <w:pBdr>
        <w:top w:val="single" w:sz="2" w:space="4" w:color="auto"/>
      </w:pBdr>
      <w:tabs>
        <w:tab w:val="right" w:pos="7923"/>
      </w:tabs>
      <w:rPr>
        <w:rFonts w:ascii="Arial Narrow" w:hAnsi="Arial Narrow"/>
        <w:sz w:val="16"/>
        <w:szCs w:val="16"/>
      </w:rPr>
    </w:pP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10</w:t>
    </w:r>
    <w:r w:rsidRPr="00EA0D49">
      <w:rPr>
        <w:rStyle w:val="Robotolight10ptpagenumbers"/>
      </w:rPr>
      <w:fldChar w:fldCharType="end"/>
    </w:r>
    <w:r>
      <w:rPr>
        <w:rFonts w:ascii="Arial Narrow" w:hAnsi="Arial Narrow"/>
        <w:sz w:val="16"/>
        <w:szCs w:val="16"/>
      </w:rPr>
      <w:tab/>
    </w:r>
    <w:r w:rsidRPr="00AE1D2E">
      <w:rPr>
        <w:rStyle w:val="Robotolight8ptfooter"/>
      </w:rPr>
      <w:t xml:space="preserve">Stage 1 Research Practices </w:t>
    </w:r>
    <w:r w:rsidR="00407E21">
      <w:rPr>
        <w:rStyle w:val="Robotolight8ptfooter"/>
      </w:rPr>
      <w:t>2024</w:t>
    </w:r>
  </w:p>
  <w:p w14:paraId="7EE65EDE" w14:textId="77777777" w:rsidR="002277DC" w:rsidRPr="00E40C6A" w:rsidRDefault="002277DC" w:rsidP="00AE1D2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E1" w14:textId="77777777" w:rsidR="002277DC" w:rsidRDefault="002277DC" w:rsidP="00AE1D2E"/>
  <w:p w14:paraId="7EE65EE2" w14:textId="0F9C4F7B" w:rsidR="002277DC" w:rsidRPr="00E40C6A" w:rsidRDefault="002277DC" w:rsidP="00AE1D2E">
    <w:pPr>
      <w:pBdr>
        <w:top w:val="single" w:sz="2" w:space="4" w:color="auto"/>
      </w:pBdr>
      <w:tabs>
        <w:tab w:val="right" w:pos="7923"/>
      </w:tabs>
      <w:rPr>
        <w:rFonts w:ascii="Arial Narrow" w:hAnsi="Arial Narrow"/>
        <w:sz w:val="16"/>
        <w:szCs w:val="16"/>
      </w:rPr>
    </w:pP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FD7C9E">
      <w:rPr>
        <w:rStyle w:val="Robotolight10ptpagenumbers"/>
        <w:noProof/>
      </w:rPr>
      <w:t>14</w:t>
    </w:r>
    <w:r w:rsidRPr="00EA0D49">
      <w:rPr>
        <w:rStyle w:val="Robotolight10ptpagenumbers"/>
      </w:rPr>
      <w:fldChar w:fldCharType="end"/>
    </w:r>
    <w:r>
      <w:rPr>
        <w:rFonts w:ascii="Arial Narrow" w:hAnsi="Arial Narrow"/>
        <w:sz w:val="16"/>
        <w:szCs w:val="16"/>
      </w:rPr>
      <w:tab/>
    </w:r>
    <w:r w:rsidRPr="00AE1D2E">
      <w:rPr>
        <w:rStyle w:val="Robotolight8ptfooter"/>
      </w:rPr>
      <w:t xml:space="preserve">Stage 1 Research Practices </w:t>
    </w:r>
    <w:r w:rsidR="00D2364B">
      <w:rPr>
        <w:rStyle w:val="Robotolight8ptfooter"/>
      </w:rPr>
      <w:t>2021</w:t>
    </w:r>
  </w:p>
  <w:p w14:paraId="7EE65EE3" w14:textId="77777777" w:rsidR="002277DC" w:rsidRPr="00E40C6A" w:rsidRDefault="002277DC" w:rsidP="00AE1D2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E4" w14:textId="77777777" w:rsidR="002277DC" w:rsidRDefault="002277DC" w:rsidP="00335AE8"/>
  <w:p w14:paraId="7EE65EE5" w14:textId="65A51DD7" w:rsidR="002277DC" w:rsidRPr="00E40C6A" w:rsidRDefault="002277DC" w:rsidP="00335AE8">
    <w:pPr>
      <w:pBdr>
        <w:top w:val="single" w:sz="2" w:space="4" w:color="auto"/>
      </w:pBdr>
      <w:tabs>
        <w:tab w:val="right" w:pos="7923"/>
      </w:tabs>
      <w:rPr>
        <w:rFonts w:ascii="Arial Narrow" w:hAnsi="Arial Narrow"/>
        <w:sz w:val="16"/>
        <w:szCs w:val="16"/>
      </w:rPr>
    </w:pPr>
    <w:r w:rsidRPr="00AE1D2E">
      <w:rPr>
        <w:rStyle w:val="Robotolight8ptfooter"/>
      </w:rPr>
      <w:t xml:space="preserve">Stage 1 Research Practices </w:t>
    </w:r>
    <w:r w:rsidR="00407E21">
      <w:rPr>
        <w:rStyle w:val="Robotolight8ptfooter"/>
      </w:rPr>
      <w:t>2024</w:t>
    </w:r>
    <w:r>
      <w:rPr>
        <w:rFonts w:ascii="Arial Narrow" w:hAnsi="Arial Narrow"/>
        <w:sz w:val="16"/>
        <w:szCs w:val="16"/>
      </w:rPr>
      <w:tab/>
    </w: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13</w:t>
    </w:r>
    <w:r w:rsidRPr="00EA0D49">
      <w:rPr>
        <w:rStyle w:val="Robotolight10ptpagenumbers"/>
      </w:rPr>
      <w:fldChar w:fldCharType="end"/>
    </w:r>
  </w:p>
  <w:p w14:paraId="7EE65EE6" w14:textId="77777777" w:rsidR="002277DC" w:rsidRDefault="002277DC" w:rsidP="00335AE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E8" w14:textId="77777777" w:rsidR="00FD7C9E" w:rsidRDefault="00FD7C9E" w:rsidP="00AE1D2E"/>
  <w:p w14:paraId="7EE65EE9" w14:textId="08502BF8" w:rsidR="00FD7C9E" w:rsidRPr="00E40C6A" w:rsidRDefault="00FD7C9E" w:rsidP="00AE1D2E">
    <w:pPr>
      <w:pBdr>
        <w:top w:val="single" w:sz="2" w:space="4" w:color="auto"/>
      </w:pBdr>
      <w:tabs>
        <w:tab w:val="right" w:pos="7923"/>
      </w:tabs>
      <w:rPr>
        <w:rFonts w:ascii="Arial Narrow" w:hAnsi="Arial Narrow"/>
        <w:sz w:val="16"/>
        <w:szCs w:val="16"/>
      </w:rPr>
    </w:pP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14</w:t>
    </w:r>
    <w:r w:rsidRPr="00EA0D49">
      <w:rPr>
        <w:rStyle w:val="Robotolight10ptpagenumbers"/>
      </w:rPr>
      <w:fldChar w:fldCharType="end"/>
    </w:r>
    <w:r>
      <w:rPr>
        <w:rFonts w:ascii="Arial Narrow" w:hAnsi="Arial Narrow"/>
        <w:sz w:val="16"/>
        <w:szCs w:val="16"/>
      </w:rPr>
      <w:tab/>
    </w:r>
    <w:r w:rsidRPr="00AE1D2E">
      <w:rPr>
        <w:rStyle w:val="Robotolight8ptfooter"/>
      </w:rPr>
      <w:t xml:space="preserve">Stage 1 Research Practices </w:t>
    </w:r>
    <w:r w:rsidR="00407E21">
      <w:rPr>
        <w:rStyle w:val="Robotolight8ptfooter"/>
      </w:rPr>
      <w:t>2024</w:t>
    </w:r>
  </w:p>
  <w:p w14:paraId="7EE65EEA" w14:textId="77777777" w:rsidR="00FD7C9E" w:rsidRPr="00E40C6A" w:rsidRDefault="00FD7C9E" w:rsidP="00AE1D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B3" w14:textId="77777777" w:rsidR="002277DC" w:rsidRPr="00FA068B" w:rsidRDefault="002277DC" w:rsidP="002A5D70">
    <w:pPr>
      <w:pStyle w:val="Footer"/>
      <w:tabs>
        <w:tab w:val="clear" w:pos="4153"/>
      </w:tabs>
      <w:ind w:left="709"/>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ED" w14:textId="77777777" w:rsidR="002277DC" w:rsidRDefault="002277DC" w:rsidP="00335AE8"/>
  <w:p w14:paraId="7EE65EEE" w14:textId="3E2DE7B9" w:rsidR="002277DC" w:rsidRPr="00E40C6A" w:rsidRDefault="002277DC" w:rsidP="00335AE8">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7948BF">
      <w:rPr>
        <w:rFonts w:ascii="Arial Narrow" w:hAnsi="Arial Narrow"/>
        <w:noProof/>
        <w:szCs w:val="20"/>
      </w:rPr>
      <w:t>16</w:t>
    </w:r>
    <w:r w:rsidRPr="00E40C6A">
      <w:rPr>
        <w:rFonts w:ascii="Arial Narrow" w:hAnsi="Arial Narrow"/>
        <w:szCs w:val="20"/>
      </w:rPr>
      <w:fldChar w:fldCharType="end"/>
    </w:r>
    <w:r>
      <w:rPr>
        <w:rFonts w:ascii="Arial Narrow" w:hAnsi="Arial Narrow"/>
        <w:sz w:val="16"/>
        <w:szCs w:val="16"/>
      </w:rPr>
      <w:tab/>
    </w:r>
    <w:r w:rsidRPr="00AE1D2E">
      <w:rPr>
        <w:rStyle w:val="Robotolight8ptfooter"/>
      </w:rPr>
      <w:t xml:space="preserve">Stage 1 Research Practices </w:t>
    </w:r>
    <w:r w:rsidR="00D2364B">
      <w:rPr>
        <w:rStyle w:val="Robotolight8ptfooter"/>
      </w:rPr>
      <w:t>2021</w:t>
    </w:r>
  </w:p>
  <w:p w14:paraId="7EE65EEF" w14:textId="77777777" w:rsidR="002277DC" w:rsidRDefault="002277DC" w:rsidP="00335AE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F0" w14:textId="77777777" w:rsidR="002277DC" w:rsidRDefault="002277DC" w:rsidP="00AE1D2E"/>
  <w:p w14:paraId="7EE65EF1" w14:textId="316DBFCE" w:rsidR="002277DC" w:rsidRPr="00E40C6A" w:rsidRDefault="002277DC" w:rsidP="003B6B1D">
    <w:pPr>
      <w:pBdr>
        <w:top w:val="single" w:sz="2" w:space="4" w:color="auto"/>
      </w:pBdr>
      <w:tabs>
        <w:tab w:val="right" w:pos="7923"/>
      </w:tabs>
      <w:rPr>
        <w:rFonts w:ascii="Arial Narrow" w:hAnsi="Arial Narrow"/>
        <w:sz w:val="16"/>
        <w:szCs w:val="16"/>
      </w:rPr>
    </w:pPr>
    <w:r w:rsidRPr="00EA0D49">
      <w:rPr>
        <w:rStyle w:val="Robotolight8ptfooter"/>
      </w:rPr>
      <w:t xml:space="preserve">Stage 1 Research Practices </w:t>
    </w:r>
    <w:r w:rsidR="00407E21">
      <w:rPr>
        <w:rStyle w:val="Robotolight8ptfooter"/>
      </w:rPr>
      <w:t>2024</w:t>
    </w:r>
    <w:r>
      <w:rPr>
        <w:rFonts w:ascii="Arial Narrow" w:hAnsi="Arial Narrow"/>
        <w:sz w:val="16"/>
        <w:szCs w:val="16"/>
      </w:rPr>
      <w:tab/>
    </w: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15</w:t>
    </w:r>
    <w:r w:rsidRPr="00EA0D49">
      <w:rPr>
        <w:rStyle w:val="Robotolight10ptpagenumbers"/>
      </w:rPr>
      <w:fldChar w:fldCharType="end"/>
    </w:r>
  </w:p>
  <w:p w14:paraId="7EE65EF2" w14:textId="77777777" w:rsidR="002277DC" w:rsidRDefault="002277DC" w:rsidP="00AE1D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4E1DC" w14:textId="77777777" w:rsidR="00F04B59" w:rsidRDefault="00F04B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B5" w14:textId="77777777" w:rsidR="002277DC" w:rsidRDefault="002277DC"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B6" w14:textId="77777777" w:rsidR="002277DC" w:rsidRDefault="002277D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B8" w14:textId="77777777" w:rsidR="002277DC" w:rsidRDefault="002277DC"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BA" w14:textId="77777777" w:rsidR="002277DC" w:rsidRDefault="002277DC"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BD" w14:textId="77777777" w:rsidR="002277DC" w:rsidRDefault="002277DC" w:rsidP="00AE1D2E"/>
  <w:p w14:paraId="7EE65EBE" w14:textId="14F2695E" w:rsidR="002277DC" w:rsidRPr="00E40C6A" w:rsidRDefault="002277DC" w:rsidP="00AE1D2E">
    <w:pPr>
      <w:pBdr>
        <w:top w:val="single" w:sz="2" w:space="4" w:color="auto"/>
      </w:pBdr>
      <w:tabs>
        <w:tab w:val="right" w:pos="7923"/>
      </w:tabs>
      <w:rPr>
        <w:rFonts w:ascii="Arial Narrow" w:hAnsi="Arial Narrow"/>
        <w:sz w:val="16"/>
        <w:szCs w:val="16"/>
      </w:rPr>
    </w:pP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2</w:t>
    </w:r>
    <w:r w:rsidRPr="00EA0D49">
      <w:rPr>
        <w:rStyle w:val="Robotolight10ptpagenumbers"/>
      </w:rPr>
      <w:fldChar w:fldCharType="end"/>
    </w:r>
    <w:r>
      <w:rPr>
        <w:rFonts w:ascii="Arial Narrow" w:hAnsi="Arial Narrow"/>
        <w:sz w:val="16"/>
        <w:szCs w:val="16"/>
      </w:rPr>
      <w:tab/>
    </w:r>
    <w:r w:rsidRPr="00AE1D2E">
      <w:rPr>
        <w:rStyle w:val="Robotolight8ptfooter"/>
      </w:rPr>
      <w:t xml:space="preserve">Stage 1 Research Practices </w:t>
    </w:r>
    <w:r w:rsidR="00407E21">
      <w:rPr>
        <w:rStyle w:val="Robotolight8ptfooter"/>
      </w:rPr>
      <w:t>2024</w:t>
    </w:r>
  </w:p>
  <w:p w14:paraId="7EE65EBF" w14:textId="77777777" w:rsidR="002277DC" w:rsidRPr="00E40C6A" w:rsidRDefault="002277DC" w:rsidP="00AE1D2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C0" w14:textId="77777777" w:rsidR="002277DC" w:rsidRDefault="002277DC" w:rsidP="00AE1D2E"/>
  <w:p w14:paraId="7EE65EC1" w14:textId="2D2AD1D6" w:rsidR="002277DC" w:rsidRPr="00E40C6A" w:rsidRDefault="002277DC" w:rsidP="00AE1D2E">
    <w:pPr>
      <w:pBdr>
        <w:top w:val="single" w:sz="2" w:space="4" w:color="auto"/>
      </w:pBdr>
      <w:tabs>
        <w:tab w:val="right" w:pos="7923"/>
      </w:tabs>
      <w:rPr>
        <w:rFonts w:ascii="Arial Narrow" w:hAnsi="Arial Narrow"/>
        <w:sz w:val="16"/>
        <w:szCs w:val="16"/>
      </w:rPr>
    </w:pPr>
    <w:r w:rsidRPr="00AE1D2E">
      <w:rPr>
        <w:rStyle w:val="Robotolight8ptfooter"/>
      </w:rPr>
      <w:t xml:space="preserve">Stage 1 Research Practices </w:t>
    </w:r>
    <w:r w:rsidR="00407E21">
      <w:rPr>
        <w:rStyle w:val="Robotolight8ptfooter"/>
      </w:rPr>
      <w:t>2024</w:t>
    </w:r>
    <w:r>
      <w:rPr>
        <w:rFonts w:ascii="Arial Narrow" w:hAnsi="Arial Narrow"/>
        <w:sz w:val="16"/>
        <w:szCs w:val="16"/>
      </w:rPr>
      <w:tab/>
    </w: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3</w:t>
    </w:r>
    <w:r w:rsidRPr="00EA0D49">
      <w:rPr>
        <w:rStyle w:val="Robotolight10ptpagenumbers"/>
      </w:rPr>
      <w:fldChar w:fldCharType="end"/>
    </w:r>
  </w:p>
  <w:p w14:paraId="7EE65EC2" w14:textId="77777777" w:rsidR="002277DC" w:rsidRDefault="002277DC" w:rsidP="00AE1D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730A8" w14:textId="77777777" w:rsidR="00C238D6" w:rsidRDefault="00C238D6">
      <w:r>
        <w:separator/>
      </w:r>
    </w:p>
  </w:footnote>
  <w:footnote w:type="continuationSeparator" w:id="0">
    <w:p w14:paraId="0831B1F7" w14:textId="77777777" w:rsidR="00C238D6" w:rsidRDefault="00C2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617D0" w14:textId="0AFD2178" w:rsidR="0097349B" w:rsidRDefault="0097349B">
    <w:pPr>
      <w:pStyle w:val="Header"/>
    </w:pPr>
    <w:r>
      <w:rPr>
        <w:noProof/>
      </w:rPr>
      <mc:AlternateContent>
        <mc:Choice Requires="wps">
          <w:drawing>
            <wp:anchor distT="0" distB="0" distL="114300" distR="114300" simplePos="0" relativeHeight="251721728" behindDoc="0" locked="0" layoutInCell="0" allowOverlap="1" wp14:anchorId="2BF99E49" wp14:editId="209D5BD1">
              <wp:simplePos x="0" y="190500"/>
              <wp:positionH relativeFrom="page">
                <wp:align>center</wp:align>
              </wp:positionH>
              <wp:positionV relativeFrom="page">
                <wp:align>top</wp:align>
              </wp:positionV>
              <wp:extent cx="7772400" cy="442595"/>
              <wp:effectExtent l="0" t="0" r="0" b="14605"/>
              <wp:wrapNone/>
              <wp:docPr id="4" name="MSIPCMd4e640f78c74563f20d44121"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7802A5" w14:textId="468DB26E" w:rsidR="0097349B" w:rsidRPr="00F04B59" w:rsidRDefault="00F04B59" w:rsidP="00F04B59">
                          <w:pPr>
                            <w:jc w:val="center"/>
                            <w:rPr>
                              <w:rFonts w:cs="Arial"/>
                              <w:color w:val="A80000"/>
                              <w:sz w:val="24"/>
                            </w:rPr>
                          </w:pPr>
                          <w:r w:rsidRPr="00F04B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BF99E49" id="_x0000_t202" coordsize="21600,21600" o:spt="202" path="m,l,21600r21600,l21600,xe">
              <v:stroke joinstyle="miter"/>
              <v:path gradientshapeok="t" o:connecttype="rect"/>
            </v:shapetype>
            <v:shape id="MSIPCMd4e640f78c74563f20d44121" o:spid="_x0000_s1030" type="#_x0000_t202" alt="{&quot;HashCode&quot;:1178062039,&quot;Height&quot;:9999999.0,&quot;Width&quot;:9999999.0,&quot;Placement&quot;:&quot;Header&quot;,&quot;Index&quot;:&quot;OddAndEven&quot;,&quot;Section&quot;:1,&quot;Top&quot;:0.0,&quot;Left&quot;:0.0}" style="position:absolute;margin-left:0;margin-top:0;width:612pt;height:34.85pt;z-index:25172172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0C7802A5" w14:textId="468DB26E" w:rsidR="0097349B" w:rsidRPr="00F04B59" w:rsidRDefault="00F04B59" w:rsidP="00F04B59">
                    <w:pPr>
                      <w:jc w:val="center"/>
                      <w:rPr>
                        <w:rFonts w:cs="Arial"/>
                        <w:color w:val="A80000"/>
                        <w:sz w:val="24"/>
                      </w:rPr>
                    </w:pPr>
                    <w:r w:rsidRPr="00F04B59">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C7" w14:textId="7BAAD1C4" w:rsidR="002277DC" w:rsidRPr="00F01C75" w:rsidRDefault="0097349B" w:rsidP="00CB0176">
    <w:pPr>
      <w:pStyle w:val="SOFinalHeaderIntroStage1Line"/>
    </w:pPr>
    <w:r>
      <w:rPr>
        <w:noProof/>
      </w:rPr>
      <mc:AlternateContent>
        <mc:Choice Requires="wps">
          <w:drawing>
            <wp:anchor distT="0" distB="0" distL="114300" distR="114300" simplePos="0" relativeHeight="251672405" behindDoc="0" locked="0" layoutInCell="0" allowOverlap="1" wp14:anchorId="633E3480" wp14:editId="493D1714">
              <wp:simplePos x="0" y="0"/>
              <wp:positionH relativeFrom="page">
                <wp:align>center</wp:align>
              </wp:positionH>
              <wp:positionV relativeFrom="page">
                <wp:align>top</wp:align>
              </wp:positionV>
              <wp:extent cx="7772400" cy="442595"/>
              <wp:effectExtent l="0" t="0" r="0" b="14605"/>
              <wp:wrapNone/>
              <wp:docPr id="11" name="MSIPCM43464d8aaa0bb3da0d91d2a2" descr="{&quot;HashCode&quot;:1178062039,&quot;Height&quot;:9999999.0,&quot;Width&quot;:9999999.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B608F3" w14:textId="13CF4CD3" w:rsidR="0097349B" w:rsidRPr="00F04B59" w:rsidRDefault="00F04B59" w:rsidP="00F04B59">
                          <w:pPr>
                            <w:jc w:val="center"/>
                            <w:rPr>
                              <w:rFonts w:cs="Arial"/>
                              <w:color w:val="A80000"/>
                              <w:sz w:val="24"/>
                            </w:rPr>
                          </w:pPr>
                          <w:r w:rsidRPr="00F04B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33E3480" id="_x0000_t202" coordsize="21600,21600" o:spt="202" path="m,l,21600r21600,l21600,xe">
              <v:stroke joinstyle="miter"/>
              <v:path gradientshapeok="t" o:connecttype="rect"/>
            </v:shapetype>
            <v:shape id="MSIPCM43464d8aaa0bb3da0d91d2a2" o:spid="_x0000_s1037" type="#_x0000_t202" alt="{&quot;HashCode&quot;:1178062039,&quot;Height&quot;:9999999.0,&quot;Width&quot;:9999999.0,&quot;Placement&quot;:&quot;Header&quot;,&quot;Index&quot;:&quot;OddAndEven&quot;,&quot;Section&quot;:6,&quot;Top&quot;:0.0,&quot;Left&quot;:0.0}" style="position:absolute;margin-left:0;margin-top:0;width:612pt;height:34.85pt;z-index:25167240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2FB608F3" w14:textId="13CF4CD3" w:rsidR="0097349B" w:rsidRPr="00F04B59" w:rsidRDefault="00F04B59" w:rsidP="00F04B59">
                    <w:pPr>
                      <w:jc w:val="center"/>
                      <w:rPr>
                        <w:rFonts w:cs="Arial"/>
                        <w:color w:val="A80000"/>
                        <w:sz w:val="24"/>
                      </w:rPr>
                    </w:pPr>
                    <w:r w:rsidRPr="00F04B59">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C8" w14:textId="3EB89DF9" w:rsidR="002277DC" w:rsidRPr="00F01C75" w:rsidRDefault="0097349B" w:rsidP="00D34DF3">
    <w:pPr>
      <w:pStyle w:val="SOFinalHeaderIntroStage1Line"/>
    </w:pPr>
    <w:r>
      <w:rPr>
        <w:noProof/>
      </w:rPr>
      <mc:AlternateContent>
        <mc:Choice Requires="wps">
          <w:drawing>
            <wp:anchor distT="0" distB="0" distL="114300" distR="114300" simplePos="0" relativeHeight="251670544" behindDoc="0" locked="0" layoutInCell="0" allowOverlap="1" wp14:anchorId="4B9127C2" wp14:editId="466A85CC">
              <wp:simplePos x="0" y="0"/>
              <wp:positionH relativeFrom="page">
                <wp:align>center</wp:align>
              </wp:positionH>
              <wp:positionV relativeFrom="page">
                <wp:align>top</wp:align>
              </wp:positionV>
              <wp:extent cx="7772400" cy="442595"/>
              <wp:effectExtent l="0" t="0" r="0" b="14605"/>
              <wp:wrapNone/>
              <wp:docPr id="9" name="MSIPCMfbb648db85800c05562a64e9"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D25CDC" w14:textId="71DDAEF9" w:rsidR="0097349B" w:rsidRPr="00F04B59" w:rsidRDefault="00F04B59" w:rsidP="00F04B59">
                          <w:pPr>
                            <w:jc w:val="center"/>
                            <w:rPr>
                              <w:rFonts w:cs="Arial"/>
                              <w:color w:val="A80000"/>
                              <w:sz w:val="24"/>
                            </w:rPr>
                          </w:pPr>
                          <w:r w:rsidRPr="00F04B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9127C2" id="_x0000_t202" coordsize="21600,21600" o:spt="202" path="m,l,21600r21600,l21600,xe">
              <v:stroke joinstyle="miter"/>
              <v:path gradientshapeok="t" o:connecttype="rect"/>
            </v:shapetype>
            <v:shape id="MSIPCMfbb648db85800c05562a64e9" o:spid="_x0000_s1038" type="#_x0000_t202" alt="{&quot;HashCode&quot;:1178062039,&quot;Height&quot;:9999999.0,&quot;Width&quot;:9999999.0,&quot;Placement&quot;:&quot;Header&quot;,&quot;Index&quot;:&quot;Primary&quot;,&quot;Section&quot;:6,&quot;Top&quot;:0.0,&quot;Left&quot;:0.0}" style="position:absolute;margin-left:0;margin-top:0;width:612pt;height:34.85pt;z-index:2516705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1BD25CDC" w14:textId="71DDAEF9" w:rsidR="0097349B" w:rsidRPr="00F04B59" w:rsidRDefault="00F04B59" w:rsidP="00F04B59">
                    <w:pPr>
                      <w:jc w:val="center"/>
                      <w:rPr>
                        <w:rFonts w:cs="Arial"/>
                        <w:color w:val="A80000"/>
                        <w:sz w:val="24"/>
                      </w:rPr>
                    </w:pPr>
                    <w:r w:rsidRPr="00F04B59">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CF" w14:textId="50AAB741" w:rsidR="002277DC" w:rsidRDefault="0097349B">
    <w:pPr>
      <w:pStyle w:val="Header"/>
    </w:pPr>
    <w:r>
      <w:rPr>
        <w:noProof/>
      </w:rPr>
      <mc:AlternateContent>
        <mc:Choice Requires="wps">
          <w:drawing>
            <wp:anchor distT="0" distB="0" distL="114300" distR="114300" simplePos="0" relativeHeight="251672344" behindDoc="0" locked="0" layoutInCell="0" allowOverlap="1" wp14:anchorId="40450B42" wp14:editId="2CA1F133">
              <wp:simplePos x="0" y="0"/>
              <wp:positionH relativeFrom="page">
                <wp:align>center</wp:align>
              </wp:positionH>
              <wp:positionV relativeFrom="page">
                <wp:align>top</wp:align>
              </wp:positionV>
              <wp:extent cx="7772400" cy="442595"/>
              <wp:effectExtent l="0" t="0" r="0" b="14605"/>
              <wp:wrapNone/>
              <wp:docPr id="10" name="MSIPCMe9924897ba84d9aefc5b4253" descr="{&quot;HashCode&quot;:1178062039,&quot;Height&quot;:9999999.0,&quot;Width&quot;:9999999.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EF2466" w14:textId="0E8A6ACA" w:rsidR="0097349B" w:rsidRPr="00F04B59" w:rsidRDefault="00F04B59" w:rsidP="00F04B59">
                          <w:pPr>
                            <w:jc w:val="center"/>
                            <w:rPr>
                              <w:rFonts w:cs="Arial"/>
                              <w:color w:val="A80000"/>
                              <w:sz w:val="24"/>
                            </w:rPr>
                          </w:pPr>
                          <w:r w:rsidRPr="00F04B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0450B42" id="_x0000_t202" coordsize="21600,21600" o:spt="202" path="m,l,21600r21600,l21600,xe">
              <v:stroke joinstyle="miter"/>
              <v:path gradientshapeok="t" o:connecttype="rect"/>
            </v:shapetype>
            <v:shape id="MSIPCMe9924897ba84d9aefc5b4253" o:spid="_x0000_s1039" type="#_x0000_t202" alt="{&quot;HashCode&quot;:1178062039,&quot;Height&quot;:9999999.0,&quot;Width&quot;:9999999.0,&quot;Placement&quot;:&quot;Header&quot;,&quot;Index&quot;:&quot;FirstPage&quot;,&quot;Section&quot;:6,&quot;Top&quot;:0.0,&quot;Left&quot;:0.0}" style="position:absolute;margin-left:0;margin-top:0;width:612pt;height:34.85pt;z-index:2516723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textbox inset=",0,,0">
                <w:txbxContent>
                  <w:p w14:paraId="76EF2466" w14:textId="0E8A6ACA" w:rsidR="0097349B" w:rsidRPr="00F04B59" w:rsidRDefault="00F04B59" w:rsidP="00F04B59">
                    <w:pPr>
                      <w:jc w:val="center"/>
                      <w:rPr>
                        <w:rFonts w:cs="Arial"/>
                        <w:color w:val="A80000"/>
                        <w:sz w:val="24"/>
                      </w:rPr>
                    </w:pPr>
                    <w:r w:rsidRPr="00F04B59">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D3" w14:textId="656E9BA6" w:rsidR="002277DC" w:rsidRPr="00A94A4E" w:rsidRDefault="0097349B" w:rsidP="002E6D4E">
    <w:pPr>
      <w:pStyle w:val="SOFinalHeaderIntroStage1Line"/>
    </w:pPr>
    <w:r>
      <w:rPr>
        <w:noProof/>
      </w:rPr>
      <mc:AlternateContent>
        <mc:Choice Requires="wps">
          <w:drawing>
            <wp:anchor distT="0" distB="0" distL="114300" distR="114300" simplePos="0" relativeHeight="251678718" behindDoc="0" locked="0" layoutInCell="0" allowOverlap="1" wp14:anchorId="5F562324" wp14:editId="779C91AD">
              <wp:simplePos x="0" y="0"/>
              <wp:positionH relativeFrom="page">
                <wp:align>center</wp:align>
              </wp:positionH>
              <wp:positionV relativeFrom="page">
                <wp:align>top</wp:align>
              </wp:positionV>
              <wp:extent cx="7772400" cy="442595"/>
              <wp:effectExtent l="0" t="0" r="0" b="14605"/>
              <wp:wrapNone/>
              <wp:docPr id="14" name="MSIPCMe8e3493d9e5c6613f2eac4c4" descr="{&quot;HashCode&quot;:1178062039,&quot;Height&quot;:9999999.0,&quot;Width&quot;:9999999.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F007AF" w14:textId="26FD7491" w:rsidR="0097349B" w:rsidRPr="00F04B59" w:rsidRDefault="00F04B59" w:rsidP="00F04B59">
                          <w:pPr>
                            <w:jc w:val="center"/>
                            <w:rPr>
                              <w:rFonts w:cs="Arial"/>
                              <w:color w:val="A80000"/>
                              <w:sz w:val="24"/>
                            </w:rPr>
                          </w:pPr>
                          <w:r w:rsidRPr="00F04B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F562324" id="_x0000_t202" coordsize="21600,21600" o:spt="202" path="m,l,21600r21600,l21600,xe">
              <v:stroke joinstyle="miter"/>
              <v:path gradientshapeok="t" o:connecttype="rect"/>
            </v:shapetype>
            <v:shape id="MSIPCMe8e3493d9e5c6613f2eac4c4" o:spid="_x0000_s1040" type="#_x0000_t202" alt="{&quot;HashCode&quot;:1178062039,&quot;Height&quot;:9999999.0,&quot;Width&quot;:9999999.0,&quot;Placement&quot;:&quot;Header&quot;,&quot;Index&quot;:&quot;OddAndEven&quot;,&quot;Section&quot;:7,&quot;Top&quot;:0.0,&quot;Left&quot;:0.0}" style="position:absolute;margin-left:0;margin-top:0;width:612pt;height:34.85pt;z-index:25167871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27F007AF" w14:textId="26FD7491" w:rsidR="0097349B" w:rsidRPr="00F04B59" w:rsidRDefault="00F04B59" w:rsidP="00F04B59">
                    <w:pPr>
                      <w:jc w:val="center"/>
                      <w:rPr>
                        <w:rFonts w:cs="Arial"/>
                        <w:color w:val="A80000"/>
                        <w:sz w:val="24"/>
                      </w:rPr>
                    </w:pPr>
                    <w:r w:rsidRPr="00F04B59">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D4" w14:textId="3B4B71FB" w:rsidR="002277DC" w:rsidRPr="00DE044A" w:rsidRDefault="0097349B" w:rsidP="00D34DF3">
    <w:pPr>
      <w:pStyle w:val="SOFinalHeaderIntroStage1Line"/>
    </w:pPr>
    <w:r>
      <w:rPr>
        <w:noProof/>
      </w:rPr>
      <mc:AlternateContent>
        <mc:Choice Requires="wps">
          <w:drawing>
            <wp:anchor distT="0" distB="0" distL="114300" distR="114300" simplePos="0" relativeHeight="251673317" behindDoc="0" locked="0" layoutInCell="0" allowOverlap="1" wp14:anchorId="586075EF" wp14:editId="484D62AE">
              <wp:simplePos x="0" y="0"/>
              <wp:positionH relativeFrom="page">
                <wp:align>center</wp:align>
              </wp:positionH>
              <wp:positionV relativeFrom="page">
                <wp:align>top</wp:align>
              </wp:positionV>
              <wp:extent cx="7772400" cy="442595"/>
              <wp:effectExtent l="0" t="0" r="0" b="14605"/>
              <wp:wrapNone/>
              <wp:docPr id="12" name="MSIPCM649a4b29b29b011bbac8241e" descr="{&quot;HashCode&quot;:1178062039,&quot;Height&quot;:9999999.0,&quot;Width&quot;:9999999.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1B9999" w14:textId="218628FC" w:rsidR="0097349B" w:rsidRPr="00F04B59" w:rsidRDefault="00F04B59" w:rsidP="00F04B59">
                          <w:pPr>
                            <w:jc w:val="center"/>
                            <w:rPr>
                              <w:rFonts w:cs="Arial"/>
                              <w:color w:val="A80000"/>
                              <w:sz w:val="24"/>
                            </w:rPr>
                          </w:pPr>
                          <w:r w:rsidRPr="00F04B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6075EF" id="_x0000_t202" coordsize="21600,21600" o:spt="202" path="m,l,21600r21600,l21600,xe">
              <v:stroke joinstyle="miter"/>
              <v:path gradientshapeok="t" o:connecttype="rect"/>
            </v:shapetype>
            <v:shape id="MSIPCM649a4b29b29b011bbac8241e" o:spid="_x0000_s1041" type="#_x0000_t202" alt="{&quot;HashCode&quot;:1178062039,&quot;Height&quot;:9999999.0,&quot;Width&quot;:9999999.0,&quot;Placement&quot;:&quot;Header&quot;,&quot;Index&quot;:&quot;Primary&quot;,&quot;Section&quot;:7,&quot;Top&quot;:0.0,&quot;Left&quot;:0.0}" style="position:absolute;margin-left:0;margin-top:0;width:612pt;height:34.85pt;z-index:25167331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241B9999" w14:textId="218628FC" w:rsidR="0097349B" w:rsidRPr="00F04B59" w:rsidRDefault="00F04B59" w:rsidP="00F04B59">
                    <w:pPr>
                      <w:jc w:val="center"/>
                      <w:rPr>
                        <w:rFonts w:cs="Arial"/>
                        <w:color w:val="A80000"/>
                        <w:sz w:val="24"/>
                      </w:rPr>
                    </w:pPr>
                    <w:r w:rsidRPr="00F04B59">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DB" w14:textId="5BB147E8" w:rsidR="002277DC" w:rsidRDefault="0097349B">
    <w:pPr>
      <w:pStyle w:val="Header"/>
    </w:pPr>
    <w:r>
      <w:rPr>
        <w:noProof/>
      </w:rPr>
      <mc:AlternateContent>
        <mc:Choice Requires="wps">
          <w:drawing>
            <wp:anchor distT="0" distB="0" distL="114300" distR="114300" simplePos="0" relativeHeight="251673321" behindDoc="0" locked="0" layoutInCell="0" allowOverlap="1" wp14:anchorId="3B207868" wp14:editId="77035E00">
              <wp:simplePos x="0" y="0"/>
              <wp:positionH relativeFrom="page">
                <wp:align>center</wp:align>
              </wp:positionH>
              <wp:positionV relativeFrom="page">
                <wp:align>top</wp:align>
              </wp:positionV>
              <wp:extent cx="7772400" cy="442595"/>
              <wp:effectExtent l="0" t="0" r="0" b="14605"/>
              <wp:wrapNone/>
              <wp:docPr id="13" name="MSIPCM4b6d47038eb711b13d6a44d8" descr="{&quot;HashCode&quot;:1178062039,&quot;Height&quot;:9999999.0,&quot;Width&quot;:9999999.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4C6A93" w14:textId="12D8838E" w:rsidR="0097349B" w:rsidRPr="00F04B59" w:rsidRDefault="00F04B59" w:rsidP="00F04B59">
                          <w:pPr>
                            <w:jc w:val="center"/>
                            <w:rPr>
                              <w:rFonts w:cs="Arial"/>
                              <w:color w:val="A80000"/>
                              <w:sz w:val="24"/>
                            </w:rPr>
                          </w:pPr>
                          <w:r w:rsidRPr="00F04B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207868" id="_x0000_t202" coordsize="21600,21600" o:spt="202" path="m,l,21600r21600,l21600,xe">
              <v:stroke joinstyle="miter"/>
              <v:path gradientshapeok="t" o:connecttype="rect"/>
            </v:shapetype>
            <v:shape id="MSIPCM4b6d47038eb711b13d6a44d8" o:spid="_x0000_s1042" type="#_x0000_t202" alt="{&quot;HashCode&quot;:1178062039,&quot;Height&quot;:9999999.0,&quot;Width&quot;:9999999.0,&quot;Placement&quot;:&quot;Header&quot;,&quot;Index&quot;:&quot;FirstPage&quot;,&quot;Section&quot;:7,&quot;Top&quot;:0.0,&quot;Left&quot;:0.0}" style="position:absolute;margin-left:0;margin-top:0;width:612pt;height:34.85pt;z-index:25167332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textbox inset=",0,,0">
                <w:txbxContent>
                  <w:p w14:paraId="094C6A93" w14:textId="12D8838E" w:rsidR="0097349B" w:rsidRPr="00F04B59" w:rsidRDefault="00F04B59" w:rsidP="00F04B59">
                    <w:pPr>
                      <w:jc w:val="center"/>
                      <w:rPr>
                        <w:rFonts w:cs="Arial"/>
                        <w:color w:val="A80000"/>
                        <w:sz w:val="24"/>
                      </w:rPr>
                    </w:pPr>
                    <w:r w:rsidRPr="00F04B59">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DF" w14:textId="77777777" w:rsidR="002277DC" w:rsidRPr="00DC7CC5" w:rsidRDefault="002277DC" w:rsidP="00D34DF3">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E0" w14:textId="6F1282F0" w:rsidR="002277DC" w:rsidRPr="007948BF" w:rsidRDefault="0097349B" w:rsidP="007948BF">
    <w:pPr>
      <w:pStyle w:val="Header"/>
    </w:pPr>
    <w:r>
      <w:rPr>
        <w:noProof/>
      </w:rPr>
      <mc:AlternateContent>
        <mc:Choice Requires="wps">
          <w:drawing>
            <wp:anchor distT="0" distB="0" distL="114300" distR="114300" simplePos="0" relativeHeight="251679230" behindDoc="0" locked="0" layoutInCell="0" allowOverlap="1" wp14:anchorId="343614EB" wp14:editId="61580E91">
              <wp:simplePos x="0" y="0"/>
              <wp:positionH relativeFrom="page">
                <wp:align>center</wp:align>
              </wp:positionH>
              <wp:positionV relativeFrom="page">
                <wp:align>top</wp:align>
              </wp:positionV>
              <wp:extent cx="7772400" cy="442595"/>
              <wp:effectExtent l="0" t="0" r="0" b="14605"/>
              <wp:wrapNone/>
              <wp:docPr id="15" name="MSIPCM83764301a2bee5e8735a5d09" descr="{&quot;HashCode&quot;:1178062039,&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3DAF65" w14:textId="5D0DA192" w:rsidR="0097349B" w:rsidRPr="00F04B59" w:rsidRDefault="00F04B59" w:rsidP="00F04B59">
                          <w:pPr>
                            <w:jc w:val="center"/>
                            <w:rPr>
                              <w:rFonts w:cs="Arial"/>
                              <w:color w:val="A80000"/>
                              <w:sz w:val="24"/>
                            </w:rPr>
                          </w:pPr>
                          <w:r w:rsidRPr="00F04B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43614EB" id="_x0000_t202" coordsize="21600,21600" o:spt="202" path="m,l,21600r21600,l21600,xe">
              <v:stroke joinstyle="miter"/>
              <v:path gradientshapeok="t" o:connecttype="rect"/>
            </v:shapetype>
            <v:shape id="MSIPCM83764301a2bee5e8735a5d09" o:spid="_x0000_s1043" type="#_x0000_t202" alt="{&quot;HashCode&quot;:1178062039,&quot;Height&quot;:9999999.0,&quot;Width&quot;:9999999.0,&quot;Placement&quot;:&quot;Header&quot;,&quot;Index&quot;:&quot;Primary&quot;,&quot;Section&quot;:8,&quot;Top&quot;:0.0,&quot;Left&quot;:0.0}" style="position:absolute;margin-left:0;margin-top:0;width:612pt;height:34.85pt;z-index:25167923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tovfjRoCAAAuBAAADgAAAAAAAAAAAAAAAAAuAgAAZHJzL2Uyb0RvYy54bWxQSwECLQAUAAYA&#10;CAAAACEAVbf7NdsAAAAFAQAADwAAAAAAAAAAAAAAAAB0BAAAZHJzL2Rvd25yZXYueG1sUEsFBgAA&#10;AAAEAAQA8wAAAHwFAAAAAA==&#10;" o:allowincell="f" filled="f" stroked="f" strokeweight=".5pt">
              <v:textbox inset=",0,,0">
                <w:txbxContent>
                  <w:p w14:paraId="203DAF65" w14:textId="5D0DA192" w:rsidR="0097349B" w:rsidRPr="00F04B59" w:rsidRDefault="00F04B59" w:rsidP="00F04B59">
                    <w:pPr>
                      <w:jc w:val="center"/>
                      <w:rPr>
                        <w:rFonts w:cs="Arial"/>
                        <w:color w:val="A80000"/>
                        <w:sz w:val="24"/>
                      </w:rPr>
                    </w:pPr>
                    <w:r w:rsidRPr="00F04B59">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E7" w14:textId="77777777" w:rsidR="00FD7C9E" w:rsidRPr="00DC7CC5" w:rsidRDefault="00FD7C9E" w:rsidP="00D34DF3">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EB" w14:textId="77777777" w:rsidR="002277DC" w:rsidRPr="00E1363D" w:rsidRDefault="002277DC" w:rsidP="00D926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B2" w14:textId="68002213" w:rsidR="002277DC" w:rsidRDefault="0097349B" w:rsidP="00F669CA">
    <w:pPr>
      <w:pStyle w:val="Header"/>
      <w:tabs>
        <w:tab w:val="clear" w:pos="4153"/>
        <w:tab w:val="clear" w:pos="8306"/>
        <w:tab w:val="left" w:pos="2475"/>
      </w:tabs>
    </w:pPr>
    <w:r>
      <w:rPr>
        <w:noProof/>
      </w:rPr>
      <mc:AlternateContent>
        <mc:Choice Requires="wps">
          <w:drawing>
            <wp:anchor distT="0" distB="0" distL="114300" distR="114300" simplePos="0" relativeHeight="251635712" behindDoc="0" locked="0" layoutInCell="0" allowOverlap="1" wp14:anchorId="68281A73" wp14:editId="002E3F80">
              <wp:simplePos x="0" y="0"/>
              <wp:positionH relativeFrom="page">
                <wp:align>center</wp:align>
              </wp:positionH>
              <wp:positionV relativeFrom="page">
                <wp:align>top</wp:align>
              </wp:positionV>
              <wp:extent cx="7772400" cy="442595"/>
              <wp:effectExtent l="0" t="0" r="0" b="14605"/>
              <wp:wrapNone/>
              <wp:docPr id="2" name="MSIPCMfea44a1cb2a0e07994cf9411"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E11C57" w14:textId="6395BC20" w:rsidR="0097349B" w:rsidRPr="00F04B59" w:rsidRDefault="00F04B59" w:rsidP="00F04B59">
                          <w:pPr>
                            <w:jc w:val="center"/>
                            <w:rPr>
                              <w:rFonts w:cs="Arial"/>
                              <w:color w:val="A80000"/>
                              <w:sz w:val="24"/>
                            </w:rPr>
                          </w:pPr>
                          <w:r w:rsidRPr="00F04B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281A73" id="_x0000_t202" coordsize="21600,21600" o:spt="202" path="m,l,21600r21600,l21600,xe">
              <v:stroke joinstyle="miter"/>
              <v:path gradientshapeok="t" o:connecttype="rect"/>
            </v:shapetype>
            <v:shape id="MSIPCMfea44a1cb2a0e07994cf9411" o:spid="_x0000_s1031" type="#_x0000_t202" alt="{&quot;HashCode&quot;:1178062039,&quot;Height&quot;:9999999.0,&quot;Width&quot;:9999999.0,&quot;Placement&quot;:&quot;Header&quot;,&quot;Index&quot;:&quot;Primary&quot;,&quot;Section&quot;:1,&quot;Top&quot;:0.0,&quot;Left&quot;:0.0}" style="position:absolute;margin-left:0;margin-top:0;width:612pt;height:34.85pt;z-index:25163571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49E11C57" w14:textId="6395BC20" w:rsidR="0097349B" w:rsidRPr="00F04B59" w:rsidRDefault="00F04B59" w:rsidP="00F04B59">
                    <w:pPr>
                      <w:jc w:val="center"/>
                      <w:rPr>
                        <w:rFonts w:cs="Arial"/>
                        <w:color w:val="A80000"/>
                        <w:sz w:val="24"/>
                      </w:rPr>
                    </w:pPr>
                    <w:r w:rsidRPr="00F04B59">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EC" w14:textId="258C13E5" w:rsidR="002277DC" w:rsidRPr="000C40CC" w:rsidRDefault="0097349B" w:rsidP="000C40CC">
    <w:r>
      <w:rPr>
        <w:noProof/>
      </w:rPr>
      <mc:AlternateContent>
        <mc:Choice Requires="wps">
          <w:drawing>
            <wp:anchor distT="0" distB="0" distL="114300" distR="114300" simplePos="0" relativeHeight="251699712" behindDoc="0" locked="0" layoutInCell="0" allowOverlap="1" wp14:anchorId="09E410D6" wp14:editId="23EFDD9C">
              <wp:simplePos x="0" y="0"/>
              <wp:positionH relativeFrom="page">
                <wp:align>center</wp:align>
              </wp:positionH>
              <wp:positionV relativeFrom="page">
                <wp:align>top</wp:align>
              </wp:positionV>
              <wp:extent cx="7772400" cy="442595"/>
              <wp:effectExtent l="0" t="0" r="0" b="14605"/>
              <wp:wrapNone/>
              <wp:docPr id="16" name="MSIPCMf8194b25a914822758e297cb"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8AD283" w14:textId="2EA881EE" w:rsidR="0097349B" w:rsidRPr="00F04B59" w:rsidRDefault="00F04B59" w:rsidP="00F04B59">
                          <w:pPr>
                            <w:jc w:val="center"/>
                            <w:rPr>
                              <w:rFonts w:cs="Arial"/>
                              <w:color w:val="A80000"/>
                              <w:sz w:val="24"/>
                            </w:rPr>
                          </w:pPr>
                          <w:r w:rsidRPr="00F04B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E410D6" id="_x0000_t202" coordsize="21600,21600" o:spt="202" path="m,l,21600r21600,l21600,xe">
              <v:stroke joinstyle="miter"/>
              <v:path gradientshapeok="t" o:connecttype="rect"/>
            </v:shapetype>
            <v:shape id="MSIPCMf8194b25a914822758e297cb" o:spid="_x0000_s1044" type="#_x0000_t202" alt="{&quot;HashCode&quot;:1178062039,&quot;Height&quot;:9999999.0,&quot;Width&quot;:9999999.0,&quot;Placement&quot;:&quot;Header&quot;,&quot;Index&quot;:&quot;Primary&quot;,&quot;Section&quot;:10,&quot;Top&quot;:0.0,&quot;Left&quot;:0.0}" style="position:absolute;margin-left:0;margin-top:0;width:612pt;height:34.85pt;z-index:25169971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EuNShoCAAAuBAAADgAAAAAAAAAAAAAAAAAuAgAAZHJzL2Uyb0RvYy54bWxQSwECLQAUAAYA&#10;CAAAACEAVbf7NdsAAAAFAQAADwAAAAAAAAAAAAAAAAB0BAAAZHJzL2Rvd25yZXYueG1sUEsFBgAA&#10;AAAEAAQA8wAAAHwFAAAAAA==&#10;" o:allowincell="f" filled="f" stroked="f" strokeweight=".5pt">
              <v:textbox inset=",0,,0">
                <w:txbxContent>
                  <w:p w14:paraId="3D8AD283" w14:textId="2EA881EE" w:rsidR="0097349B" w:rsidRPr="00F04B59" w:rsidRDefault="00F04B59" w:rsidP="00F04B59">
                    <w:pPr>
                      <w:jc w:val="center"/>
                      <w:rPr>
                        <w:rFonts w:cs="Arial"/>
                        <w:color w:val="A80000"/>
                        <w:sz w:val="24"/>
                      </w:rPr>
                    </w:pPr>
                    <w:r w:rsidRPr="00F04B59">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2F5F6" w14:textId="50C87C90" w:rsidR="0097349B" w:rsidRDefault="0097349B">
    <w:pPr>
      <w:pStyle w:val="Header"/>
    </w:pPr>
    <w:r>
      <w:rPr>
        <w:noProof/>
      </w:rPr>
      <mc:AlternateContent>
        <mc:Choice Requires="wps">
          <w:drawing>
            <wp:anchor distT="0" distB="0" distL="114300" distR="114300" simplePos="0" relativeHeight="251678720" behindDoc="0" locked="0" layoutInCell="0" allowOverlap="1" wp14:anchorId="365F7428" wp14:editId="675B687B">
              <wp:simplePos x="0" y="190500"/>
              <wp:positionH relativeFrom="page">
                <wp:align>center</wp:align>
              </wp:positionH>
              <wp:positionV relativeFrom="page">
                <wp:align>top</wp:align>
              </wp:positionV>
              <wp:extent cx="7772400" cy="442595"/>
              <wp:effectExtent l="0" t="0" r="0" b="14605"/>
              <wp:wrapNone/>
              <wp:docPr id="3" name="MSIPCM4b29471d84fae9daa95ea269"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C50623" w14:textId="40B72768" w:rsidR="0097349B" w:rsidRPr="00F04B59" w:rsidRDefault="00F04B59" w:rsidP="00F04B59">
                          <w:pPr>
                            <w:jc w:val="center"/>
                            <w:rPr>
                              <w:rFonts w:cs="Arial"/>
                              <w:color w:val="A80000"/>
                              <w:sz w:val="24"/>
                            </w:rPr>
                          </w:pPr>
                          <w:r w:rsidRPr="00F04B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65F7428" id="_x0000_t202" coordsize="21600,21600" o:spt="202" path="m,l,21600r21600,l21600,xe">
              <v:stroke joinstyle="miter"/>
              <v:path gradientshapeok="t" o:connecttype="rect"/>
            </v:shapetype>
            <v:shape id="MSIPCM4b29471d84fae9daa95ea269" o:spid="_x0000_s1032" type="#_x0000_t202" alt="{&quot;HashCode&quot;:1178062039,&quot;Height&quot;:9999999.0,&quot;Width&quot;:9999999.0,&quot;Placement&quot;:&quot;Header&quot;,&quot;Index&quot;:&quot;FirstPage&quot;,&quot;Section&quot;:1,&quot;Top&quot;:0.0,&quot;Left&quot;:0.0}" style="position:absolute;margin-left:0;margin-top:0;width:612pt;height:34.85pt;z-index:25167872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77C50623" w14:textId="40B72768" w:rsidR="0097349B" w:rsidRPr="00F04B59" w:rsidRDefault="00F04B59" w:rsidP="00F04B59">
                    <w:pPr>
                      <w:jc w:val="center"/>
                      <w:rPr>
                        <w:rFonts w:cs="Arial"/>
                        <w:color w:val="A80000"/>
                        <w:sz w:val="24"/>
                      </w:rPr>
                    </w:pPr>
                    <w:r w:rsidRPr="00F04B59">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B4" w14:textId="77777777" w:rsidR="002277DC" w:rsidRDefault="002277DC"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B7" w14:textId="5C59BD2E" w:rsidR="002277DC" w:rsidRDefault="0097349B" w:rsidP="00297828">
    <w:r>
      <w:rPr>
        <w:noProof/>
      </w:rPr>
      <mc:AlternateContent>
        <mc:Choice Requires="wps">
          <w:drawing>
            <wp:anchor distT="0" distB="0" distL="114300" distR="114300" simplePos="0" relativeHeight="251666520" behindDoc="0" locked="0" layoutInCell="0" allowOverlap="1" wp14:anchorId="79BB62E7" wp14:editId="060F703B">
              <wp:simplePos x="0" y="0"/>
              <wp:positionH relativeFrom="page">
                <wp:align>center</wp:align>
              </wp:positionH>
              <wp:positionV relativeFrom="page">
                <wp:align>top</wp:align>
              </wp:positionV>
              <wp:extent cx="7772400" cy="442595"/>
              <wp:effectExtent l="0" t="0" r="0" b="14605"/>
              <wp:wrapNone/>
              <wp:docPr id="5" name="MSIPCM8cdf4970a145d7e38c70c8c4"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77FCC8" w14:textId="5EA7E542" w:rsidR="0097349B" w:rsidRPr="00F04B59" w:rsidRDefault="00F04B59" w:rsidP="00F04B59">
                          <w:pPr>
                            <w:jc w:val="center"/>
                            <w:rPr>
                              <w:rFonts w:cs="Arial"/>
                              <w:color w:val="A80000"/>
                              <w:sz w:val="24"/>
                            </w:rPr>
                          </w:pPr>
                          <w:r w:rsidRPr="00F04B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9BB62E7" id="_x0000_t202" coordsize="21600,21600" o:spt="202" path="m,l,21600r21600,l21600,xe">
              <v:stroke joinstyle="miter"/>
              <v:path gradientshapeok="t" o:connecttype="rect"/>
            </v:shapetype>
            <v:shape id="MSIPCM8cdf4970a145d7e38c70c8c4" o:spid="_x0000_s1033" type="#_x0000_t202" alt="{&quot;HashCode&quot;:1178062039,&quot;Height&quot;:9999999.0,&quot;Width&quot;:9999999.0,&quot;Placement&quot;:&quot;Header&quot;,&quot;Index&quot;:&quot;Primary&quot;,&quot;Section&quot;:3,&quot;Top&quot;:0.0,&quot;Left&quot;:0.0}" style="position:absolute;margin-left:0;margin-top:0;width:612pt;height:34.85pt;z-index:25166652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4877FCC8" w14:textId="5EA7E542" w:rsidR="0097349B" w:rsidRPr="00F04B59" w:rsidRDefault="00F04B59" w:rsidP="00F04B59">
                    <w:pPr>
                      <w:jc w:val="center"/>
                      <w:rPr>
                        <w:rFonts w:cs="Arial"/>
                        <w:color w:val="A80000"/>
                        <w:sz w:val="24"/>
                      </w:rPr>
                    </w:pPr>
                    <w:r w:rsidRPr="00F04B59">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B9" w14:textId="77777777" w:rsidR="002277DC" w:rsidRDefault="002277DC"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BB" w14:textId="64464887" w:rsidR="002277DC" w:rsidRDefault="0097349B" w:rsidP="00D97840">
    <w:pPr>
      <w:pStyle w:val="SOFinalHeaderIntroStage1Line"/>
    </w:pPr>
    <w:r>
      <w:rPr>
        <w:noProof/>
      </w:rPr>
      <mc:AlternateContent>
        <mc:Choice Requires="wps">
          <w:drawing>
            <wp:anchor distT="0" distB="0" distL="114300" distR="114300" simplePos="0" relativeHeight="251670420" behindDoc="0" locked="0" layoutInCell="0" allowOverlap="1" wp14:anchorId="77594BA4" wp14:editId="5C38E915">
              <wp:simplePos x="0" y="0"/>
              <wp:positionH relativeFrom="page">
                <wp:align>center</wp:align>
              </wp:positionH>
              <wp:positionV relativeFrom="page">
                <wp:align>top</wp:align>
              </wp:positionV>
              <wp:extent cx="7772400" cy="442595"/>
              <wp:effectExtent l="0" t="0" r="0" b="14605"/>
              <wp:wrapNone/>
              <wp:docPr id="8" name="MSIPCM5acc42cda7a4b072be498803"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7E93D5" w14:textId="46E833BF" w:rsidR="0097349B" w:rsidRPr="00F04B59" w:rsidRDefault="00F04B59" w:rsidP="00F04B59">
                          <w:pPr>
                            <w:jc w:val="center"/>
                            <w:rPr>
                              <w:rFonts w:cs="Arial"/>
                              <w:color w:val="A80000"/>
                              <w:sz w:val="24"/>
                            </w:rPr>
                          </w:pPr>
                          <w:r w:rsidRPr="00F04B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594BA4" id="_x0000_t202" coordsize="21600,21600" o:spt="202" path="m,l,21600r21600,l21600,xe">
              <v:stroke joinstyle="miter"/>
              <v:path gradientshapeok="t" o:connecttype="rect"/>
            </v:shapetype>
            <v:shape id="MSIPCM5acc42cda7a4b072be498803" o:spid="_x0000_s1034" type="#_x0000_t202" alt="{&quot;HashCode&quot;:1178062039,&quot;Height&quot;:9999999.0,&quot;Width&quot;:9999999.0,&quot;Placement&quot;:&quot;Header&quot;,&quot;Index&quot;:&quot;OddAndEven&quot;,&quot;Section&quot;:5,&quot;Top&quot;:0.0,&quot;Left&quot;:0.0}" style="position:absolute;margin-left:0;margin-top:0;width:612pt;height:34.85pt;z-index:25167042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327E93D5" w14:textId="46E833BF" w:rsidR="0097349B" w:rsidRPr="00F04B59" w:rsidRDefault="00F04B59" w:rsidP="00F04B59">
                    <w:pPr>
                      <w:jc w:val="center"/>
                      <w:rPr>
                        <w:rFonts w:cs="Arial"/>
                        <w:color w:val="A80000"/>
                        <w:sz w:val="24"/>
                      </w:rPr>
                    </w:pPr>
                    <w:r w:rsidRPr="00F04B59">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BC" w14:textId="7A3CA9AA" w:rsidR="002277DC" w:rsidRDefault="0097349B" w:rsidP="007A5CF6">
    <w:pPr>
      <w:pStyle w:val="SOFinalHeaderIntroStage1Line"/>
    </w:pPr>
    <w:r>
      <w:rPr>
        <w:noProof/>
      </w:rPr>
      <mc:AlternateContent>
        <mc:Choice Requires="wps">
          <w:drawing>
            <wp:anchor distT="0" distB="0" distL="114300" distR="114300" simplePos="0" relativeHeight="251667796" behindDoc="0" locked="0" layoutInCell="0" allowOverlap="1" wp14:anchorId="0445E209" wp14:editId="45ADD30F">
              <wp:simplePos x="0" y="0"/>
              <wp:positionH relativeFrom="page">
                <wp:align>center</wp:align>
              </wp:positionH>
              <wp:positionV relativeFrom="page">
                <wp:align>top</wp:align>
              </wp:positionV>
              <wp:extent cx="7772400" cy="442595"/>
              <wp:effectExtent l="0" t="0" r="0" b="14605"/>
              <wp:wrapNone/>
              <wp:docPr id="6" name="MSIPCM6a8f4ce19b34753b2828ef99"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B59EB8" w14:textId="5D586986" w:rsidR="0097349B" w:rsidRPr="00F04B59" w:rsidRDefault="00F04B59" w:rsidP="00F04B59">
                          <w:pPr>
                            <w:jc w:val="center"/>
                            <w:rPr>
                              <w:rFonts w:cs="Arial"/>
                              <w:color w:val="A80000"/>
                              <w:sz w:val="24"/>
                            </w:rPr>
                          </w:pPr>
                          <w:r w:rsidRPr="00F04B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445E209" id="_x0000_t202" coordsize="21600,21600" o:spt="202" path="m,l,21600r21600,l21600,xe">
              <v:stroke joinstyle="miter"/>
              <v:path gradientshapeok="t" o:connecttype="rect"/>
            </v:shapetype>
            <v:shape id="MSIPCM6a8f4ce19b34753b2828ef99" o:spid="_x0000_s1035" type="#_x0000_t202" alt="{&quot;HashCode&quot;:1178062039,&quot;Height&quot;:9999999.0,&quot;Width&quot;:9999999.0,&quot;Placement&quot;:&quot;Header&quot;,&quot;Index&quot;:&quot;Primary&quot;,&quot;Section&quot;:5,&quot;Top&quot;:0.0,&quot;Left&quot;:0.0}" style="position:absolute;margin-left:0;margin-top:0;width:612pt;height:34.85pt;z-index:25166779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55B59EB8" w14:textId="5D586986" w:rsidR="0097349B" w:rsidRPr="00F04B59" w:rsidRDefault="00F04B59" w:rsidP="00F04B59">
                    <w:pPr>
                      <w:jc w:val="center"/>
                      <w:rPr>
                        <w:rFonts w:cs="Arial"/>
                        <w:color w:val="A80000"/>
                        <w:sz w:val="24"/>
                      </w:rPr>
                    </w:pPr>
                    <w:r w:rsidRPr="00F04B59">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C3" w14:textId="1A85D3F7" w:rsidR="002277DC" w:rsidRDefault="0097349B">
    <w:pPr>
      <w:pStyle w:val="Header"/>
    </w:pPr>
    <w:r>
      <w:rPr>
        <w:noProof/>
      </w:rPr>
      <mc:AlternateContent>
        <mc:Choice Requires="wps">
          <w:drawing>
            <wp:anchor distT="0" distB="0" distL="114300" distR="114300" simplePos="0" relativeHeight="251668208" behindDoc="0" locked="0" layoutInCell="0" allowOverlap="1" wp14:anchorId="1B217643" wp14:editId="09AE8C65">
              <wp:simplePos x="0" y="0"/>
              <wp:positionH relativeFrom="page">
                <wp:align>center</wp:align>
              </wp:positionH>
              <wp:positionV relativeFrom="page">
                <wp:align>top</wp:align>
              </wp:positionV>
              <wp:extent cx="7772400" cy="442595"/>
              <wp:effectExtent l="0" t="0" r="0" b="14605"/>
              <wp:wrapNone/>
              <wp:docPr id="7" name="MSIPCMe0ef4a338972c5afd1d1c544"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CD0BE0" w14:textId="478D0DBF" w:rsidR="0097349B" w:rsidRPr="00F04B59" w:rsidRDefault="00F04B59" w:rsidP="00F04B59">
                          <w:pPr>
                            <w:jc w:val="center"/>
                            <w:rPr>
                              <w:rFonts w:cs="Arial"/>
                              <w:color w:val="A80000"/>
                              <w:sz w:val="24"/>
                            </w:rPr>
                          </w:pPr>
                          <w:r w:rsidRPr="00F04B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B217643" id="_x0000_t202" coordsize="21600,21600" o:spt="202" path="m,l,21600r21600,l21600,xe">
              <v:stroke joinstyle="miter"/>
              <v:path gradientshapeok="t" o:connecttype="rect"/>
            </v:shapetype>
            <v:shape id="MSIPCMe0ef4a338972c5afd1d1c544" o:spid="_x0000_s1036" type="#_x0000_t202" alt="{&quot;HashCode&quot;:1178062039,&quot;Height&quot;:9999999.0,&quot;Width&quot;:9999999.0,&quot;Placement&quot;:&quot;Header&quot;,&quot;Index&quot;:&quot;FirstPage&quot;,&quot;Section&quot;:5,&quot;Top&quot;:0.0,&quot;Left&quot;:0.0}" style="position:absolute;margin-left:0;margin-top:0;width:612pt;height:34.85pt;z-index:25166820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33CD0BE0" w14:textId="478D0DBF" w:rsidR="0097349B" w:rsidRPr="00F04B59" w:rsidRDefault="00F04B59" w:rsidP="00F04B59">
                    <w:pPr>
                      <w:jc w:val="center"/>
                      <w:rPr>
                        <w:rFonts w:cs="Arial"/>
                        <w:color w:val="A80000"/>
                        <w:sz w:val="24"/>
                      </w:rPr>
                    </w:pPr>
                    <w:r w:rsidRPr="00F04B59">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D50144"/>
    <w:multiLevelType w:val="hybridMultilevel"/>
    <w:tmpl w:val="F4286B30"/>
    <w:lvl w:ilvl="0" w:tplc="EA2E72EA">
      <w:start w:val="5"/>
      <w:numFmt w:val="bullet"/>
      <w:lvlText w:val="-"/>
      <w:lvlJc w:val="left"/>
      <w:pPr>
        <w:ind w:left="1080" w:hanging="360"/>
      </w:pPr>
      <w:rPr>
        <w:rFonts w:ascii="Arial Narrow" w:eastAsia="Times New Roman" w:hAnsi="Arial Narrow"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6B540E5"/>
    <w:multiLevelType w:val="hybridMultilevel"/>
    <w:tmpl w:val="0C8E2610"/>
    <w:lvl w:ilvl="0" w:tplc="96189C82">
      <w:start w:val="5"/>
      <w:numFmt w:val="bullet"/>
      <w:pStyle w:val="bullet2"/>
      <w:lvlText w:val="-"/>
      <w:lvlJc w:val="left"/>
      <w:pPr>
        <w:ind w:left="780" w:hanging="360"/>
      </w:pPr>
      <w:rPr>
        <w:rFonts w:ascii="Arial Narrow" w:eastAsia="Times New Roman" w:hAnsi="Arial Narrow" w:cs="Times New Roman" w:hint="default"/>
        <w:color w:val="00000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E6B17E8"/>
    <w:multiLevelType w:val="hybridMultilevel"/>
    <w:tmpl w:val="CA62BD0A"/>
    <w:lvl w:ilvl="0" w:tplc="E85EFE00">
      <w:start w:val="12"/>
      <w:numFmt w:val="bullet"/>
      <w:lvlText w:val="-"/>
      <w:lvlJc w:val="left"/>
      <w:pPr>
        <w:ind w:left="720" w:hanging="360"/>
      </w:pPr>
      <w:rPr>
        <w:rFonts w:ascii="Arial" w:eastAsia="SimSun" w:hAnsi="Arial" w:cs="Arial" w:hint="default"/>
        <w:color w:val="595959" w:themeColor="text1" w:themeTint="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5C47ED"/>
    <w:multiLevelType w:val="hybridMultilevel"/>
    <w:tmpl w:val="0C685012"/>
    <w:lvl w:ilvl="0" w:tplc="0C090001">
      <w:start w:val="1"/>
      <w:numFmt w:val="bullet"/>
      <w:lvlText w:val=""/>
      <w:lvlJc w:val="left"/>
      <w:pPr>
        <w:ind w:left="720" w:hanging="360"/>
      </w:pPr>
      <w:rPr>
        <w:rFonts w:ascii="Symbol" w:hAnsi="Symbol" w:hint="default"/>
        <w:color w:val="00000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F135C6"/>
    <w:multiLevelType w:val="hybridMultilevel"/>
    <w:tmpl w:val="6B0AD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54719C"/>
    <w:multiLevelType w:val="hybridMultilevel"/>
    <w:tmpl w:val="5F06F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9C0A28"/>
    <w:multiLevelType w:val="hybridMultilevel"/>
    <w:tmpl w:val="8F3A39A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42FA2B24"/>
    <w:multiLevelType w:val="hybridMultilevel"/>
    <w:tmpl w:val="B06E1BD8"/>
    <w:lvl w:ilvl="0" w:tplc="B6486F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D2666B"/>
    <w:multiLevelType w:val="hybridMultilevel"/>
    <w:tmpl w:val="DFCC3874"/>
    <w:lvl w:ilvl="0" w:tplc="10FACC42">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503D6794"/>
    <w:multiLevelType w:val="hybridMultilevel"/>
    <w:tmpl w:val="8BA6E092"/>
    <w:lvl w:ilvl="0" w:tplc="C6DEDD3A">
      <w:start w:val="1"/>
      <w:numFmt w:val="bullet"/>
      <w:pStyle w:val="bullet1"/>
      <w:lvlText w:val=""/>
      <w:lvlJc w:val="left"/>
      <w:pPr>
        <w:ind w:left="780" w:hanging="360"/>
      </w:pPr>
      <w:rPr>
        <w:rFonts w:ascii="Symbol" w:hAnsi="Symbol" w:hint="default"/>
        <w:color w:val="00000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66EE143B"/>
    <w:multiLevelType w:val="hybridMultilevel"/>
    <w:tmpl w:val="9E02465C"/>
    <w:lvl w:ilvl="0" w:tplc="0C090001">
      <w:start w:val="1"/>
      <w:numFmt w:val="bullet"/>
      <w:lvlText w:val=""/>
      <w:lvlJc w:val="left"/>
      <w:pPr>
        <w:ind w:left="720" w:hanging="360"/>
      </w:pPr>
      <w:rPr>
        <w:rFonts w:ascii="Symbol" w:hAnsi="Symbol" w:hint="default"/>
        <w:color w:val="00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524B20"/>
    <w:multiLevelType w:val="hybridMultilevel"/>
    <w:tmpl w:val="ACB09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202CF7"/>
    <w:multiLevelType w:val="hybridMultilevel"/>
    <w:tmpl w:val="6AD4C7EC"/>
    <w:lvl w:ilvl="0" w:tplc="A0AC98F8">
      <w:start w:val="1"/>
      <w:numFmt w:val="bullet"/>
      <w:lvlText w:val=""/>
      <w:lvlJc w:val="left"/>
      <w:pPr>
        <w:ind w:left="720" w:hanging="360"/>
      </w:pPr>
      <w:rPr>
        <w:rFonts w:ascii="Symbol" w:hAnsi="Symbol" w:hint="default"/>
        <w:color w:val="00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F53289"/>
    <w:multiLevelType w:val="hybridMultilevel"/>
    <w:tmpl w:val="CA1418D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77C47364"/>
    <w:multiLevelType w:val="hybridMultilevel"/>
    <w:tmpl w:val="0344B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354DA2"/>
    <w:multiLevelType w:val="hybridMultilevel"/>
    <w:tmpl w:val="E534843A"/>
    <w:lvl w:ilvl="0" w:tplc="A0AC98F8">
      <w:start w:val="1"/>
      <w:numFmt w:val="bullet"/>
      <w:lvlText w:val=""/>
      <w:lvlJc w:val="left"/>
      <w:pPr>
        <w:ind w:left="720" w:hanging="360"/>
      </w:pPr>
      <w:rPr>
        <w:rFonts w:ascii="Symbol" w:hAnsi="Symbol" w:hint="default"/>
        <w:color w:val="00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BB2DE3"/>
    <w:multiLevelType w:val="hybridMultilevel"/>
    <w:tmpl w:val="18886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F96517"/>
    <w:multiLevelType w:val="hybridMultilevel"/>
    <w:tmpl w:val="5DE446F8"/>
    <w:lvl w:ilvl="0" w:tplc="FE78F486">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D052E5"/>
    <w:multiLevelType w:val="hybridMultilevel"/>
    <w:tmpl w:val="E22C769E"/>
    <w:lvl w:ilvl="0" w:tplc="A0AC98F8">
      <w:start w:val="1"/>
      <w:numFmt w:val="bullet"/>
      <w:lvlText w:val=""/>
      <w:lvlJc w:val="left"/>
      <w:pPr>
        <w:ind w:left="720" w:hanging="360"/>
      </w:pPr>
      <w:rPr>
        <w:rFonts w:ascii="Symbol" w:hAnsi="Symbol" w:hint="default"/>
        <w:color w:val="00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42427762">
    <w:abstractNumId w:val="23"/>
  </w:num>
  <w:num w:numId="2" w16cid:durableId="127554978">
    <w:abstractNumId w:val="13"/>
  </w:num>
  <w:num w:numId="3" w16cid:durableId="1760633289">
    <w:abstractNumId w:val="21"/>
  </w:num>
  <w:num w:numId="4" w16cid:durableId="239172239">
    <w:abstractNumId w:val="9"/>
  </w:num>
  <w:num w:numId="5" w16cid:durableId="1110785533">
    <w:abstractNumId w:val="7"/>
  </w:num>
  <w:num w:numId="6" w16cid:durableId="1927641641">
    <w:abstractNumId w:val="6"/>
  </w:num>
  <w:num w:numId="7" w16cid:durableId="1821073445">
    <w:abstractNumId w:val="5"/>
  </w:num>
  <w:num w:numId="8" w16cid:durableId="748044900">
    <w:abstractNumId w:val="4"/>
  </w:num>
  <w:num w:numId="9" w16cid:durableId="2055230672">
    <w:abstractNumId w:val="8"/>
  </w:num>
  <w:num w:numId="10" w16cid:durableId="1146361056">
    <w:abstractNumId w:val="3"/>
  </w:num>
  <w:num w:numId="11" w16cid:durableId="886261724">
    <w:abstractNumId w:val="2"/>
  </w:num>
  <w:num w:numId="12" w16cid:durableId="320736851">
    <w:abstractNumId w:val="1"/>
  </w:num>
  <w:num w:numId="13" w16cid:durableId="1762792294">
    <w:abstractNumId w:val="0"/>
  </w:num>
  <w:num w:numId="14" w16cid:durableId="287050773">
    <w:abstractNumId w:val="31"/>
  </w:num>
  <w:num w:numId="15" w16cid:durableId="203493470">
    <w:abstractNumId w:val="20"/>
  </w:num>
  <w:num w:numId="16" w16cid:durableId="843322741">
    <w:abstractNumId w:val="10"/>
  </w:num>
  <w:num w:numId="17" w16cid:durableId="71784356">
    <w:abstractNumId w:val="22"/>
  </w:num>
  <w:num w:numId="18" w16cid:durableId="1381513737">
    <w:abstractNumId w:val="19"/>
  </w:num>
  <w:num w:numId="19" w16cid:durableId="1906262824">
    <w:abstractNumId w:val="28"/>
  </w:num>
  <w:num w:numId="20" w16cid:durableId="760687788">
    <w:abstractNumId w:val="30"/>
  </w:num>
  <w:num w:numId="21" w16cid:durableId="626358897">
    <w:abstractNumId w:val="17"/>
  </w:num>
  <w:num w:numId="22" w16cid:durableId="303514180">
    <w:abstractNumId w:val="25"/>
  </w:num>
  <w:num w:numId="23" w16cid:durableId="547641464">
    <w:abstractNumId w:val="18"/>
  </w:num>
  <w:num w:numId="24" w16cid:durableId="702629304">
    <w:abstractNumId w:val="11"/>
  </w:num>
  <w:num w:numId="25" w16cid:durableId="70321881">
    <w:abstractNumId w:val="15"/>
  </w:num>
  <w:num w:numId="26" w16cid:durableId="194850119">
    <w:abstractNumId w:val="26"/>
  </w:num>
  <w:num w:numId="27" w16cid:durableId="61028355">
    <w:abstractNumId w:val="24"/>
  </w:num>
  <w:num w:numId="28" w16cid:durableId="2066374252">
    <w:abstractNumId w:val="32"/>
  </w:num>
  <w:num w:numId="29" w16cid:durableId="1593204249">
    <w:abstractNumId w:val="29"/>
  </w:num>
  <w:num w:numId="30" w16cid:durableId="867334175">
    <w:abstractNumId w:val="27"/>
  </w:num>
  <w:num w:numId="31" w16cid:durableId="765813236">
    <w:abstractNumId w:val="12"/>
  </w:num>
  <w:num w:numId="32" w16cid:durableId="1861813537">
    <w:abstractNumId w:val="16"/>
  </w:num>
  <w:num w:numId="33" w16cid:durableId="927423194">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3CC0"/>
    <w:rsid w:val="0000122E"/>
    <w:rsid w:val="00002763"/>
    <w:rsid w:val="00002F20"/>
    <w:rsid w:val="0000389A"/>
    <w:rsid w:val="0000720D"/>
    <w:rsid w:val="00012429"/>
    <w:rsid w:val="00016E46"/>
    <w:rsid w:val="0002024D"/>
    <w:rsid w:val="00022706"/>
    <w:rsid w:val="00024688"/>
    <w:rsid w:val="00025830"/>
    <w:rsid w:val="00027A3F"/>
    <w:rsid w:val="00034DBC"/>
    <w:rsid w:val="0003534B"/>
    <w:rsid w:val="000402C0"/>
    <w:rsid w:val="000439FC"/>
    <w:rsid w:val="00051801"/>
    <w:rsid w:val="00067CC8"/>
    <w:rsid w:val="000719FB"/>
    <w:rsid w:val="00074712"/>
    <w:rsid w:val="00074DF2"/>
    <w:rsid w:val="000755AC"/>
    <w:rsid w:val="00075B89"/>
    <w:rsid w:val="00075C55"/>
    <w:rsid w:val="00087386"/>
    <w:rsid w:val="00087E96"/>
    <w:rsid w:val="00094140"/>
    <w:rsid w:val="00096BB0"/>
    <w:rsid w:val="000A0AA5"/>
    <w:rsid w:val="000A0D46"/>
    <w:rsid w:val="000A0E90"/>
    <w:rsid w:val="000A3438"/>
    <w:rsid w:val="000A51B2"/>
    <w:rsid w:val="000B1E43"/>
    <w:rsid w:val="000B518B"/>
    <w:rsid w:val="000C1483"/>
    <w:rsid w:val="000C24C2"/>
    <w:rsid w:val="000C3A17"/>
    <w:rsid w:val="000C3C45"/>
    <w:rsid w:val="000C40CC"/>
    <w:rsid w:val="000D0802"/>
    <w:rsid w:val="000D1595"/>
    <w:rsid w:val="000D26EA"/>
    <w:rsid w:val="000D306F"/>
    <w:rsid w:val="000D5B01"/>
    <w:rsid w:val="000D5C44"/>
    <w:rsid w:val="000D6A83"/>
    <w:rsid w:val="000E0F75"/>
    <w:rsid w:val="000E2E91"/>
    <w:rsid w:val="000F10BA"/>
    <w:rsid w:val="000F1158"/>
    <w:rsid w:val="000F2FA9"/>
    <w:rsid w:val="00102CEA"/>
    <w:rsid w:val="001076EB"/>
    <w:rsid w:val="00110696"/>
    <w:rsid w:val="00112D1B"/>
    <w:rsid w:val="00113553"/>
    <w:rsid w:val="001155E5"/>
    <w:rsid w:val="00116B2D"/>
    <w:rsid w:val="00121DF6"/>
    <w:rsid w:val="00123044"/>
    <w:rsid w:val="0012436A"/>
    <w:rsid w:val="00130CA5"/>
    <w:rsid w:val="0013366F"/>
    <w:rsid w:val="001336C1"/>
    <w:rsid w:val="00135A83"/>
    <w:rsid w:val="00140FB3"/>
    <w:rsid w:val="00144C1E"/>
    <w:rsid w:val="001451E3"/>
    <w:rsid w:val="00145A52"/>
    <w:rsid w:val="0015285D"/>
    <w:rsid w:val="0016395E"/>
    <w:rsid w:val="001639E9"/>
    <w:rsid w:val="00164938"/>
    <w:rsid w:val="00165BA2"/>
    <w:rsid w:val="00172376"/>
    <w:rsid w:val="00175009"/>
    <w:rsid w:val="00175058"/>
    <w:rsid w:val="00175345"/>
    <w:rsid w:val="001757F3"/>
    <w:rsid w:val="001761AB"/>
    <w:rsid w:val="001A0B22"/>
    <w:rsid w:val="001A3279"/>
    <w:rsid w:val="001B231D"/>
    <w:rsid w:val="001B59E4"/>
    <w:rsid w:val="001C2F38"/>
    <w:rsid w:val="001C5409"/>
    <w:rsid w:val="001C79E4"/>
    <w:rsid w:val="001D16C7"/>
    <w:rsid w:val="001D5BD7"/>
    <w:rsid w:val="001D68F4"/>
    <w:rsid w:val="001E24A6"/>
    <w:rsid w:val="001F281F"/>
    <w:rsid w:val="001F3292"/>
    <w:rsid w:val="001F7232"/>
    <w:rsid w:val="00200F99"/>
    <w:rsid w:val="002014EE"/>
    <w:rsid w:val="002017EC"/>
    <w:rsid w:val="002036ED"/>
    <w:rsid w:val="00203787"/>
    <w:rsid w:val="00207CF9"/>
    <w:rsid w:val="00211A68"/>
    <w:rsid w:val="002163F7"/>
    <w:rsid w:val="0022197E"/>
    <w:rsid w:val="002221A2"/>
    <w:rsid w:val="00222DCA"/>
    <w:rsid w:val="00222EDE"/>
    <w:rsid w:val="0022362D"/>
    <w:rsid w:val="002277DC"/>
    <w:rsid w:val="002317E5"/>
    <w:rsid w:val="00231BE2"/>
    <w:rsid w:val="0023711B"/>
    <w:rsid w:val="00244121"/>
    <w:rsid w:val="00244202"/>
    <w:rsid w:val="00246A5F"/>
    <w:rsid w:val="0024742C"/>
    <w:rsid w:val="002642DF"/>
    <w:rsid w:val="00265128"/>
    <w:rsid w:val="0026607F"/>
    <w:rsid w:val="00266720"/>
    <w:rsid w:val="0027693C"/>
    <w:rsid w:val="0028295E"/>
    <w:rsid w:val="00283DB6"/>
    <w:rsid w:val="002855F8"/>
    <w:rsid w:val="00297828"/>
    <w:rsid w:val="002A1C61"/>
    <w:rsid w:val="002A4C5D"/>
    <w:rsid w:val="002A5939"/>
    <w:rsid w:val="002A5D70"/>
    <w:rsid w:val="002A70BB"/>
    <w:rsid w:val="002A7C6B"/>
    <w:rsid w:val="002B3620"/>
    <w:rsid w:val="002B4650"/>
    <w:rsid w:val="002B5DBC"/>
    <w:rsid w:val="002B5F07"/>
    <w:rsid w:val="002C26F8"/>
    <w:rsid w:val="002C5777"/>
    <w:rsid w:val="002C6E10"/>
    <w:rsid w:val="002D538F"/>
    <w:rsid w:val="002D5806"/>
    <w:rsid w:val="002E483B"/>
    <w:rsid w:val="002E6D4E"/>
    <w:rsid w:val="002E6D9B"/>
    <w:rsid w:val="003001B5"/>
    <w:rsid w:val="003008FA"/>
    <w:rsid w:val="0030090F"/>
    <w:rsid w:val="0030123B"/>
    <w:rsid w:val="00310A90"/>
    <w:rsid w:val="003112E2"/>
    <w:rsid w:val="00313796"/>
    <w:rsid w:val="00314AD2"/>
    <w:rsid w:val="00316488"/>
    <w:rsid w:val="00324D0A"/>
    <w:rsid w:val="00330B65"/>
    <w:rsid w:val="00334948"/>
    <w:rsid w:val="00335AE8"/>
    <w:rsid w:val="00340E76"/>
    <w:rsid w:val="00352885"/>
    <w:rsid w:val="003542E1"/>
    <w:rsid w:val="0035513A"/>
    <w:rsid w:val="003554EE"/>
    <w:rsid w:val="00362636"/>
    <w:rsid w:val="00372724"/>
    <w:rsid w:val="00374C21"/>
    <w:rsid w:val="00380B34"/>
    <w:rsid w:val="00384C13"/>
    <w:rsid w:val="003877D1"/>
    <w:rsid w:val="003A71A8"/>
    <w:rsid w:val="003B4B73"/>
    <w:rsid w:val="003B5D36"/>
    <w:rsid w:val="003B6B1D"/>
    <w:rsid w:val="003C049C"/>
    <w:rsid w:val="003C0D76"/>
    <w:rsid w:val="003C0F3A"/>
    <w:rsid w:val="003D0A13"/>
    <w:rsid w:val="003D40D9"/>
    <w:rsid w:val="003D460D"/>
    <w:rsid w:val="003D6A8E"/>
    <w:rsid w:val="003E36BA"/>
    <w:rsid w:val="003E44F2"/>
    <w:rsid w:val="003F2B8C"/>
    <w:rsid w:val="003F3914"/>
    <w:rsid w:val="003F40AD"/>
    <w:rsid w:val="00400CB2"/>
    <w:rsid w:val="004043A7"/>
    <w:rsid w:val="00406799"/>
    <w:rsid w:val="004079BB"/>
    <w:rsid w:val="00407E21"/>
    <w:rsid w:val="00411FF5"/>
    <w:rsid w:val="004130BF"/>
    <w:rsid w:val="00414907"/>
    <w:rsid w:val="00417036"/>
    <w:rsid w:val="00420A34"/>
    <w:rsid w:val="00420CDB"/>
    <w:rsid w:val="00420D43"/>
    <w:rsid w:val="00423722"/>
    <w:rsid w:val="00423922"/>
    <w:rsid w:val="00425912"/>
    <w:rsid w:val="004368C4"/>
    <w:rsid w:val="004416FC"/>
    <w:rsid w:val="0044365C"/>
    <w:rsid w:val="0045399A"/>
    <w:rsid w:val="004708E2"/>
    <w:rsid w:val="00476308"/>
    <w:rsid w:val="00485360"/>
    <w:rsid w:val="004935CC"/>
    <w:rsid w:val="00495BF1"/>
    <w:rsid w:val="004A2B5B"/>
    <w:rsid w:val="004A47C8"/>
    <w:rsid w:val="004A4D80"/>
    <w:rsid w:val="004A6AA2"/>
    <w:rsid w:val="004A70E3"/>
    <w:rsid w:val="004B07B0"/>
    <w:rsid w:val="004B2D6D"/>
    <w:rsid w:val="004B300E"/>
    <w:rsid w:val="004B3B11"/>
    <w:rsid w:val="004C26E6"/>
    <w:rsid w:val="004C41D1"/>
    <w:rsid w:val="004D057B"/>
    <w:rsid w:val="004D1EEB"/>
    <w:rsid w:val="004D3A26"/>
    <w:rsid w:val="004E0BB0"/>
    <w:rsid w:val="004E3892"/>
    <w:rsid w:val="004E612F"/>
    <w:rsid w:val="004E6669"/>
    <w:rsid w:val="004E6881"/>
    <w:rsid w:val="004E7607"/>
    <w:rsid w:val="004F0CC8"/>
    <w:rsid w:val="004F3426"/>
    <w:rsid w:val="004F5686"/>
    <w:rsid w:val="004F720A"/>
    <w:rsid w:val="00500435"/>
    <w:rsid w:val="00502FEE"/>
    <w:rsid w:val="00507C06"/>
    <w:rsid w:val="00511218"/>
    <w:rsid w:val="005118B5"/>
    <w:rsid w:val="005158CA"/>
    <w:rsid w:val="00515B02"/>
    <w:rsid w:val="005241EF"/>
    <w:rsid w:val="00525820"/>
    <w:rsid w:val="00530C3A"/>
    <w:rsid w:val="005321D2"/>
    <w:rsid w:val="00536528"/>
    <w:rsid w:val="00543968"/>
    <w:rsid w:val="00544D57"/>
    <w:rsid w:val="00545916"/>
    <w:rsid w:val="00545C70"/>
    <w:rsid w:val="00546A14"/>
    <w:rsid w:val="00550FFB"/>
    <w:rsid w:val="00552FB9"/>
    <w:rsid w:val="00564C70"/>
    <w:rsid w:val="005666D1"/>
    <w:rsid w:val="0056751D"/>
    <w:rsid w:val="00572C24"/>
    <w:rsid w:val="005836FD"/>
    <w:rsid w:val="005904F4"/>
    <w:rsid w:val="005B42CD"/>
    <w:rsid w:val="005B5595"/>
    <w:rsid w:val="005B6322"/>
    <w:rsid w:val="005B757B"/>
    <w:rsid w:val="005D733F"/>
    <w:rsid w:val="005E2532"/>
    <w:rsid w:val="005E37BD"/>
    <w:rsid w:val="005E49E0"/>
    <w:rsid w:val="005E5A63"/>
    <w:rsid w:val="005E6815"/>
    <w:rsid w:val="005F25A0"/>
    <w:rsid w:val="005F285C"/>
    <w:rsid w:val="005F4F10"/>
    <w:rsid w:val="005F5035"/>
    <w:rsid w:val="005F71EA"/>
    <w:rsid w:val="00600C97"/>
    <w:rsid w:val="00603391"/>
    <w:rsid w:val="00603B15"/>
    <w:rsid w:val="00613A3A"/>
    <w:rsid w:val="006250EF"/>
    <w:rsid w:val="0062527B"/>
    <w:rsid w:val="00625604"/>
    <w:rsid w:val="006425AE"/>
    <w:rsid w:val="0064300A"/>
    <w:rsid w:val="0064389C"/>
    <w:rsid w:val="00646768"/>
    <w:rsid w:val="00647568"/>
    <w:rsid w:val="00647D6E"/>
    <w:rsid w:val="0065383D"/>
    <w:rsid w:val="00660AC7"/>
    <w:rsid w:val="00661E2B"/>
    <w:rsid w:val="00662A9B"/>
    <w:rsid w:val="0066472A"/>
    <w:rsid w:val="00664AE6"/>
    <w:rsid w:val="00664D1A"/>
    <w:rsid w:val="00672277"/>
    <w:rsid w:val="0067260B"/>
    <w:rsid w:val="00673151"/>
    <w:rsid w:val="0067402B"/>
    <w:rsid w:val="0067684B"/>
    <w:rsid w:val="0067688E"/>
    <w:rsid w:val="006816A9"/>
    <w:rsid w:val="006846B7"/>
    <w:rsid w:val="0068680B"/>
    <w:rsid w:val="00692004"/>
    <w:rsid w:val="00693033"/>
    <w:rsid w:val="006940D8"/>
    <w:rsid w:val="00694ABD"/>
    <w:rsid w:val="00695CC4"/>
    <w:rsid w:val="00695D05"/>
    <w:rsid w:val="00697164"/>
    <w:rsid w:val="0069755E"/>
    <w:rsid w:val="0069768A"/>
    <w:rsid w:val="006A06CC"/>
    <w:rsid w:val="006A0C0C"/>
    <w:rsid w:val="006A4975"/>
    <w:rsid w:val="006B7854"/>
    <w:rsid w:val="006B7E5E"/>
    <w:rsid w:val="006C1AD8"/>
    <w:rsid w:val="006C6F5F"/>
    <w:rsid w:val="006D1FEB"/>
    <w:rsid w:val="006D507C"/>
    <w:rsid w:val="006D53EE"/>
    <w:rsid w:val="006D5D3E"/>
    <w:rsid w:val="006D757A"/>
    <w:rsid w:val="006E2335"/>
    <w:rsid w:val="006E2430"/>
    <w:rsid w:val="006F28A7"/>
    <w:rsid w:val="006F2E3F"/>
    <w:rsid w:val="006F651B"/>
    <w:rsid w:val="006F7150"/>
    <w:rsid w:val="006F7203"/>
    <w:rsid w:val="007001A2"/>
    <w:rsid w:val="00703863"/>
    <w:rsid w:val="00703D6E"/>
    <w:rsid w:val="0070474A"/>
    <w:rsid w:val="00705965"/>
    <w:rsid w:val="00710157"/>
    <w:rsid w:val="0071593C"/>
    <w:rsid w:val="00721334"/>
    <w:rsid w:val="00722FD8"/>
    <w:rsid w:val="00724C2B"/>
    <w:rsid w:val="0073128B"/>
    <w:rsid w:val="00732D55"/>
    <w:rsid w:val="00740901"/>
    <w:rsid w:val="007419EC"/>
    <w:rsid w:val="00742D26"/>
    <w:rsid w:val="00743322"/>
    <w:rsid w:val="00744F4B"/>
    <w:rsid w:val="007476A7"/>
    <w:rsid w:val="00751788"/>
    <w:rsid w:val="007574E1"/>
    <w:rsid w:val="0076088E"/>
    <w:rsid w:val="007609C0"/>
    <w:rsid w:val="0076778C"/>
    <w:rsid w:val="00767CB3"/>
    <w:rsid w:val="007753BC"/>
    <w:rsid w:val="00776D20"/>
    <w:rsid w:val="00781054"/>
    <w:rsid w:val="00782529"/>
    <w:rsid w:val="0078276A"/>
    <w:rsid w:val="00784C9D"/>
    <w:rsid w:val="00792850"/>
    <w:rsid w:val="007948BF"/>
    <w:rsid w:val="0079632B"/>
    <w:rsid w:val="007A2D15"/>
    <w:rsid w:val="007A50A6"/>
    <w:rsid w:val="007A5CF6"/>
    <w:rsid w:val="007B3106"/>
    <w:rsid w:val="007C0E73"/>
    <w:rsid w:val="007C24F3"/>
    <w:rsid w:val="007D2363"/>
    <w:rsid w:val="007D71DF"/>
    <w:rsid w:val="007E19C2"/>
    <w:rsid w:val="007E1CD4"/>
    <w:rsid w:val="007E427B"/>
    <w:rsid w:val="007F3969"/>
    <w:rsid w:val="007F7449"/>
    <w:rsid w:val="00801CB9"/>
    <w:rsid w:val="00804C64"/>
    <w:rsid w:val="00811B16"/>
    <w:rsid w:val="00812E17"/>
    <w:rsid w:val="00813854"/>
    <w:rsid w:val="00814598"/>
    <w:rsid w:val="0081470A"/>
    <w:rsid w:val="008229AB"/>
    <w:rsid w:val="00824648"/>
    <w:rsid w:val="008249B9"/>
    <w:rsid w:val="008257DE"/>
    <w:rsid w:val="008259E1"/>
    <w:rsid w:val="008348FB"/>
    <w:rsid w:val="008417FE"/>
    <w:rsid w:val="008445A8"/>
    <w:rsid w:val="008446FD"/>
    <w:rsid w:val="008449EF"/>
    <w:rsid w:val="00847D36"/>
    <w:rsid w:val="008518A7"/>
    <w:rsid w:val="00862B7E"/>
    <w:rsid w:val="00873A44"/>
    <w:rsid w:val="00875839"/>
    <w:rsid w:val="00881072"/>
    <w:rsid w:val="008810D8"/>
    <w:rsid w:val="00883B81"/>
    <w:rsid w:val="00883DD4"/>
    <w:rsid w:val="00886C7E"/>
    <w:rsid w:val="008905C1"/>
    <w:rsid w:val="00892B3B"/>
    <w:rsid w:val="00892CD9"/>
    <w:rsid w:val="008944CC"/>
    <w:rsid w:val="00895591"/>
    <w:rsid w:val="008A4599"/>
    <w:rsid w:val="008B0086"/>
    <w:rsid w:val="008B2119"/>
    <w:rsid w:val="008B21AB"/>
    <w:rsid w:val="008B24A6"/>
    <w:rsid w:val="008B5A63"/>
    <w:rsid w:val="008B5FFF"/>
    <w:rsid w:val="008B64CC"/>
    <w:rsid w:val="008C0AB8"/>
    <w:rsid w:val="008C1CB1"/>
    <w:rsid w:val="008C4AE7"/>
    <w:rsid w:val="008C62DC"/>
    <w:rsid w:val="008D4257"/>
    <w:rsid w:val="008D7705"/>
    <w:rsid w:val="008E0293"/>
    <w:rsid w:val="008E2D8F"/>
    <w:rsid w:val="008E6112"/>
    <w:rsid w:val="008E6F1B"/>
    <w:rsid w:val="008F3463"/>
    <w:rsid w:val="008F49CA"/>
    <w:rsid w:val="008F54FF"/>
    <w:rsid w:val="009000FA"/>
    <w:rsid w:val="00901E1B"/>
    <w:rsid w:val="00902047"/>
    <w:rsid w:val="00903456"/>
    <w:rsid w:val="00905222"/>
    <w:rsid w:val="0090652E"/>
    <w:rsid w:val="009108FD"/>
    <w:rsid w:val="00912E49"/>
    <w:rsid w:val="009161AF"/>
    <w:rsid w:val="0092719A"/>
    <w:rsid w:val="0092730C"/>
    <w:rsid w:val="00927C89"/>
    <w:rsid w:val="00931A3B"/>
    <w:rsid w:val="00951030"/>
    <w:rsid w:val="00952518"/>
    <w:rsid w:val="00960E91"/>
    <w:rsid w:val="009632C0"/>
    <w:rsid w:val="009634ED"/>
    <w:rsid w:val="009649AB"/>
    <w:rsid w:val="00970B4E"/>
    <w:rsid w:val="009721C0"/>
    <w:rsid w:val="0097349B"/>
    <w:rsid w:val="00973985"/>
    <w:rsid w:val="00982954"/>
    <w:rsid w:val="009848E6"/>
    <w:rsid w:val="00990D8E"/>
    <w:rsid w:val="009952C1"/>
    <w:rsid w:val="00996609"/>
    <w:rsid w:val="009A2B3F"/>
    <w:rsid w:val="009A6DF3"/>
    <w:rsid w:val="009B03F9"/>
    <w:rsid w:val="009B1635"/>
    <w:rsid w:val="009B3D75"/>
    <w:rsid w:val="009B503A"/>
    <w:rsid w:val="009B57E8"/>
    <w:rsid w:val="009B6E9A"/>
    <w:rsid w:val="009C0D16"/>
    <w:rsid w:val="009D03B8"/>
    <w:rsid w:val="009D0A74"/>
    <w:rsid w:val="009E094B"/>
    <w:rsid w:val="009E30B3"/>
    <w:rsid w:val="009E3D45"/>
    <w:rsid w:val="009E72AC"/>
    <w:rsid w:val="009F0E80"/>
    <w:rsid w:val="009F1A5D"/>
    <w:rsid w:val="009F640B"/>
    <w:rsid w:val="009F6E13"/>
    <w:rsid w:val="009F71FB"/>
    <w:rsid w:val="00A03027"/>
    <w:rsid w:val="00A047D8"/>
    <w:rsid w:val="00A061A4"/>
    <w:rsid w:val="00A12CEE"/>
    <w:rsid w:val="00A15B12"/>
    <w:rsid w:val="00A15D69"/>
    <w:rsid w:val="00A25997"/>
    <w:rsid w:val="00A50987"/>
    <w:rsid w:val="00A5262F"/>
    <w:rsid w:val="00A60225"/>
    <w:rsid w:val="00A6149D"/>
    <w:rsid w:val="00A64195"/>
    <w:rsid w:val="00A64F41"/>
    <w:rsid w:val="00A72CDA"/>
    <w:rsid w:val="00A75002"/>
    <w:rsid w:val="00A82A88"/>
    <w:rsid w:val="00A8768E"/>
    <w:rsid w:val="00A94A4E"/>
    <w:rsid w:val="00AA11E3"/>
    <w:rsid w:val="00AA1DEC"/>
    <w:rsid w:val="00AA2A1C"/>
    <w:rsid w:val="00AA4730"/>
    <w:rsid w:val="00AA5E22"/>
    <w:rsid w:val="00AB0DD0"/>
    <w:rsid w:val="00AB3A5F"/>
    <w:rsid w:val="00AB4872"/>
    <w:rsid w:val="00AB4ACE"/>
    <w:rsid w:val="00AB791C"/>
    <w:rsid w:val="00AC16DE"/>
    <w:rsid w:val="00AC3D0E"/>
    <w:rsid w:val="00AC6345"/>
    <w:rsid w:val="00AD0301"/>
    <w:rsid w:val="00AD1DAF"/>
    <w:rsid w:val="00AD20D1"/>
    <w:rsid w:val="00AD6C0C"/>
    <w:rsid w:val="00AE1D2E"/>
    <w:rsid w:val="00AE3273"/>
    <w:rsid w:val="00AE3CC0"/>
    <w:rsid w:val="00AE4CBA"/>
    <w:rsid w:val="00AF2BAC"/>
    <w:rsid w:val="00AF3B05"/>
    <w:rsid w:val="00AF6073"/>
    <w:rsid w:val="00B00C02"/>
    <w:rsid w:val="00B01763"/>
    <w:rsid w:val="00B04235"/>
    <w:rsid w:val="00B04593"/>
    <w:rsid w:val="00B054D3"/>
    <w:rsid w:val="00B06D93"/>
    <w:rsid w:val="00B100C7"/>
    <w:rsid w:val="00B111DE"/>
    <w:rsid w:val="00B154FB"/>
    <w:rsid w:val="00B229A8"/>
    <w:rsid w:val="00B2425F"/>
    <w:rsid w:val="00B311AA"/>
    <w:rsid w:val="00B31F13"/>
    <w:rsid w:val="00B3287A"/>
    <w:rsid w:val="00B33590"/>
    <w:rsid w:val="00B36C90"/>
    <w:rsid w:val="00B40868"/>
    <w:rsid w:val="00B43282"/>
    <w:rsid w:val="00B44924"/>
    <w:rsid w:val="00B45D27"/>
    <w:rsid w:val="00B5205B"/>
    <w:rsid w:val="00B56599"/>
    <w:rsid w:val="00B57651"/>
    <w:rsid w:val="00B60CF4"/>
    <w:rsid w:val="00B62A00"/>
    <w:rsid w:val="00B65DEA"/>
    <w:rsid w:val="00B7279B"/>
    <w:rsid w:val="00B74133"/>
    <w:rsid w:val="00B74EC0"/>
    <w:rsid w:val="00B804E7"/>
    <w:rsid w:val="00B8337E"/>
    <w:rsid w:val="00B83ACC"/>
    <w:rsid w:val="00B85DAA"/>
    <w:rsid w:val="00B94EBC"/>
    <w:rsid w:val="00B956F0"/>
    <w:rsid w:val="00B977C9"/>
    <w:rsid w:val="00B97948"/>
    <w:rsid w:val="00BA060D"/>
    <w:rsid w:val="00BA4544"/>
    <w:rsid w:val="00BA49D2"/>
    <w:rsid w:val="00BA5F07"/>
    <w:rsid w:val="00BB35B0"/>
    <w:rsid w:val="00BB4F32"/>
    <w:rsid w:val="00BB7D89"/>
    <w:rsid w:val="00BC38D1"/>
    <w:rsid w:val="00BC49CD"/>
    <w:rsid w:val="00BD2D64"/>
    <w:rsid w:val="00BD672D"/>
    <w:rsid w:val="00BD743D"/>
    <w:rsid w:val="00BE2D55"/>
    <w:rsid w:val="00BE3CB0"/>
    <w:rsid w:val="00BE4DD6"/>
    <w:rsid w:val="00BF00C9"/>
    <w:rsid w:val="00BF109E"/>
    <w:rsid w:val="00BF1A08"/>
    <w:rsid w:val="00BF284E"/>
    <w:rsid w:val="00BF291C"/>
    <w:rsid w:val="00BF4760"/>
    <w:rsid w:val="00BF76FA"/>
    <w:rsid w:val="00C01964"/>
    <w:rsid w:val="00C024EB"/>
    <w:rsid w:val="00C0320E"/>
    <w:rsid w:val="00C04B2D"/>
    <w:rsid w:val="00C14951"/>
    <w:rsid w:val="00C17457"/>
    <w:rsid w:val="00C17B53"/>
    <w:rsid w:val="00C20B6A"/>
    <w:rsid w:val="00C238D6"/>
    <w:rsid w:val="00C252B4"/>
    <w:rsid w:val="00C25E9E"/>
    <w:rsid w:val="00C313B4"/>
    <w:rsid w:val="00C33F92"/>
    <w:rsid w:val="00C34E0C"/>
    <w:rsid w:val="00C3708B"/>
    <w:rsid w:val="00C413CD"/>
    <w:rsid w:val="00C41F73"/>
    <w:rsid w:val="00C522A9"/>
    <w:rsid w:val="00C5308B"/>
    <w:rsid w:val="00C6053F"/>
    <w:rsid w:val="00C649FC"/>
    <w:rsid w:val="00C6540B"/>
    <w:rsid w:val="00C6663D"/>
    <w:rsid w:val="00C715C2"/>
    <w:rsid w:val="00C77F83"/>
    <w:rsid w:val="00C822CA"/>
    <w:rsid w:val="00C90806"/>
    <w:rsid w:val="00CA2CCC"/>
    <w:rsid w:val="00CA38E6"/>
    <w:rsid w:val="00CA6FEE"/>
    <w:rsid w:val="00CA7B4E"/>
    <w:rsid w:val="00CB0176"/>
    <w:rsid w:val="00CB7453"/>
    <w:rsid w:val="00CC03E9"/>
    <w:rsid w:val="00CC278A"/>
    <w:rsid w:val="00CC4DE0"/>
    <w:rsid w:val="00CC717C"/>
    <w:rsid w:val="00CD2CF1"/>
    <w:rsid w:val="00CD6A47"/>
    <w:rsid w:val="00CD6CBE"/>
    <w:rsid w:val="00CE36AE"/>
    <w:rsid w:val="00CE3ADC"/>
    <w:rsid w:val="00CF205B"/>
    <w:rsid w:val="00CF2DCF"/>
    <w:rsid w:val="00CF31B5"/>
    <w:rsid w:val="00CF55EB"/>
    <w:rsid w:val="00CF6AE8"/>
    <w:rsid w:val="00CF79C3"/>
    <w:rsid w:val="00D02353"/>
    <w:rsid w:val="00D03C10"/>
    <w:rsid w:val="00D068C2"/>
    <w:rsid w:val="00D11307"/>
    <w:rsid w:val="00D1241E"/>
    <w:rsid w:val="00D14088"/>
    <w:rsid w:val="00D15786"/>
    <w:rsid w:val="00D17C32"/>
    <w:rsid w:val="00D20303"/>
    <w:rsid w:val="00D22159"/>
    <w:rsid w:val="00D2364B"/>
    <w:rsid w:val="00D24A92"/>
    <w:rsid w:val="00D274F6"/>
    <w:rsid w:val="00D32A0B"/>
    <w:rsid w:val="00D34DF3"/>
    <w:rsid w:val="00D3590C"/>
    <w:rsid w:val="00D37330"/>
    <w:rsid w:val="00D52282"/>
    <w:rsid w:val="00D523F0"/>
    <w:rsid w:val="00D540E4"/>
    <w:rsid w:val="00D54B2B"/>
    <w:rsid w:val="00D576CE"/>
    <w:rsid w:val="00D62ECE"/>
    <w:rsid w:val="00D636E1"/>
    <w:rsid w:val="00D65BB2"/>
    <w:rsid w:val="00D67BAE"/>
    <w:rsid w:val="00D76F39"/>
    <w:rsid w:val="00D7769A"/>
    <w:rsid w:val="00D80B94"/>
    <w:rsid w:val="00D837DC"/>
    <w:rsid w:val="00D84557"/>
    <w:rsid w:val="00D84BED"/>
    <w:rsid w:val="00D926D4"/>
    <w:rsid w:val="00D944A9"/>
    <w:rsid w:val="00D94626"/>
    <w:rsid w:val="00D95D16"/>
    <w:rsid w:val="00D97840"/>
    <w:rsid w:val="00D97C65"/>
    <w:rsid w:val="00DA41D3"/>
    <w:rsid w:val="00DA5CD7"/>
    <w:rsid w:val="00DB2BDB"/>
    <w:rsid w:val="00DB6571"/>
    <w:rsid w:val="00DC09EE"/>
    <w:rsid w:val="00DC3928"/>
    <w:rsid w:val="00DC4F7D"/>
    <w:rsid w:val="00DC5170"/>
    <w:rsid w:val="00DC7CC5"/>
    <w:rsid w:val="00DD16B3"/>
    <w:rsid w:val="00DD3CF7"/>
    <w:rsid w:val="00DD4D59"/>
    <w:rsid w:val="00DE044A"/>
    <w:rsid w:val="00DE133D"/>
    <w:rsid w:val="00DE1F8F"/>
    <w:rsid w:val="00DE7A77"/>
    <w:rsid w:val="00DF0951"/>
    <w:rsid w:val="00DF2614"/>
    <w:rsid w:val="00DF4C9C"/>
    <w:rsid w:val="00E00EAF"/>
    <w:rsid w:val="00E07F77"/>
    <w:rsid w:val="00E10F39"/>
    <w:rsid w:val="00E1363D"/>
    <w:rsid w:val="00E144EF"/>
    <w:rsid w:val="00E21303"/>
    <w:rsid w:val="00E2275F"/>
    <w:rsid w:val="00E2399F"/>
    <w:rsid w:val="00E24ABD"/>
    <w:rsid w:val="00E24C46"/>
    <w:rsid w:val="00E26AEB"/>
    <w:rsid w:val="00E35D78"/>
    <w:rsid w:val="00E41EEC"/>
    <w:rsid w:val="00E41F98"/>
    <w:rsid w:val="00E44D03"/>
    <w:rsid w:val="00E4662B"/>
    <w:rsid w:val="00E47CC9"/>
    <w:rsid w:val="00E47F52"/>
    <w:rsid w:val="00E544F6"/>
    <w:rsid w:val="00E5689C"/>
    <w:rsid w:val="00E56EE7"/>
    <w:rsid w:val="00E57E8A"/>
    <w:rsid w:val="00E65DB5"/>
    <w:rsid w:val="00E708F3"/>
    <w:rsid w:val="00E71D39"/>
    <w:rsid w:val="00E744E8"/>
    <w:rsid w:val="00E81743"/>
    <w:rsid w:val="00E81AE6"/>
    <w:rsid w:val="00E843D4"/>
    <w:rsid w:val="00E845FA"/>
    <w:rsid w:val="00E846E8"/>
    <w:rsid w:val="00E91CFB"/>
    <w:rsid w:val="00E948D1"/>
    <w:rsid w:val="00E959AE"/>
    <w:rsid w:val="00E97467"/>
    <w:rsid w:val="00EA0D49"/>
    <w:rsid w:val="00EA253B"/>
    <w:rsid w:val="00EA6986"/>
    <w:rsid w:val="00EA73D7"/>
    <w:rsid w:val="00EB435E"/>
    <w:rsid w:val="00EC1B05"/>
    <w:rsid w:val="00EC2BE3"/>
    <w:rsid w:val="00ED1596"/>
    <w:rsid w:val="00ED159B"/>
    <w:rsid w:val="00ED179D"/>
    <w:rsid w:val="00ED2DB0"/>
    <w:rsid w:val="00ED3081"/>
    <w:rsid w:val="00ED4C5B"/>
    <w:rsid w:val="00ED4D91"/>
    <w:rsid w:val="00ED56B7"/>
    <w:rsid w:val="00EE4563"/>
    <w:rsid w:val="00EF2486"/>
    <w:rsid w:val="00EF35B7"/>
    <w:rsid w:val="00F01C75"/>
    <w:rsid w:val="00F04B59"/>
    <w:rsid w:val="00F067B2"/>
    <w:rsid w:val="00F139A9"/>
    <w:rsid w:val="00F15F4E"/>
    <w:rsid w:val="00F210AB"/>
    <w:rsid w:val="00F239AA"/>
    <w:rsid w:val="00F24978"/>
    <w:rsid w:val="00F24EA1"/>
    <w:rsid w:val="00F319B9"/>
    <w:rsid w:val="00F330B2"/>
    <w:rsid w:val="00F33916"/>
    <w:rsid w:val="00F35E22"/>
    <w:rsid w:val="00F36370"/>
    <w:rsid w:val="00F40110"/>
    <w:rsid w:val="00F45D33"/>
    <w:rsid w:val="00F461BB"/>
    <w:rsid w:val="00F4715F"/>
    <w:rsid w:val="00F505D9"/>
    <w:rsid w:val="00F50ADB"/>
    <w:rsid w:val="00F53E83"/>
    <w:rsid w:val="00F56BDE"/>
    <w:rsid w:val="00F62EA6"/>
    <w:rsid w:val="00F65D9C"/>
    <w:rsid w:val="00F669CA"/>
    <w:rsid w:val="00F74620"/>
    <w:rsid w:val="00F75531"/>
    <w:rsid w:val="00F76C25"/>
    <w:rsid w:val="00F8100F"/>
    <w:rsid w:val="00F81BDF"/>
    <w:rsid w:val="00F855BC"/>
    <w:rsid w:val="00F8713F"/>
    <w:rsid w:val="00F9073B"/>
    <w:rsid w:val="00F91F59"/>
    <w:rsid w:val="00F932A3"/>
    <w:rsid w:val="00F946DC"/>
    <w:rsid w:val="00FA10CA"/>
    <w:rsid w:val="00FA39C3"/>
    <w:rsid w:val="00FA70CC"/>
    <w:rsid w:val="00FB0959"/>
    <w:rsid w:val="00FB0BE0"/>
    <w:rsid w:val="00FB6576"/>
    <w:rsid w:val="00FC7695"/>
    <w:rsid w:val="00FD0387"/>
    <w:rsid w:val="00FD0E38"/>
    <w:rsid w:val="00FD4F40"/>
    <w:rsid w:val="00FD6283"/>
    <w:rsid w:val="00FD7C9E"/>
    <w:rsid w:val="00FE038E"/>
    <w:rsid w:val="00FE6DFA"/>
    <w:rsid w:val="00FF1D7B"/>
    <w:rsid w:val="00FF3AE4"/>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7EE65D2A"/>
  <w15:docId w15:val="{E1E3EC18-2449-40CC-AB13-F3D54A5F2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248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71593C"/>
    <w:rPr>
      <w:sz w:val="28"/>
      <w:szCs w:val="28"/>
    </w:rPr>
  </w:style>
  <w:style w:type="paragraph" w:customStyle="1" w:styleId="SOFinalImprintText">
    <w:name w:val="SO Final Imprint Text"/>
    <w:rsid w:val="002277DC"/>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2277DC"/>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2277DC"/>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2277DC"/>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2277DC"/>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2277DC"/>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2277DC"/>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2277DC"/>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2277DC"/>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2277DC"/>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2277DC"/>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2277DC"/>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2277DC"/>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2277DC"/>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FooterTextOdd">
    <w:name w:val="SO Final Footer Text Odd"/>
    <w:link w:val="SOFinalFooterTextOddCharChar"/>
    <w:rsid w:val="00D34DF3"/>
    <w:pPr>
      <w:tabs>
        <w:tab w:val="right" w:pos="7371"/>
      </w:tabs>
    </w:pPr>
    <w:rPr>
      <w:rFonts w:ascii="Arial Narrow" w:eastAsia="Times New Roman" w:hAnsi="Arial Narrow"/>
      <w:color w:val="000000"/>
      <w:sz w:val="16"/>
      <w:szCs w:val="24"/>
      <w:lang w:val="en-US" w:eastAsia="en-US" w:bidi="ar-SA"/>
    </w:rPr>
  </w:style>
  <w:style w:type="character" w:customStyle="1" w:styleId="SOFinalFooterTextOddCharChar">
    <w:name w:val="SO Final Footer Text Odd Char Char"/>
    <w:link w:val="SOFinalFooterTextOdd"/>
    <w:rsid w:val="00D34DF3"/>
    <w:rPr>
      <w:rFonts w:ascii="Arial Narrow" w:hAnsi="Arial Narrow"/>
      <w:color w:val="000000"/>
      <w:sz w:val="16"/>
      <w:szCs w:val="24"/>
      <w:lang w:val="en-US" w:eastAsia="en-US" w:bidi="ar-SA"/>
    </w:rPr>
  </w:style>
  <w:style w:type="paragraph" w:customStyle="1" w:styleId="SOFinalPageNumEven">
    <w:name w:val="SO Final Page Num Even"/>
    <w:basedOn w:val="Normal"/>
    <w:rsid w:val="00912E49"/>
    <w:rPr>
      <w:rFonts w:ascii="Arial Narrow" w:eastAsia="Times New Roman" w:hAnsi="Arial Narrow"/>
      <w:color w:val="000000"/>
      <w:lang w:val="en-US" w:eastAsia="en-US"/>
    </w:rPr>
  </w:style>
  <w:style w:type="paragraph" w:customStyle="1" w:styleId="SOFinalFooterTextEven">
    <w:name w:val="SO Final Footer Text Even"/>
    <w:rsid w:val="00D34DF3"/>
    <w:pPr>
      <w:tabs>
        <w:tab w:val="right" w:pos="7371"/>
      </w:tabs>
      <w:jc w:val="right"/>
    </w:pPr>
    <w:rPr>
      <w:rFonts w:ascii="Arial Narrow" w:eastAsia="Times New Roman" w:hAnsi="Arial Narrow" w:cs="Tahoma"/>
      <w:color w:val="000000"/>
      <w:sz w:val="16"/>
      <w:szCs w:val="16"/>
      <w:lang w:val="en-US" w:eastAsia="en-US" w:bidi="ar-SA"/>
    </w:rPr>
  </w:style>
  <w:style w:type="paragraph" w:customStyle="1" w:styleId="SOFinalBodyTextAfterHead1">
    <w:name w:val="SO Final Body Text After Head 1"/>
    <w:rsid w:val="002277DC"/>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2277DC"/>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324D0A"/>
    <w:pPr>
      <w:framePr w:hSpace="181" w:wrap="around" w:hAnchor="margin" w:xAlign="center" w:y="3403"/>
      <w:spacing w:before="240" w:after="120"/>
      <w:jc w:val="center"/>
    </w:pPr>
    <w:rPr>
      <w:rFonts w:ascii="Arial Narrow" w:eastAsia="Times New Roman" w:hAnsi="Arial Narrow"/>
      <w:bCs/>
      <w:spacing w:val="2"/>
      <w:sz w:val="60"/>
      <w:lang w:eastAsia="en-US" w:bidi="ar-SA"/>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2277DC"/>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2277DC"/>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2277DC"/>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2277DC"/>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2277DC"/>
    <w:rPr>
      <w:rFonts w:ascii="Roboto Medium" w:eastAsia="Times New Roman" w:hAnsi="Roboto Medium"/>
      <w:i/>
      <w:color w:val="000000"/>
      <w:sz w:val="22"/>
      <w:szCs w:val="24"/>
      <w:lang w:val="en-US" w:eastAsia="en-US" w:bidi="ar-SA"/>
    </w:rPr>
  </w:style>
  <w:style w:type="paragraph" w:customStyle="1" w:styleId="SOFinalHead6TOP">
    <w:name w:val="SO Final Head 6 TOP"/>
    <w:rsid w:val="002277DC"/>
    <w:rPr>
      <w:rFonts w:ascii="Roboto Light" w:eastAsia="Times New Roman" w:hAnsi="Roboto Light"/>
      <w:i/>
      <w:color w:val="000000"/>
      <w:szCs w:val="24"/>
      <w:lang w:val="en-US" w:eastAsia="en-US" w:bidi="ar-SA"/>
    </w:rPr>
  </w:style>
  <w:style w:type="paragraph" w:customStyle="1" w:styleId="SOFinalHead6">
    <w:name w:val="SO Final Head 6"/>
    <w:rsid w:val="002277DC"/>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2277DC"/>
    <w:pPr>
      <w:spacing w:before="0"/>
    </w:pPr>
  </w:style>
  <w:style w:type="paragraph" w:customStyle="1" w:styleId="SOFinalBulletsIndented">
    <w:name w:val="SO Final Bullets Indented"/>
    <w:rsid w:val="002277DC"/>
    <w:pPr>
      <w:numPr>
        <w:numId w:val="15"/>
      </w:numPr>
      <w:tabs>
        <w:tab w:val="clear" w:pos="227"/>
      </w:tabs>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2277DC"/>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3112E2"/>
    <w:rPr>
      <w:rFonts w:ascii="Arial" w:hAnsi="Arial"/>
      <w:b/>
      <w:color w:val="FFFFFF"/>
      <w:szCs w:val="24"/>
      <w:lang w:bidi="ar-SA"/>
    </w:rPr>
  </w:style>
  <w:style w:type="paragraph" w:customStyle="1" w:styleId="SOFinalPerformanceTableText">
    <w:name w:val="SO Final Performance Table Text"/>
    <w:rsid w:val="00661E2B"/>
    <w:pPr>
      <w:spacing w:before="120"/>
    </w:pPr>
    <w:rPr>
      <w:rFonts w:ascii="Arial" w:hAnsi="Arial"/>
      <w:sz w:val="16"/>
      <w:szCs w:val="24"/>
      <w:lang w:bidi="ar-SA"/>
    </w:rPr>
  </w:style>
  <w:style w:type="paragraph" w:customStyle="1" w:styleId="SOFinalContentTableText">
    <w:name w:val="SO Final Content Table Text"/>
    <w:link w:val="SOFinalContentTableTextChar"/>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link w:val="SOFinalContentTableBulletsChar"/>
    <w:rsid w:val="003001B5"/>
    <w:pPr>
      <w:numPr>
        <w:numId w:val="16"/>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3112E2"/>
    <w:pPr>
      <w:spacing w:before="120"/>
    </w:pPr>
    <w:rPr>
      <w:rFonts w:ascii="Arial" w:hAnsi="Arial"/>
      <w:b/>
      <w:sz w:val="24"/>
      <w:szCs w:val="24"/>
      <w:lang w:bidi="ar-SA"/>
    </w:rPr>
  </w:style>
  <w:style w:type="paragraph" w:customStyle="1" w:styleId="SOFinalFooterTextEvenLandscapeTables">
    <w:name w:val="SO Final Footer Text Even (Landscape Tables)"/>
    <w:basedOn w:val="Normal"/>
    <w:rsid w:val="008259E1"/>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paragraph" w:customStyle="1" w:styleId="SOFinalFooterTextOddLandscapeTables">
    <w:name w:val="SO Final Footer Text Odd (Landscape Tables)"/>
    <w:basedOn w:val="Normal"/>
    <w:rsid w:val="008259E1"/>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2277DC"/>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D54B2B"/>
    <w:rPr>
      <w:rFonts w:ascii="Arial Narrow" w:hAnsi="Arial Narrow"/>
      <w:dstrike w:val="0"/>
      <w:color w:val="000000"/>
      <w:spacing w:val="0"/>
      <w:w w:val="100"/>
      <w:position w:val="0"/>
      <w:sz w:val="20"/>
      <w:u w:val="none"/>
      <w:vertAlign w:val="baseline"/>
      <w:em w:val="none"/>
    </w:rPr>
  </w:style>
  <w:style w:type="paragraph" w:customStyle="1" w:styleId="SOFinalHead3AfterHead2">
    <w:name w:val="SO Final Head 3 After Head 2"/>
    <w:rsid w:val="002277DC"/>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2277DC"/>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096BB0"/>
    <w:rPr>
      <w:rFonts w:ascii="Arial" w:hAnsi="Arial"/>
      <w:sz w:val="16"/>
      <w:szCs w:val="24"/>
      <w:lang w:val="en-US" w:bidi="ar-SA"/>
    </w:rPr>
  </w:style>
  <w:style w:type="paragraph" w:customStyle="1" w:styleId="SOFinalHead4AfterHead3">
    <w:name w:val="SO Final Head 4 After Head 3"/>
    <w:rsid w:val="002277DC"/>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2277DC"/>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2277DC"/>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2277DC"/>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2277DC"/>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2277DC"/>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2277DC"/>
    <w:pPr>
      <w:spacing w:before="60"/>
    </w:pPr>
    <w:rPr>
      <w:rFonts w:ascii="Roboto Light" w:hAnsi="Roboto Light"/>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2277DC"/>
    <w:pPr>
      <w:spacing w:before="360"/>
    </w:pPr>
    <w:rPr>
      <w:rFonts w:ascii="Roboto Medium" w:eastAsia="Times New Roman" w:hAnsi="Roboto Medium"/>
      <w:color w:val="000000"/>
      <w:sz w:val="40"/>
      <w:szCs w:val="40"/>
      <w:lang w:val="en-US" w:eastAsia="en-US" w:bidi="ar-SA"/>
    </w:rPr>
  </w:style>
  <w:style w:type="character" w:customStyle="1" w:styleId="SOFinalContentTableBulletsChar">
    <w:name w:val="SO Final Content Table Bullets Char"/>
    <w:link w:val="SOFinalContentTableBullets"/>
    <w:rsid w:val="004B300E"/>
    <w:rPr>
      <w:rFonts w:ascii="Arial" w:eastAsia="MS Mincho" w:hAnsi="Arial" w:cs="Arial"/>
      <w:color w:val="000000"/>
      <w:sz w:val="18"/>
      <w:szCs w:val="24"/>
      <w:lang w:val="en-US" w:eastAsia="en-US" w:bidi="ar-SA"/>
    </w:rPr>
  </w:style>
  <w:style w:type="character" w:customStyle="1" w:styleId="SOFinalContentTableTextChar">
    <w:name w:val="SO Final Content Table Text Char"/>
    <w:link w:val="SOFinalContentTableText"/>
    <w:rsid w:val="001639E9"/>
    <w:rPr>
      <w:rFonts w:ascii="Arial" w:hAnsi="Arial"/>
      <w:color w:val="000000"/>
      <w:sz w:val="18"/>
      <w:szCs w:val="24"/>
      <w:lang w:val="en-US" w:eastAsia="en-US" w:bidi="ar-SA"/>
    </w:rPr>
  </w:style>
  <w:style w:type="paragraph" w:customStyle="1" w:styleId="SOFinalContentTableHead3CentredTOP">
    <w:name w:val="SO Final Content Table Head 3 Centred TOP"/>
    <w:basedOn w:val="SOFinalContentTableHead3"/>
    <w:rsid w:val="006A0C0C"/>
    <w:pPr>
      <w:spacing w:before="0"/>
      <w:jc w:val="center"/>
    </w:pPr>
  </w:style>
  <w:style w:type="paragraph" w:customStyle="1" w:styleId="SOFinalImprintTextObjID">
    <w:name w:val="SO Final Imprint Text Obj ID"/>
    <w:basedOn w:val="Normal"/>
    <w:rsid w:val="002277DC"/>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075B89"/>
    <w:rPr>
      <w:rFonts w:ascii="Tahoma" w:hAnsi="Tahoma" w:cs="Tahoma"/>
      <w:sz w:val="16"/>
      <w:szCs w:val="16"/>
    </w:rPr>
  </w:style>
  <w:style w:type="character" w:customStyle="1" w:styleId="BalloonTextChar">
    <w:name w:val="Balloon Text Char"/>
    <w:link w:val="BalloonText"/>
    <w:rsid w:val="00075B89"/>
    <w:rPr>
      <w:rFonts w:ascii="Tahoma" w:hAnsi="Tahoma" w:cs="Tahoma"/>
      <w:sz w:val="16"/>
      <w:szCs w:val="16"/>
      <w:lang w:bidi="ar-SA"/>
    </w:rPr>
  </w:style>
  <w:style w:type="paragraph" w:customStyle="1" w:styleId="bullet1">
    <w:name w:val="bullet 1"/>
    <w:basedOn w:val="SOFinalBodyTextTOP"/>
    <w:qFormat/>
    <w:rsid w:val="0076088E"/>
    <w:pPr>
      <w:numPr>
        <w:numId w:val="17"/>
      </w:numPr>
      <w:ind w:left="426"/>
    </w:pPr>
    <w:rPr>
      <w:rFonts w:eastAsia="SimSun"/>
    </w:rPr>
  </w:style>
  <w:style w:type="paragraph" w:customStyle="1" w:styleId="Default">
    <w:name w:val="Default"/>
    <w:rsid w:val="0092719A"/>
    <w:pPr>
      <w:autoSpaceDE w:val="0"/>
      <w:autoSpaceDN w:val="0"/>
      <w:adjustRightInd w:val="0"/>
    </w:pPr>
    <w:rPr>
      <w:rFonts w:ascii="Arial" w:eastAsia="MS Mincho" w:hAnsi="Arial" w:cs="Arial"/>
      <w:color w:val="000000"/>
      <w:sz w:val="24"/>
      <w:szCs w:val="24"/>
      <w:lang w:eastAsia="ja-JP" w:bidi="ar-SA"/>
    </w:rPr>
  </w:style>
  <w:style w:type="character" w:styleId="CommentReference">
    <w:name w:val="annotation reference"/>
    <w:uiPriority w:val="99"/>
    <w:rsid w:val="0092719A"/>
    <w:rPr>
      <w:sz w:val="16"/>
      <w:szCs w:val="16"/>
    </w:rPr>
  </w:style>
  <w:style w:type="paragraph" w:styleId="CommentText">
    <w:name w:val="annotation text"/>
    <w:basedOn w:val="Normal"/>
    <w:link w:val="CommentTextChar"/>
    <w:uiPriority w:val="99"/>
    <w:rsid w:val="0092719A"/>
    <w:rPr>
      <w:szCs w:val="20"/>
      <w:lang w:val="x-none"/>
    </w:rPr>
  </w:style>
  <w:style w:type="character" w:customStyle="1" w:styleId="CommentTextChar">
    <w:name w:val="Comment Text Char"/>
    <w:link w:val="CommentText"/>
    <w:uiPriority w:val="99"/>
    <w:rsid w:val="0092719A"/>
    <w:rPr>
      <w:rFonts w:ascii="Arial" w:hAnsi="Arial"/>
      <w:lang w:val="x-none" w:bidi="ar-SA"/>
    </w:rPr>
  </w:style>
  <w:style w:type="paragraph" w:customStyle="1" w:styleId="bullet2">
    <w:name w:val="bullet 2"/>
    <w:basedOn w:val="bullet1"/>
    <w:qFormat/>
    <w:rsid w:val="0092719A"/>
    <w:pPr>
      <w:numPr>
        <w:numId w:val="31"/>
      </w:numPr>
    </w:pPr>
  </w:style>
  <w:style w:type="paragraph" w:customStyle="1" w:styleId="RPBodyText">
    <w:name w:val="RP Body Text"/>
    <w:rsid w:val="00E47F52"/>
    <w:pPr>
      <w:spacing w:before="240"/>
    </w:pPr>
    <w:rPr>
      <w:rFonts w:ascii="Arial" w:hAnsi="Arial"/>
      <w:color w:val="000000"/>
      <w:szCs w:val="24"/>
      <w:lang w:bidi="ar-SA"/>
    </w:rPr>
  </w:style>
  <w:style w:type="paragraph" w:customStyle="1" w:styleId="RPBullets">
    <w:name w:val="RP Bullets"/>
    <w:basedOn w:val="Normal"/>
    <w:link w:val="RPBulletsChar"/>
    <w:rsid w:val="00E47F52"/>
    <w:pPr>
      <w:tabs>
        <w:tab w:val="num" w:pos="170"/>
      </w:tabs>
      <w:spacing w:before="120"/>
      <w:ind w:left="170" w:hanging="170"/>
    </w:pPr>
    <w:rPr>
      <w:rFonts w:eastAsia="MS Mincho"/>
      <w:color w:val="000000"/>
      <w:lang w:val="en-US" w:eastAsia="en-US"/>
    </w:rPr>
  </w:style>
  <w:style w:type="character" w:customStyle="1" w:styleId="RPBulletsChar">
    <w:name w:val="RP Bullets Char"/>
    <w:link w:val="RPBullets"/>
    <w:rsid w:val="00E47F52"/>
    <w:rPr>
      <w:rFonts w:ascii="Arial" w:eastAsia="MS Mincho" w:hAnsi="Arial"/>
      <w:color w:val="000000"/>
      <w:szCs w:val="24"/>
      <w:lang w:val="en-US" w:eastAsia="en-US" w:bidi="ar-SA"/>
    </w:rPr>
  </w:style>
  <w:style w:type="paragraph" w:customStyle="1" w:styleId="RPBodyTextTOP">
    <w:name w:val="RP Body Text TOP"/>
    <w:basedOn w:val="RPBodyText"/>
    <w:rsid w:val="00E47F52"/>
    <w:pPr>
      <w:spacing w:before="0"/>
    </w:pPr>
  </w:style>
  <w:style w:type="paragraph" w:customStyle="1" w:styleId="SOFinalCONTENTSHeading">
    <w:name w:val="SO Final CONTENTS Heading"/>
    <w:basedOn w:val="SOFinalHead1TOP"/>
    <w:qFormat/>
    <w:rsid w:val="002277DC"/>
    <w:pPr>
      <w:spacing w:after="240"/>
    </w:pPr>
    <w:rPr>
      <w:b/>
    </w:rPr>
  </w:style>
  <w:style w:type="paragraph" w:styleId="TOC1">
    <w:name w:val="toc 1"/>
    <w:basedOn w:val="Normal"/>
    <w:next w:val="Normal"/>
    <w:autoRedefine/>
    <w:uiPriority w:val="39"/>
    <w:rsid w:val="002277DC"/>
    <w:pPr>
      <w:spacing w:before="160"/>
    </w:pPr>
    <w:rPr>
      <w:rFonts w:ascii="Roboto Light" w:hAnsi="Roboto Light"/>
    </w:rPr>
  </w:style>
  <w:style w:type="paragraph" w:styleId="TOC2">
    <w:name w:val="toc 2"/>
    <w:basedOn w:val="Normal"/>
    <w:next w:val="Normal"/>
    <w:autoRedefine/>
    <w:uiPriority w:val="39"/>
    <w:rsid w:val="002277DC"/>
    <w:pPr>
      <w:spacing w:before="80"/>
      <w:ind w:left="198"/>
    </w:pPr>
    <w:rPr>
      <w:rFonts w:ascii="Roboto Light" w:hAnsi="Roboto Light"/>
    </w:rPr>
  </w:style>
  <w:style w:type="character" w:customStyle="1" w:styleId="FooterChar">
    <w:name w:val="Footer Char"/>
    <w:basedOn w:val="DefaultParagraphFont"/>
    <w:link w:val="Footer"/>
    <w:semiHidden/>
    <w:rsid w:val="00AE1D2E"/>
    <w:rPr>
      <w:rFonts w:ascii="Arial" w:hAnsi="Arial"/>
      <w:szCs w:val="24"/>
      <w:lang w:bidi="ar-SA"/>
    </w:rPr>
  </w:style>
  <w:style w:type="paragraph" w:styleId="TOC3">
    <w:name w:val="toc 3"/>
    <w:basedOn w:val="Normal"/>
    <w:next w:val="Normal"/>
    <w:autoRedefine/>
    <w:rsid w:val="00AE1D2E"/>
    <w:pPr>
      <w:spacing w:after="80"/>
      <w:ind w:left="442"/>
    </w:pPr>
  </w:style>
  <w:style w:type="paragraph" w:styleId="TOC4">
    <w:name w:val="toc 4"/>
    <w:basedOn w:val="Normal"/>
    <w:next w:val="Normal"/>
    <w:autoRedefine/>
    <w:rsid w:val="00AE1D2E"/>
    <w:pPr>
      <w:spacing w:before="160" w:after="160"/>
    </w:pPr>
    <w:rPr>
      <w:b/>
    </w:rPr>
  </w:style>
  <w:style w:type="character" w:customStyle="1" w:styleId="Robotolight8ptfooter">
    <w:name w:val="Roboto light 8 pt (footer)"/>
    <w:basedOn w:val="DefaultParagraphFont"/>
    <w:uiPriority w:val="1"/>
    <w:qFormat/>
    <w:rsid w:val="00EA0D49"/>
    <w:rPr>
      <w:rFonts w:ascii="Roboto Light" w:hAnsi="Roboto Light"/>
      <w:w w:val="90"/>
      <w:sz w:val="16"/>
    </w:rPr>
  </w:style>
  <w:style w:type="paragraph" w:styleId="ListParagraph">
    <w:name w:val="List Paragraph"/>
    <w:basedOn w:val="Normal"/>
    <w:uiPriority w:val="34"/>
    <w:qFormat/>
    <w:rsid w:val="00CF79C3"/>
    <w:pPr>
      <w:ind w:left="720"/>
      <w:contextualSpacing/>
    </w:pPr>
  </w:style>
  <w:style w:type="paragraph" w:customStyle="1" w:styleId="SOFinalCoverHeading1NEW">
    <w:name w:val="SO Final Cover Heading 1 NEW"/>
    <w:basedOn w:val="Normal"/>
    <w:qFormat/>
    <w:rsid w:val="0071593C"/>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71593C"/>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Robotolight10ptpagenumbers">
    <w:name w:val="Roboto light 10 pt (page numbers)"/>
    <w:basedOn w:val="DefaultParagraphFont"/>
    <w:uiPriority w:val="1"/>
    <w:qFormat/>
    <w:rsid w:val="002277DC"/>
    <w:rPr>
      <w:rFonts w:ascii="Roboto Light" w:hAnsi="Roboto Ligh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99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footer" Target="footer9.xml" Id="rId26" /><Relationship Type="http://schemas.openxmlformats.org/officeDocument/2006/relationships/header" Target="header15.xml" Id="rId39" /><Relationship Type="http://schemas.openxmlformats.org/officeDocument/2006/relationships/header" Target="header6.xml" Id="rId21" /><Relationship Type="http://schemas.openxmlformats.org/officeDocument/2006/relationships/footer" Target="footer13.xml" Id="rId34" /><Relationship Type="http://schemas.openxmlformats.org/officeDocument/2006/relationships/header" Target="header17.xml" Id="rId42" /><Relationship Type="http://schemas.openxmlformats.org/officeDocument/2006/relationships/header" Target="header19.xml" Id="rId47" /><Relationship Type="http://schemas.openxmlformats.org/officeDocument/2006/relationships/footer" Target="footer21.xml" Id="rId50"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header" Target="header4.xml" Id="rId16" /><Relationship Type="http://schemas.openxmlformats.org/officeDocument/2006/relationships/header" Target="header10.xml" Id="rId29" /><Relationship Type="http://schemas.openxmlformats.org/officeDocument/2006/relationships/header" Target="header2.xml" Id="rId11" /><Relationship Type="http://schemas.openxmlformats.org/officeDocument/2006/relationships/header" Target="header8.xml" Id="rId24" /><Relationship Type="http://schemas.openxmlformats.org/officeDocument/2006/relationships/footer" Target="footer12.xml" Id="rId32" /><Relationship Type="http://schemas.openxmlformats.org/officeDocument/2006/relationships/footer" Target="footer14.xml" Id="rId37" /><Relationship Type="http://schemas.openxmlformats.org/officeDocument/2006/relationships/footer" Target="footer16.xml" Id="rId40" /><Relationship Type="http://schemas.openxmlformats.org/officeDocument/2006/relationships/header" Target="header18.xml" Id="rId45" /><Relationship Type="http://schemas.openxmlformats.org/officeDocument/2006/relationships/settings" Target="settings.xml" Id="rId5"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header" Target="header14.xml" Id="rId36" /><Relationship Type="http://schemas.openxmlformats.org/officeDocument/2006/relationships/footer" Target="footer20.xml" Id="rId49" /><Relationship Type="http://schemas.openxmlformats.org/officeDocument/2006/relationships/header" Target="header1.xml" Id="rId10" /><Relationship Type="http://schemas.openxmlformats.org/officeDocument/2006/relationships/header" Target="header5.xml" Id="rId19"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theme" Target="theme/theme1.xml" Id="rId52"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eader" Target="header11.xml" Id="rId30" /><Relationship Type="http://schemas.openxmlformats.org/officeDocument/2006/relationships/header" Target="header13.xml" Id="rId35" /><Relationship Type="http://schemas.openxmlformats.org/officeDocument/2006/relationships/footer" Target="footer17.xml" Id="rId43" /><Relationship Type="http://schemas.openxmlformats.org/officeDocument/2006/relationships/header" Target="header20.xml" Id="rId48" /><Relationship Type="http://schemas.openxmlformats.org/officeDocument/2006/relationships/endnotes" Target="endnotes.xml" Id="rId8" /><Relationship Type="http://schemas.openxmlformats.org/officeDocument/2006/relationships/fontTable" Target="fontTable.xml" Id="rId51"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8.xml" Id="rId25" /><Relationship Type="http://schemas.openxmlformats.org/officeDocument/2006/relationships/header" Target="header12.xml" Id="rId33" /><Relationship Type="http://schemas.openxmlformats.org/officeDocument/2006/relationships/footer" Target="footer15.xml" Id="rId38" /><Relationship Type="http://schemas.openxmlformats.org/officeDocument/2006/relationships/footer" Target="footer19.xml" Id="rId46" /><Relationship Type="http://schemas.openxmlformats.org/officeDocument/2006/relationships/footer" Target="footer6.xml" Id="rId20" /><Relationship Type="http://schemas.openxmlformats.org/officeDocument/2006/relationships/header" Target="header16.xml" Id="rId41" /><Relationship Type="http://schemas.openxmlformats.org/officeDocument/2006/relationships/webSettings" Target="webSettings.xml" Id="rId6" /><Relationship Type="http://schemas.openxmlformats.org/officeDocument/2006/relationships/customXml" Target="/customXml/item3.xml" Id="R0600294f2e574859"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A1206294</value>
    </field>
    <field name="Objective-Title">
      <value order="0">Research Practices Subject Outline (for teaching in 2024)</value>
    </field>
    <field name="Objective-Description">
      <value order="0"/>
    </field>
    <field name="Objective-CreationStamp">
      <value order="0">2023-07-27T13:35:31Z</value>
    </field>
    <field name="Objective-IsApproved">
      <value order="0">false</value>
    </field>
    <field name="Objective-IsPublished">
      <value order="0">true</value>
    </field>
    <field name="Objective-DatePublished">
      <value order="0">2023-07-28T08:59:53Z</value>
    </field>
    <field name="Objective-ModificationStamp">
      <value order="0">2023-07-28T08:59:53Z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vA1917876</value>
    </field>
    <field name="Objective-Version">
      <value order="0">1.0</value>
    </field>
    <field name="Objective-VersionNumber">
      <value order="0">2</value>
    </field>
    <field name="Objective-VersionComment">
      <value order="0">update year</value>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2.xml><?xml version="1.0" encoding="utf-8"?>
<ds:datastoreItem xmlns:ds="http://schemas.openxmlformats.org/officeDocument/2006/customXml" ds:itemID="{09AC29BC-1A5D-4FE3-A647-00BF56EFF366}">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Final Subject Outline Template 111209.dot</Template>
  <TotalTime>211</TotalTime>
  <Pages>19</Pages>
  <Words>3780</Words>
  <Characters>21547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Research Practices Subject Outline for teaching in 2020</vt:lpstr>
    </vt:vector>
  </TitlesOfParts>
  <Company>SACE Board of South Australia</Company>
  <LinksUpToDate>false</LinksUpToDate>
  <CharactersWithSpaces>25277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Practices Subject Outline for teaching in 2020</dc:title>
  <dc:creator>SACE Board of SA</dc:creator>
  <cp:lastModifiedBy>Georgiadis, Kathy (SACE)</cp:lastModifiedBy>
  <cp:revision>42</cp:revision>
  <cp:lastPrinted>2016-11-06T23:43:00Z</cp:lastPrinted>
  <dcterms:created xsi:type="dcterms:W3CDTF">2014-05-13T00:22:00Z</dcterms:created>
  <dcterms:modified xsi:type="dcterms:W3CDTF">2023-07-27T23:29:00Z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SIP_Label_77274858-3b1d-4431-8679-d878f40e28fd_Enabled">
    <vt:lpwstr>true</vt:lpwstr>
  </op:property>
  <op:property fmtid="{D5CDD505-2E9C-101B-9397-08002B2CF9AE}" pid="4" name="MSIP_Label_77274858-3b1d-4431-8679-d878f40e28fd_SetDate">
    <vt:lpwstr>2022-07-12T04:41:18Z</vt:lpwstr>
  </op:property>
  <op:property fmtid="{D5CDD505-2E9C-101B-9397-08002B2CF9AE}" pid="5" name="MSIP_Label_77274858-3b1d-4431-8679-d878f40e28fd_Method">
    <vt:lpwstr>Privileged</vt:lpwstr>
  </op:property>
  <op:property fmtid="{D5CDD505-2E9C-101B-9397-08002B2CF9AE}" pid="6" name="MSIP_Label_77274858-3b1d-4431-8679-d878f40e28fd_Name">
    <vt:lpwstr>-Official</vt:lpwstr>
  </op:property>
  <op:property fmtid="{D5CDD505-2E9C-101B-9397-08002B2CF9AE}" pid="7" name="MSIP_Label_77274858-3b1d-4431-8679-d878f40e28fd_SiteId">
    <vt:lpwstr>bda528f7-fca9-432f-bc98-bd7e90d40906</vt:lpwstr>
  </op:property>
  <op:property fmtid="{D5CDD505-2E9C-101B-9397-08002B2CF9AE}" pid="8" name="MSIP_Label_77274858-3b1d-4431-8679-d878f40e28fd_ActionId">
    <vt:lpwstr>2d13cc6b-9d13-4a54-983e-c3f968352042</vt:lpwstr>
  </op:property>
  <op:property fmtid="{D5CDD505-2E9C-101B-9397-08002B2CF9AE}" pid="9" name="MSIP_Label_77274858-3b1d-4431-8679-d878f40e28fd_ContentBits">
    <vt:lpwstr>1</vt:lpwstr>
  </op:property>
  <op:property fmtid="{D5CDD505-2E9C-101B-9397-08002B2CF9AE}" pid="10" name="Customer-Id">
    <vt:lpwstr>CB029ECD6D85427BAD5E1D35DE4A29A4</vt:lpwstr>
  </op:property>
  <op:property fmtid="{D5CDD505-2E9C-101B-9397-08002B2CF9AE}" pid="11" name="Objective-Id">
    <vt:lpwstr>A1206294</vt:lpwstr>
  </op:property>
  <op:property fmtid="{D5CDD505-2E9C-101B-9397-08002B2CF9AE}" pid="12" name="Objective-Title">
    <vt:lpwstr>Research Practices Subject Outline (for teaching in 2024)</vt:lpwstr>
  </op:property>
  <op:property fmtid="{D5CDD505-2E9C-101B-9397-08002B2CF9AE}" pid="13" name="Objective-Description">
    <vt:lpwstr/>
  </op:property>
  <op:property fmtid="{D5CDD505-2E9C-101B-9397-08002B2CF9AE}" pid="14" name="Objective-CreationStamp">
    <vt:filetime>2023-07-27T13:35:31Z</vt:filetime>
  </op:property>
  <op:property fmtid="{D5CDD505-2E9C-101B-9397-08002B2CF9AE}" pid="15" name="Objective-IsApproved">
    <vt:bool>false</vt:bool>
  </op:property>
  <op:property fmtid="{D5CDD505-2E9C-101B-9397-08002B2CF9AE}" pid="16" name="Objective-IsPublished">
    <vt:bool>true</vt:bool>
  </op:property>
  <op:property fmtid="{D5CDD505-2E9C-101B-9397-08002B2CF9AE}" pid="17" name="Objective-DatePublished">
    <vt:filetime>2023-07-28T08:59:53Z</vt:filetime>
  </op:property>
  <op:property fmtid="{D5CDD505-2E9C-101B-9397-08002B2CF9AE}" pid="18" name="Objective-ModificationStamp">
    <vt:filetime>2023-07-28T08:59:53Z</vt:filetime>
  </op:property>
  <op:property fmtid="{D5CDD505-2E9C-101B-9397-08002B2CF9AE}" pid="19" name="Objective-Owner">
    <vt:lpwstr>Karen Collins</vt:lpwstr>
  </op:property>
  <op:property fmtid="{D5CDD505-2E9C-101B-9397-08002B2CF9AE}" pid="20" name="Objective-Path">
    <vt:lpwstr>Objective Global Folder:Publication:Production:Subject Outlines:Development of subject outlines 2024</vt:lpwstr>
  </op:property>
  <op:property fmtid="{D5CDD505-2E9C-101B-9397-08002B2CF9AE}" pid="21" name="Objective-Parent">
    <vt:lpwstr>Development of subject outlines 2024</vt:lpwstr>
  </op:property>
  <op:property fmtid="{D5CDD505-2E9C-101B-9397-08002B2CF9AE}" pid="22" name="Objective-State">
    <vt:lpwstr>Published</vt:lpwstr>
  </op:property>
  <op:property fmtid="{D5CDD505-2E9C-101B-9397-08002B2CF9AE}" pid="23" name="Objective-VersionId">
    <vt:lpwstr>vA1917876</vt:lpwstr>
  </op:property>
  <op:property fmtid="{D5CDD505-2E9C-101B-9397-08002B2CF9AE}" pid="24" name="Objective-Version">
    <vt:lpwstr>1.0</vt:lpwstr>
  </op:property>
  <op:property fmtid="{D5CDD505-2E9C-101B-9397-08002B2CF9AE}" pid="25" name="Objective-VersionNumber">
    <vt:r8>2</vt:r8>
  </op:property>
  <op:property fmtid="{D5CDD505-2E9C-101B-9397-08002B2CF9AE}" pid="26" name="Objective-VersionComment">
    <vt:lpwstr>update year</vt:lpwstr>
  </op:property>
  <op:property fmtid="{D5CDD505-2E9C-101B-9397-08002B2CF9AE}" pid="27" name="Objective-FileNumber">
    <vt:lpwstr>qA19827</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Security Classification">
    <vt:lpwstr>OFFICIAL</vt:lpwstr>
  </op:property>
  <op:property fmtid="{D5CDD505-2E9C-101B-9397-08002B2CF9AE}" pid="31" name="Objective-Connect Creator">
    <vt:lpwstr/>
  </op:property>
</op:Properties>
</file>